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94B" w:rsidRPr="00340086" w:rsidRDefault="00391267" w:rsidP="00EE7851">
      <w:pPr>
        <w:keepLines/>
        <w:suppressLineNumbers/>
        <w:spacing w:before="0"/>
        <w:jc w:val="center"/>
        <w:rPr>
          <w:bCs/>
          <w:sz w:val="28"/>
        </w:rPr>
      </w:pPr>
      <w:r w:rsidRPr="00340086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0527D0E0" wp14:editId="6384CA49">
            <wp:simplePos x="0" y="0"/>
            <wp:positionH relativeFrom="column">
              <wp:posOffset>4333587</wp:posOffset>
            </wp:positionH>
            <wp:positionV relativeFrom="paragraph">
              <wp:posOffset>8128289</wp:posOffset>
            </wp:positionV>
            <wp:extent cx="1910686" cy="549047"/>
            <wp:effectExtent l="0" t="0" r="0" b="3810"/>
            <wp:wrapNone/>
            <wp:docPr id="37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686" cy="54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4AB" w:rsidRPr="0034008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-153455</wp:posOffset>
                </wp:positionH>
                <wp:positionV relativeFrom="paragraph">
                  <wp:posOffset>-76146</wp:posOffset>
                </wp:positionV>
                <wp:extent cx="3200400" cy="8706118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7061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52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52"/>
                              </w:rPr>
                            </w:pPr>
                          </w:p>
                          <w:p w:rsidR="008E6B59" w:rsidRPr="00B054AB" w:rsidRDefault="008E6B59" w:rsidP="004D43F1">
                            <w:pPr>
                              <w:pStyle w:val="Title"/>
                              <w:ind w:left="142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 w:rsidRPr="004D43F1">
                              <w:rPr>
                                <w:color w:val="1F497D" w:themeColor="text2"/>
                                <w:sz w:val="48"/>
                                <w:szCs w:val="48"/>
                              </w:rPr>
                              <w:t>Caderno de exercícios para apoio às aulas práticas</w:t>
                            </w:r>
                            <w:r w:rsidRPr="004D43F1"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  <w:t xml:space="preserve"> - variáveis da árvore e do povoamento</w:t>
                            </w:r>
                            <w:r w:rsidRPr="004D43F1">
                              <w:rPr>
                                <w:sz w:val="40"/>
                                <w:szCs w:val="40"/>
                              </w:rPr>
                              <w:t xml:space="preserve">derno </w:t>
                            </w:r>
                            <w:r>
                              <w:t xml:space="preserve">de exercícios para apoio às aulas </w:t>
                            </w:r>
                            <w:r w:rsidRPr="00B054AB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                               </w:t>
                            </w:r>
                          </w:p>
                          <w:p w:rsidR="008E6B59" w:rsidRPr="004D43F1" w:rsidRDefault="008E6B59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Cs w:val="28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Cs w:val="28"/>
                              </w:rPr>
                            </w:pPr>
                            <w:r>
                              <w:rPr>
                                <w:color w:val="1F497D" w:themeColor="text2"/>
                                <w:szCs w:val="28"/>
                              </w:rPr>
                              <w:t>Textos Pedagógicos TP 1/2023</w:t>
                            </w:r>
                          </w:p>
                          <w:p w:rsidR="008E6B59" w:rsidRPr="00391267" w:rsidRDefault="008E6B59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Cs w:val="28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Pr="00B054AB" w:rsidRDefault="008E6B59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054AB">
                              <w:rPr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>Setembro 2023</w:t>
                            </w:r>
                          </w:p>
                          <w:p w:rsidR="008E6B59" w:rsidRDefault="008E6B59" w:rsidP="00B054AB">
                            <w:pPr>
                              <w:pStyle w:val="Title"/>
                              <w:pBdr>
                                <w:bottom w:val="single" w:sz="12" w:space="1" w:color="auto"/>
                              </w:pBdr>
                              <w:ind w:left="142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B054AB"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  <w:t>Inventário Florestal</w:t>
                            </w:r>
                          </w:p>
                          <w:p w:rsidR="008E6B59" w:rsidRDefault="008E6B59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8E6B59" w:rsidRPr="00B054AB" w:rsidRDefault="008E6B59" w:rsidP="00B054AB">
                            <w:pPr>
                              <w:pStyle w:val="Title"/>
                              <w:ind w:left="142"/>
                              <w:jc w:val="left"/>
                              <w:rPr>
                                <w:b w:val="0"/>
                                <w:color w:val="1F497D" w:themeColor="text2"/>
                                <w:szCs w:val="28"/>
                              </w:rPr>
                            </w:pPr>
                            <w:r w:rsidRPr="00B054AB">
                              <w:rPr>
                                <w:b w:val="0"/>
                                <w:color w:val="1F497D" w:themeColor="text2"/>
                                <w:szCs w:val="28"/>
                              </w:rPr>
                              <w:t>Susana Barreiro e Margarida Tomé</w:t>
                            </w: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Pr="00B054AB" w:rsidRDefault="008E6B59" w:rsidP="00B054AB">
                            <w:pPr>
                              <w:pStyle w:val="Title"/>
                              <w:jc w:val="left"/>
                              <w:rPr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8E6B59" w:rsidRDefault="008E6B59" w:rsidP="00B054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left:0;text-align:left;margin-left:-12.1pt;margin-top:-6pt;width:252pt;height:6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" fillcolor="white [3212]" strokecolor="white [3212]" strokeweight="2pt">
                <v:textbox>
                  <w:txbxContent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52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52"/>
                        </w:rPr>
                      </w:pPr>
                    </w:p>
                    <w:p w:rsidR="008E6B59" w:rsidRPr="00B054AB" w:rsidRDefault="008E6B59" w:rsidP="004D43F1">
                      <w:pPr>
                        <w:pStyle w:val="Title"/>
                        <w:ind w:left="142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  <w:r w:rsidRPr="004D43F1">
                        <w:rPr>
                          <w:color w:val="1F497D" w:themeColor="text2"/>
                          <w:sz w:val="48"/>
                          <w:szCs w:val="48"/>
                        </w:rPr>
                        <w:t>Caderno de exercícios para apoio às aulas práticas</w:t>
                      </w:r>
                      <w:r w:rsidRPr="004D43F1">
                        <w:rPr>
                          <w:color w:val="1F497D" w:themeColor="text2"/>
                          <w:sz w:val="40"/>
                          <w:szCs w:val="40"/>
                        </w:rPr>
                        <w:t xml:space="preserve"> - variáveis da árvore e do povoamento</w:t>
                      </w:r>
                      <w:r w:rsidRPr="004D43F1">
                        <w:rPr>
                          <w:sz w:val="40"/>
                          <w:szCs w:val="40"/>
                        </w:rPr>
                        <w:t xml:space="preserve">derno </w:t>
                      </w:r>
                      <w:r>
                        <w:t xml:space="preserve">de exercícios para apoio às aulas </w:t>
                      </w:r>
                      <w:r w:rsidRPr="00B054AB">
                        <w:rPr>
                          <w:color w:val="1F497D" w:themeColor="text2"/>
                          <w:sz w:val="36"/>
                          <w:szCs w:val="36"/>
                        </w:rPr>
                        <w:t xml:space="preserve">                                </w:t>
                      </w:r>
                    </w:p>
                    <w:p w:rsidR="008E6B59" w:rsidRPr="004D43F1" w:rsidRDefault="008E6B59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Cs w:val="28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Cs w:val="28"/>
                        </w:rPr>
                      </w:pPr>
                      <w:r>
                        <w:rPr>
                          <w:color w:val="1F497D" w:themeColor="text2"/>
                          <w:szCs w:val="28"/>
                        </w:rPr>
                        <w:t>Textos Pedagógicos TP 1/2023</w:t>
                      </w:r>
                    </w:p>
                    <w:p w:rsidR="008E6B59" w:rsidRPr="00391267" w:rsidRDefault="008E6B59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Cs w:val="28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Pr="00B054AB" w:rsidRDefault="008E6B59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b w:val="0"/>
                          <w:color w:val="1F497D" w:themeColor="text2"/>
                          <w:sz w:val="32"/>
                          <w:szCs w:val="32"/>
                        </w:rPr>
                      </w:pPr>
                      <w:r w:rsidRPr="00B054AB">
                        <w:rPr>
                          <w:b w:val="0"/>
                          <w:color w:val="1F497D" w:themeColor="text2"/>
                          <w:sz w:val="32"/>
                          <w:szCs w:val="32"/>
                        </w:rPr>
                        <w:t>Setembro 2023</w:t>
                      </w:r>
                    </w:p>
                    <w:p w:rsidR="008E6B59" w:rsidRDefault="008E6B59" w:rsidP="00B054AB">
                      <w:pPr>
                        <w:pStyle w:val="Title"/>
                        <w:pBdr>
                          <w:bottom w:val="single" w:sz="12" w:space="1" w:color="auto"/>
                        </w:pBdr>
                        <w:ind w:left="142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ind w:left="142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ind w:left="142"/>
                        <w:jc w:val="left"/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  <w:r w:rsidRPr="00B054AB">
                        <w:rPr>
                          <w:color w:val="1F497D" w:themeColor="text2"/>
                          <w:sz w:val="36"/>
                          <w:szCs w:val="36"/>
                        </w:rPr>
                        <w:t>Inventário Florestal</w:t>
                      </w:r>
                    </w:p>
                    <w:p w:rsidR="008E6B59" w:rsidRDefault="008E6B59" w:rsidP="00B054AB">
                      <w:pPr>
                        <w:pStyle w:val="Title"/>
                        <w:ind w:left="142"/>
                        <w:jc w:val="left"/>
                        <w:rPr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8E6B59" w:rsidRPr="00B054AB" w:rsidRDefault="008E6B59" w:rsidP="00B054AB">
                      <w:pPr>
                        <w:pStyle w:val="Title"/>
                        <w:ind w:left="142"/>
                        <w:jc w:val="left"/>
                        <w:rPr>
                          <w:b w:val="0"/>
                          <w:color w:val="1F497D" w:themeColor="text2"/>
                          <w:szCs w:val="28"/>
                        </w:rPr>
                      </w:pPr>
                      <w:r w:rsidRPr="00B054AB">
                        <w:rPr>
                          <w:b w:val="0"/>
                          <w:color w:val="1F497D" w:themeColor="text2"/>
                          <w:szCs w:val="28"/>
                        </w:rPr>
                        <w:t>Susana Barreiro e Margarida Tomé</w:t>
                      </w: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Pr="00B054AB" w:rsidRDefault="008E6B59" w:rsidP="00B054AB">
                      <w:pPr>
                        <w:pStyle w:val="Title"/>
                        <w:jc w:val="left"/>
                        <w:rPr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8E6B59" w:rsidRDefault="008E6B59" w:rsidP="00B054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494B" w:rsidRPr="0034008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8690AC" wp14:editId="2968EF47">
                <wp:simplePos x="0" y="0"/>
                <wp:positionH relativeFrom="margin">
                  <wp:posOffset>-900430</wp:posOffset>
                </wp:positionH>
                <wp:positionV relativeFrom="margin">
                  <wp:posOffset>6218555</wp:posOffset>
                </wp:positionV>
                <wp:extent cx="7760970" cy="3785235"/>
                <wp:effectExtent l="0" t="0" r="0" b="5715"/>
                <wp:wrapSquare wrapText="bothSides"/>
                <wp:docPr id="34" name="Rectangle 34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78523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90251" id="Rectangle 34" o:spid="_x0000_s1026" alt="colored rectangle" style="position:absolute;margin-left:-70.9pt;margin-top:489.65pt;width:611.1pt;height:298.05pt;z-index:-2516398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" fillcolor="#9bbb59 [3206]" stroked="f" strokeweight="2pt">
                <w10:wrap type="square" anchorx="margin" anchory="margin"/>
              </v:rect>
            </w:pict>
          </mc:Fallback>
        </mc:AlternateContent>
      </w:r>
      <w:r w:rsidR="00A7494B" w:rsidRPr="00340086">
        <w:rPr>
          <w:bCs/>
          <w:noProof/>
          <w:sz w:val="28"/>
          <w:lang w:val="en-US"/>
        </w:rPr>
        <w:drawing>
          <wp:anchor distT="0" distB="0" distL="114300" distR="114300" simplePos="0" relativeHeight="251658239" behindDoc="1" locked="0" layoutInCell="1" allowOverlap="1" wp14:anchorId="10DBAE99" wp14:editId="56C5F028">
            <wp:simplePos x="0" y="0"/>
            <wp:positionH relativeFrom="margin">
              <wp:posOffset>-897308</wp:posOffset>
            </wp:positionH>
            <wp:positionV relativeFrom="margin">
              <wp:posOffset>-734939</wp:posOffset>
            </wp:positionV>
            <wp:extent cx="7800796" cy="6952995"/>
            <wp:effectExtent l="0" t="0" r="0" b="63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00796" cy="695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B4A" w:rsidRPr="00340086" w:rsidRDefault="00594B4A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</w:p>
    <w:p w:rsidR="004D43F1" w:rsidRPr="00340086" w:rsidRDefault="004D43F1" w:rsidP="00662468">
      <w:pPr>
        <w:keepLines/>
        <w:rPr>
          <w:b/>
          <w:i/>
          <w:sz w:val="20"/>
        </w:rPr>
      </w:pPr>
      <w:r w:rsidRPr="00340086">
        <w:rPr>
          <w:b/>
          <w:i/>
          <w:sz w:val="20"/>
        </w:rPr>
        <w:t>Citar:</w:t>
      </w:r>
    </w:p>
    <w:p w:rsidR="004D43F1" w:rsidRPr="00340086" w:rsidRDefault="004D43F1" w:rsidP="00662468">
      <w:pPr>
        <w:keepLines/>
      </w:pPr>
      <w:r w:rsidRPr="00340086">
        <w:t>Barreiro S &amp; Tomé M, 2023. Inventário Florestal. Caderno de exercícios para apoio às aulas práticas - variáveis da árvore e do povoamento. Publicações Forchange, TP 1/2023. Universidade de Lisboa, Instituto Superior de Agronomia, Centro de Estudos Florestais, Lisboa, Portugal.</w:t>
      </w:r>
    </w:p>
    <w:p w:rsidR="004D43F1" w:rsidRPr="00340086" w:rsidRDefault="004D43F1" w:rsidP="00662468">
      <w:pPr>
        <w:keepLines/>
        <w:sectPr w:rsidR="004D43F1" w:rsidRPr="00340086" w:rsidSect="00594B4A">
          <w:footerReference w:type="even" r:id="rId10"/>
          <w:footerReference w:type="default" r:id="rId11"/>
          <w:type w:val="evenPage"/>
          <w:pgSz w:w="11907" w:h="16840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157387" w:rsidRPr="00340086" w:rsidRDefault="00157387" w:rsidP="00C95536">
      <w:pPr>
        <w:keepLines/>
        <w:jc w:val="center"/>
        <w:rPr>
          <w:b/>
          <w:i/>
          <w:sz w:val="20"/>
        </w:rPr>
      </w:pPr>
      <w:r w:rsidRPr="00340086">
        <w:rPr>
          <w:b/>
          <w:i/>
          <w:sz w:val="20"/>
        </w:rPr>
        <w:t>PREFÁCIO</w:t>
      </w:r>
    </w:p>
    <w:p w:rsidR="009B5111" w:rsidRPr="00340086" w:rsidRDefault="009B5111" w:rsidP="00C95536">
      <w:pPr>
        <w:keepLines/>
        <w:rPr>
          <w:rFonts w:cs="Arial"/>
          <w:i/>
          <w:sz w:val="20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  <w:r w:rsidRPr="00340086">
        <w:rPr>
          <w:lang w:val="pt-PT"/>
        </w:rPr>
        <w:t xml:space="preserve">Este volume faz parte dos apontamentos da unidade curricular INVENTÁRIO FLORESTAL. Consiste num conjunto de exercícios relativos às diversas matérias envolvidas na preparação e implementação de um inventário florestal. </w:t>
      </w:r>
    </w:p>
    <w:p w:rsidR="005F22A1" w:rsidRPr="00340086" w:rsidRDefault="005F22A1" w:rsidP="005F22A1">
      <w:pPr>
        <w:pStyle w:val="Content"/>
        <w:jc w:val="both"/>
        <w:rPr>
          <w:lang w:val="pt-PT"/>
        </w:rPr>
      </w:pPr>
      <w:r w:rsidRPr="00340086">
        <w:rPr>
          <w:lang w:val="pt-PT"/>
        </w:rPr>
        <w:t>Os exercícios foram selecionados com recurso a dados reais e destinam-se a ajudar a compreender a aplicação dos conceitos adquiridos. Muito embora os dados sejam, hoje em dia, recolhidos em formato digital parece-nos útil para a aprendizagem o recurso às tradicionais “fichas de campo”, facto pelo qual estas são utilizadas nestes exercícios.</w:t>
      </w:r>
    </w:p>
    <w:p w:rsidR="005F22A1" w:rsidRPr="00340086" w:rsidRDefault="005F22A1" w:rsidP="005F22A1">
      <w:pPr>
        <w:pStyle w:val="Content"/>
        <w:jc w:val="both"/>
        <w:rPr>
          <w:lang w:val="pt-PT"/>
        </w:rPr>
      </w:pPr>
      <w:r w:rsidRPr="00340086">
        <w:rPr>
          <w:lang w:val="pt-PT"/>
        </w:rPr>
        <w:t xml:space="preserve">Este volume é complementado com ficheiros EXCEL, disponíveis no site da disciplina, nos quais se encontram resolvidos uma seleção de exercícios. Os alunos deverão resolver os restantes exercícios. </w:t>
      </w: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  <w:r w:rsidRPr="00340086">
        <w:rPr>
          <w:lang w:val="pt-PT"/>
        </w:rPr>
        <w:t xml:space="preserve">                                                                             Lisboa, 11 de setembro de 2023</w:t>
      </w: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91"/>
        <w:gridCol w:w="3426"/>
        <w:gridCol w:w="3155"/>
      </w:tblGrid>
      <w:tr w:rsidR="005F22A1" w:rsidRPr="00340086" w:rsidTr="005F22A1">
        <w:tc>
          <w:tcPr>
            <w:tcW w:w="3329" w:type="dxa"/>
          </w:tcPr>
          <w:p w:rsidR="005F22A1" w:rsidRPr="00340086" w:rsidRDefault="005F22A1" w:rsidP="005F22A1">
            <w:pPr>
              <w:pStyle w:val="Content"/>
              <w:rPr>
                <w:i/>
                <w:sz w:val="36"/>
                <w:lang w:val="pt-PT"/>
              </w:rPr>
            </w:pPr>
          </w:p>
        </w:tc>
        <w:tc>
          <w:tcPr>
            <w:tcW w:w="3330" w:type="dxa"/>
          </w:tcPr>
          <w:p w:rsidR="005F22A1" w:rsidRPr="00340086" w:rsidRDefault="005F22A1" w:rsidP="005F22A1">
            <w:pPr>
              <w:pStyle w:val="Content"/>
              <w:rPr>
                <w:i/>
                <w:sz w:val="36"/>
                <w:lang w:val="pt-PT"/>
              </w:rPr>
            </w:pPr>
            <w:r w:rsidRPr="00340086">
              <w:rPr>
                <w:rFonts w:cs="Arial"/>
                <w:i/>
                <w:noProof/>
                <w:sz w:val="20"/>
              </w:rPr>
              <w:drawing>
                <wp:inline distT="0" distB="0" distL="0" distR="0" wp14:anchorId="060B8418" wp14:editId="02D75375">
                  <wp:extent cx="2019300" cy="685800"/>
                  <wp:effectExtent l="19050" t="0" r="0" b="0"/>
                  <wp:docPr id="41" name="Picture 41" descr="assinatur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sinatur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vAlign w:val="center"/>
          </w:tcPr>
          <w:p w:rsidR="005F22A1" w:rsidRPr="00340086" w:rsidRDefault="005F22A1" w:rsidP="005F22A1">
            <w:pPr>
              <w:pStyle w:val="Content"/>
              <w:jc w:val="center"/>
              <w:rPr>
                <w:i/>
                <w:sz w:val="36"/>
                <w:lang w:val="pt-PT"/>
              </w:rPr>
            </w:pPr>
            <w:r w:rsidRPr="00340086">
              <w:rPr>
                <w:i/>
                <w:noProof/>
                <w:sz w:val="36"/>
              </w:rPr>
              <w:drawing>
                <wp:inline distT="0" distB="0" distL="0" distR="0" wp14:anchorId="19A94E9A" wp14:editId="0F392C0A">
                  <wp:extent cx="1566894" cy="619870"/>
                  <wp:effectExtent l="0" t="0" r="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ignature_smb_final_11.jp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519" cy="63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pStyle w:val="Content"/>
        <w:jc w:val="both"/>
        <w:rPr>
          <w:lang w:val="pt-PT"/>
        </w:rPr>
      </w:pPr>
    </w:p>
    <w:p w:rsidR="005F22A1" w:rsidRPr="00340086" w:rsidRDefault="005F22A1" w:rsidP="005F22A1">
      <w:pPr>
        <w:keepLines/>
        <w:rPr>
          <w:b/>
          <w:i/>
          <w:sz w:val="20"/>
        </w:rPr>
      </w:pPr>
    </w:p>
    <w:p w:rsidR="005F22A1" w:rsidRPr="00340086" w:rsidRDefault="005F22A1" w:rsidP="005F22A1">
      <w:pPr>
        <w:keepLines/>
        <w:rPr>
          <w:b/>
          <w:i/>
          <w:sz w:val="20"/>
        </w:rPr>
        <w:sectPr w:rsidR="005F22A1" w:rsidRPr="00340086" w:rsidSect="005F22A1">
          <w:footerReference w:type="even" r:id="rId15"/>
          <w:footerReference w:type="default" r:id="rId16"/>
          <w:pgSz w:w="11907" w:h="16840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F94D48" w:rsidRPr="00340086" w:rsidRDefault="00594B4A" w:rsidP="00C95536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0" w:name="_Toc145599723"/>
      <w:r w:rsidRPr="00340086">
        <w:rPr>
          <w:sz w:val="28"/>
        </w:rPr>
        <w:t>ÍNDICE</w:t>
      </w:r>
      <w:bookmarkEnd w:id="0"/>
    </w:p>
    <w:p w:rsidR="00594B4A" w:rsidRPr="00340086" w:rsidRDefault="00594B4A" w:rsidP="00C95536">
      <w:pPr>
        <w:keepLines/>
      </w:pPr>
    </w:p>
    <w:p w:rsidR="00BB32E1" w:rsidRPr="00340086" w:rsidRDefault="002A5CB8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r w:rsidRPr="00340086">
        <w:fldChar w:fldCharType="begin"/>
      </w:r>
      <w:r w:rsidR="00914CD6" w:rsidRPr="00340086">
        <w:instrText xml:space="preserve"> TOC \o "1-3" \h \z \u </w:instrText>
      </w:r>
      <w:r w:rsidRPr="00340086">
        <w:fldChar w:fldCharType="separate"/>
      </w:r>
      <w:hyperlink w:anchor="_Toc145599723" w:history="1">
        <w:r w:rsidR="00BB32E1" w:rsidRPr="00340086">
          <w:rPr>
            <w:rStyle w:val="Hyperlink"/>
            <w:noProof/>
          </w:rPr>
          <w:t>ÍNDICE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_Toc145599723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i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4" w:history="1">
        <w:r w:rsidR="00BB32E1" w:rsidRPr="00340086">
          <w:rPr>
            <w:rStyle w:val="Hyperlink"/>
            <w:noProof/>
          </w:rPr>
          <w:t>LISTA DE FIGURAS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_Toc145599724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iv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5" w:history="1">
        <w:r w:rsidR="00BB32E1" w:rsidRPr="00340086">
          <w:rPr>
            <w:rStyle w:val="Hyperlink"/>
            <w:noProof/>
          </w:rPr>
          <w:t>LISTA DE TABELAS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_Toc145599725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v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6" w:history="1">
        <w:r w:rsidR="00BB32E1" w:rsidRPr="00340086">
          <w:rPr>
            <w:rStyle w:val="Hyperlink"/>
            <w:noProof/>
          </w:rPr>
          <w:t>1.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Avaliação de variáveis do povoamento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_Toc145599726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7" w:history="1">
        <w:r w:rsidR="00BB32E1" w:rsidRPr="00340086">
          <w:rPr>
            <w:rStyle w:val="Hyperlink"/>
            <w:noProof/>
          </w:rPr>
          <w:t>1.1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Exemplos de fichas de medição de parcelas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_Toc145599727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8" w:history="1">
        <w:r w:rsidR="00BB32E1" w:rsidRPr="00340086">
          <w:rPr>
            <w:rStyle w:val="Hyperlink"/>
            <w:iCs/>
            <w:noProof/>
          </w:rPr>
          <w:t>1.1.1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 xml:space="preserve">Inventário Florestal do concelho de Oliveira do Hospital – </w:t>
        </w:r>
        <w:r w:rsidR="00BB32E1" w:rsidRPr="00340086">
          <w:rPr>
            <w:rStyle w:val="Hyperlink"/>
            <w:iCs/>
            <w:noProof/>
          </w:rPr>
          <w:t>povoamentos puros regulares de pinheiro bravo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_Toc145599728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29" w:history="1">
        <w:r w:rsidR="00BB32E1" w:rsidRPr="00340086">
          <w:rPr>
            <w:rStyle w:val="Hyperlink"/>
            <w:iCs/>
            <w:noProof/>
          </w:rPr>
          <w:t>1.1.2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 xml:space="preserve">Inventário Florestal do concelho de Oliveira do Hospital (Região Globulus = 2NC) – </w:t>
        </w:r>
        <w:r w:rsidR="00BB32E1" w:rsidRPr="00340086">
          <w:rPr>
            <w:rStyle w:val="Hyperlink"/>
            <w:iCs/>
            <w:noProof/>
          </w:rPr>
          <w:t>povoamentos puros regulares de eucalipto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_Toc145599729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0" w:history="1">
        <w:r w:rsidR="00BB32E1" w:rsidRPr="00340086">
          <w:rPr>
            <w:rStyle w:val="Hyperlink"/>
            <w:noProof/>
          </w:rPr>
          <w:t>1.1.3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Inventário Florestal do PDAR das Gândaras de Coimbra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_Toc145599730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3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1" w:history="1">
        <w:r w:rsidR="00BB32E1" w:rsidRPr="00340086">
          <w:rPr>
            <w:rStyle w:val="Hyperlink"/>
            <w:noProof/>
          </w:rPr>
          <w:t>1.1.4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Inventário para ordenamento da Mata Nacional do Urso (pinheiro bravo)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_Toc145599731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3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2" w:history="1">
        <w:r w:rsidR="00BB32E1" w:rsidRPr="00340086">
          <w:rPr>
            <w:rStyle w:val="Hyperlink"/>
            <w:noProof/>
          </w:rPr>
          <w:t>1.1.5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Parcelas permanentes de eucalipto (ensaio de compassos)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_Toc145599732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3" w:history="1">
        <w:r w:rsidR="00BB32E1" w:rsidRPr="00340086">
          <w:rPr>
            <w:rStyle w:val="Hyperlink"/>
            <w:noProof/>
          </w:rPr>
          <w:t>1.1.6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Inventário Florestal do concelho da Chamusca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_Toc145599733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4" w:history="1">
        <w:r w:rsidR="00BB32E1" w:rsidRPr="00340086">
          <w:rPr>
            <w:rStyle w:val="Hyperlink"/>
            <w:noProof/>
          </w:rPr>
          <w:t>1.1.7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Parcelas permanentes da herdade do Chaparro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_Toc145599734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5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5" w:history="1">
        <w:r w:rsidR="00BB32E1" w:rsidRPr="00340086">
          <w:rPr>
            <w:rStyle w:val="Hyperlink"/>
            <w:noProof/>
          </w:rPr>
          <w:t>1.2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Exercícios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_Toc145599735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20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6" w:history="1">
        <w:r w:rsidR="00BB32E1" w:rsidRPr="00340086">
          <w:rPr>
            <w:rStyle w:val="Hyperlink"/>
            <w:noProof/>
          </w:rPr>
          <w:t>1.2.1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Relações hipsométricas locais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_Toc145599736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20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7" w:history="1">
        <w:r w:rsidR="00BB32E1" w:rsidRPr="00340086">
          <w:rPr>
            <w:rStyle w:val="Hyperlink"/>
            <w:noProof/>
          </w:rPr>
          <w:t>1.2.2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Processamento dos dados de uma parcela – enumeração completa de diâmetros e medição de altura em árvores modelo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_Toc145599737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20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8" w:history="1">
        <w:r w:rsidR="00BB32E1" w:rsidRPr="00340086">
          <w:rPr>
            <w:rStyle w:val="Hyperlink"/>
            <w:noProof/>
          </w:rPr>
          <w:t>1.2.3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Processamento dos dados de uma parcela de pinheiro bravo com o método das árvores modelo de altura (dados agrupados por classes de diâmetro)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_Toc145599738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21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39" w:history="1">
        <w:r w:rsidR="00BB32E1" w:rsidRPr="00340086">
          <w:rPr>
            <w:rStyle w:val="Hyperlink"/>
            <w:noProof/>
          </w:rPr>
          <w:t>1.2.4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Volume total por ha – estimação com equação de cubagem de povoamentos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_Toc145599739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21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0" w:history="1">
        <w:r w:rsidR="00BB32E1" w:rsidRPr="00340086">
          <w:rPr>
            <w:rStyle w:val="Hyperlink"/>
            <w:noProof/>
          </w:rPr>
          <w:t>1.2.5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Volume total por ha – métodos de árvores modelo de volume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_Toc145599740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21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1" w:history="1">
        <w:r w:rsidR="00BB32E1" w:rsidRPr="00340086">
          <w:rPr>
            <w:rStyle w:val="Hyperlink"/>
            <w:noProof/>
          </w:rPr>
          <w:t>1.2.6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Avaliação do volume total por ha pelo método da altura formal média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_Toc145599741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22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2" w:history="1">
        <w:r w:rsidR="00BB32E1" w:rsidRPr="00340086">
          <w:rPr>
            <w:rStyle w:val="Hyperlink"/>
            <w:noProof/>
          </w:rPr>
          <w:t>1.2.7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Avaliação de variáveis dendrométricas do povoamento com parcelas de raio fixo, com parcelas com um número fixo de árvores, com parcelas concêntricas e pelo método de Bitterlich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_Toc145599742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22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3" w:history="1">
        <w:r w:rsidR="00BB32E1" w:rsidRPr="00340086">
          <w:rPr>
            <w:rStyle w:val="Hyperlink"/>
            <w:noProof/>
          </w:rPr>
          <w:t>2.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Processamento de dados de Inventário Florestal com Microsoft Access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_Toc145599743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22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4" w:history="1">
        <w:r w:rsidR="00BB32E1" w:rsidRPr="00340086">
          <w:rPr>
            <w:rStyle w:val="Hyperlink"/>
            <w:noProof/>
          </w:rPr>
          <w:t>2.1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Amostragem simples de um povoamento de eucalipto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_Toc145599744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23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5" w:history="1">
        <w:r w:rsidR="00BB32E1" w:rsidRPr="00340086">
          <w:rPr>
            <w:rStyle w:val="Hyperlink"/>
            <w:noProof/>
          </w:rPr>
          <w:t>2.1.1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Faça o desenho de uma base de dados ACCESS que lhe permita obter as variáveis indicadas acima para ada uma das parcelas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_Toc145599745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6" w:history="1">
        <w:r w:rsidR="00BB32E1" w:rsidRPr="00340086">
          <w:rPr>
            <w:rStyle w:val="Hyperlink"/>
            <w:noProof/>
          </w:rPr>
          <w:t>2.1.2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Calcule os valores médios e desvios padrões das variáveis pretendidas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_Toc145599746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7" w:history="1">
        <w:r w:rsidR="00BB32E1" w:rsidRPr="00340086">
          <w:rPr>
            <w:rStyle w:val="Hyperlink"/>
            <w:noProof/>
          </w:rPr>
          <w:t>2.1.3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Calcule os correspondentes intervalos de confiança e erros percentuais.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_Toc145599747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8" w:history="1">
        <w:r w:rsidR="00BB32E1" w:rsidRPr="00340086">
          <w:rPr>
            <w:rStyle w:val="Hyperlink"/>
            <w:noProof/>
          </w:rPr>
          <w:t>2.1.4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Obtenha ainda a distribuição de diâmetros para o povoamento (considerando o conjunto de todas as parcelas).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_Toc145599748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49" w:history="1">
        <w:r w:rsidR="00BB32E1" w:rsidRPr="00340086">
          <w:rPr>
            <w:rStyle w:val="Hyperlink"/>
            <w:noProof/>
          </w:rPr>
          <w:t>2.2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Amostragem estratificada de um povoamento misto de sobreiro e pinheiro bravo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_Toc145599749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0" w:history="1">
        <w:r w:rsidR="00BB32E1" w:rsidRPr="00340086">
          <w:rPr>
            <w:rStyle w:val="Hyperlink"/>
            <w:noProof/>
          </w:rPr>
          <w:t>2.2.1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Variáveis do povoamento (planear gestão) para cada povoamento/estrato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_Toc145599750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25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1" w:history="1">
        <w:r w:rsidR="00BB32E1" w:rsidRPr="00340086">
          <w:rPr>
            <w:rStyle w:val="Hyperlink"/>
            <w:noProof/>
          </w:rPr>
          <w:t>Obtenha, para cada estrato, uma estimativa, incluindo um intervalo de confiança e o correspondente erro percentual, para as seguintes variáveis por hectare: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_Toc145599751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26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2" w:history="1">
        <w:r w:rsidR="00BB32E1" w:rsidRPr="00340086">
          <w:rPr>
            <w:rStyle w:val="Hyperlink"/>
            <w:noProof/>
          </w:rPr>
          <w:t>2.2.2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Stock de carbono para a área de gestão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_Toc145599752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26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3" w:history="1">
        <w:r w:rsidR="00BB32E1" w:rsidRPr="00340086">
          <w:rPr>
            <w:rStyle w:val="Hyperlink"/>
            <w:noProof/>
          </w:rPr>
          <w:t>Obtenha uma estimativa, incluindo um intervalo de confiança e o correspondente erro percentual, do stock total de carbono no povoamento.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_Toc145599753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26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4" w:history="1">
        <w:r w:rsidR="00BB32E1" w:rsidRPr="00340086">
          <w:rPr>
            <w:rStyle w:val="Hyperlink"/>
            <w:noProof/>
          </w:rPr>
          <w:t>2.3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Utilização de uma “base de dados genérica” para processamento de dados de vários inventários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_Toc145599754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26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5" w:history="1">
        <w:r w:rsidR="00BB32E1" w:rsidRPr="00340086">
          <w:rPr>
            <w:rStyle w:val="Hyperlink"/>
            <w:noProof/>
          </w:rPr>
          <w:t>3.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Planeamento de um inventário florestal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_Toc145599755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31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6" w:history="1">
        <w:r w:rsidR="00BB32E1" w:rsidRPr="00340086">
          <w:rPr>
            <w:rStyle w:val="Hyperlink"/>
            <w:noProof/>
          </w:rPr>
          <w:t>3.1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Planeamento do inventário florestal da Herdade da Calha do Grou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_Toc145599756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31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7" w:history="1">
        <w:r w:rsidR="00BB32E1" w:rsidRPr="00340086">
          <w:rPr>
            <w:rStyle w:val="Hyperlink"/>
            <w:noProof/>
          </w:rPr>
          <w:t>3.2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Inventário florestal da herdade da perna seca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_Toc145599757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33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8" w:history="1">
        <w:r w:rsidR="00BB32E1" w:rsidRPr="00340086">
          <w:rPr>
            <w:rStyle w:val="Hyperlink"/>
            <w:noProof/>
          </w:rPr>
          <w:t>ANEXO I – Equações utilizadas no Inventário Florestal Nacional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_Toc145599758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34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59" w:history="1">
        <w:r w:rsidR="00BB32E1" w:rsidRPr="00340086">
          <w:rPr>
            <w:rStyle w:val="Hyperlink"/>
            <w:noProof/>
          </w:rPr>
          <w:t>ANEXO II – Outras equações de volume da árvore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_Toc145599759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47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0" w:history="1">
        <w:r w:rsidR="00BB32E1" w:rsidRPr="00340086">
          <w:rPr>
            <w:rStyle w:val="Hyperlink"/>
            <w:noProof/>
          </w:rPr>
          <w:t>ANEXO III – Equações de volume e biomassa do modelo GLOBULUS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_Toc145599760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48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1" w:history="1">
        <w:r w:rsidR="00BB32E1" w:rsidRPr="00340086">
          <w:rPr>
            <w:rStyle w:val="Hyperlink"/>
            <w:noProof/>
          </w:rPr>
          <w:t>4.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Informação não dendrométrica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_Toc145599761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48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1"/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2" w:history="1">
        <w:r w:rsidR="00BB32E1" w:rsidRPr="00340086">
          <w:rPr>
            <w:rStyle w:val="Hyperlink"/>
            <w:noProof/>
          </w:rPr>
          <w:t>5.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Medição e avaliação de variáveis da árvore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_Toc145599762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49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3" w:history="1">
        <w:r w:rsidR="00BB32E1" w:rsidRPr="00340086">
          <w:rPr>
            <w:rStyle w:val="Hyperlink"/>
            <w:noProof/>
          </w:rPr>
          <w:t>5.1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Forma da árvore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_Toc145599763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49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4" w:history="1">
        <w:r w:rsidR="00BB32E1" w:rsidRPr="00340086">
          <w:rPr>
            <w:rStyle w:val="Hyperlink"/>
            <w:noProof/>
          </w:rPr>
          <w:t>5.2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Cubagem de árvores em pé com o relascópio de Bitterlich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_Toc145599764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49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5" w:history="1">
        <w:r w:rsidR="00BB32E1" w:rsidRPr="00340086">
          <w:rPr>
            <w:rStyle w:val="Hyperlink"/>
            <w:noProof/>
          </w:rPr>
          <w:t>5.3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Cubagem de árvores abatidas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_Toc145599765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54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6" w:history="1">
        <w:r w:rsidR="00BB32E1" w:rsidRPr="00340086">
          <w:rPr>
            <w:rStyle w:val="Hyperlink"/>
            <w:noProof/>
          </w:rPr>
          <w:t>5.4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Elaboração de uma tabela de volume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_Toc145599766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58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7" w:history="1">
        <w:r w:rsidR="00BB32E1" w:rsidRPr="00340086">
          <w:rPr>
            <w:rStyle w:val="Hyperlink"/>
            <w:noProof/>
          </w:rPr>
          <w:t>5.5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Cubagem de árvores com equações de volume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_Toc145599767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59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8" w:history="1">
        <w:r w:rsidR="00BB32E1" w:rsidRPr="00340086">
          <w:rPr>
            <w:rStyle w:val="Hyperlink"/>
            <w:noProof/>
          </w:rPr>
          <w:t>5.6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Estimação de biomassa de árvores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_Toc145599768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59</w:t>
        </w:r>
        <w:r w:rsidR="00BB32E1" w:rsidRPr="00340086">
          <w:rPr>
            <w:noProof/>
            <w:webHidden/>
          </w:rPr>
          <w:fldChar w:fldCharType="end"/>
        </w:r>
      </w:hyperlink>
    </w:p>
    <w:p w:rsidR="00BB32E1" w:rsidRPr="00340086" w:rsidRDefault="00EF7C2C">
      <w:pPr>
        <w:pStyle w:val="TOC2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599769" w:history="1">
        <w:r w:rsidR="00BB32E1" w:rsidRPr="00340086">
          <w:rPr>
            <w:rStyle w:val="Hyperlink"/>
            <w:noProof/>
          </w:rPr>
          <w:t>5.7</w:t>
        </w:r>
        <w:r w:rsidR="00BB32E1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BB32E1" w:rsidRPr="00340086">
          <w:rPr>
            <w:rStyle w:val="Hyperlink"/>
            <w:noProof/>
          </w:rPr>
          <w:t>Estimação do peso de cortiça por árvore</w:t>
        </w:r>
        <w:r w:rsidR="00BB32E1" w:rsidRPr="00340086">
          <w:rPr>
            <w:noProof/>
            <w:webHidden/>
          </w:rPr>
          <w:tab/>
        </w:r>
        <w:r w:rsidR="00BB32E1" w:rsidRPr="00340086">
          <w:rPr>
            <w:noProof/>
            <w:webHidden/>
          </w:rPr>
          <w:fldChar w:fldCharType="begin"/>
        </w:r>
        <w:r w:rsidR="00BB32E1" w:rsidRPr="00340086">
          <w:rPr>
            <w:noProof/>
            <w:webHidden/>
          </w:rPr>
          <w:instrText xml:space="preserve"> PAGEREF _Toc145599769 \h </w:instrText>
        </w:r>
        <w:r w:rsidR="00BB32E1" w:rsidRPr="00340086">
          <w:rPr>
            <w:noProof/>
            <w:webHidden/>
          </w:rPr>
        </w:r>
        <w:r w:rsidR="00BB32E1" w:rsidRPr="00340086">
          <w:rPr>
            <w:noProof/>
            <w:webHidden/>
          </w:rPr>
          <w:fldChar w:fldCharType="separate"/>
        </w:r>
        <w:r w:rsidR="00BB32E1" w:rsidRPr="00340086">
          <w:rPr>
            <w:noProof/>
            <w:webHidden/>
          </w:rPr>
          <w:t>64</w:t>
        </w:r>
        <w:r w:rsidR="00BB32E1" w:rsidRPr="00340086">
          <w:rPr>
            <w:noProof/>
            <w:webHidden/>
          </w:rPr>
          <w:fldChar w:fldCharType="end"/>
        </w:r>
      </w:hyperlink>
    </w:p>
    <w:p w:rsidR="00F94D48" w:rsidRPr="00340086" w:rsidRDefault="002A5CB8" w:rsidP="00C95536">
      <w:pPr>
        <w:keepLines/>
      </w:pPr>
      <w:r w:rsidRPr="00340086">
        <w:fldChar w:fldCharType="end"/>
      </w:r>
    </w:p>
    <w:p w:rsidR="008C067B" w:rsidRPr="00340086" w:rsidRDefault="008C067B" w:rsidP="00C95536">
      <w:pPr>
        <w:keepLines/>
      </w:pPr>
    </w:p>
    <w:p w:rsidR="008C067B" w:rsidRPr="00340086" w:rsidRDefault="008C067B" w:rsidP="00C95536">
      <w:pPr>
        <w:keepLines/>
        <w:spacing w:before="0" w:line="240" w:lineRule="auto"/>
        <w:jc w:val="left"/>
        <w:rPr>
          <w:b/>
          <w:sz w:val="28"/>
        </w:rPr>
      </w:pPr>
      <w:r w:rsidRPr="00340086">
        <w:rPr>
          <w:b/>
          <w:sz w:val="28"/>
        </w:rPr>
        <w:br w:type="page"/>
      </w:r>
    </w:p>
    <w:p w:rsidR="008C067B" w:rsidRPr="00340086" w:rsidRDefault="008C067B" w:rsidP="00C95536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1" w:name="_Toc145599724"/>
      <w:r w:rsidRPr="00340086">
        <w:rPr>
          <w:sz w:val="28"/>
        </w:rPr>
        <w:t>LISTA DE FIGURAS</w:t>
      </w:r>
      <w:bookmarkEnd w:id="1"/>
    </w:p>
    <w:p w:rsidR="00F370D7" w:rsidRPr="00340086" w:rsidRDefault="008C067B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r w:rsidRPr="00340086">
        <w:fldChar w:fldCharType="begin"/>
      </w:r>
      <w:r w:rsidRPr="00340086">
        <w:instrText xml:space="preserve"> TOC \h \z \c "Figura" </w:instrText>
      </w:r>
      <w:r w:rsidRPr="00340086">
        <w:fldChar w:fldCharType="separate"/>
      </w:r>
      <w:hyperlink w:anchor="_Toc145622445" w:history="1">
        <w:r w:rsidR="00F370D7" w:rsidRPr="00340086">
          <w:rPr>
            <w:rStyle w:val="Hyperlink"/>
            <w:noProof/>
          </w:rPr>
          <w:t>Figura 3. Fichas de medição de árvores abatidas com os dados de pinheiros bravos abatidos na Área Florestal de Sines (classes de diâmetro 10,15 e 20)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_Toc145622445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2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46" w:history="1">
        <w:r w:rsidR="00F370D7" w:rsidRPr="00340086">
          <w:rPr>
            <w:rStyle w:val="Hyperlink"/>
            <w:noProof/>
          </w:rPr>
          <w:t>Figura 4. Ficha de medição de eucaliptos abatidos com 18 anos (compassos 3x2, 3x3 e 4x3)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_Toc145622446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4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47" w:history="1">
        <w:r w:rsidR="00F370D7" w:rsidRPr="00340086">
          <w:rPr>
            <w:rStyle w:val="Hyperlink"/>
            <w:noProof/>
          </w:rPr>
          <w:t>Figura 6.</w:t>
        </w:r>
        <w:r w:rsidR="00F370D7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F370D7" w:rsidRPr="00340086">
          <w:rPr>
            <w:rStyle w:val="Hyperlink"/>
            <w:noProof/>
          </w:rPr>
          <w:t>Inventário Florestal de Oliveira do Hospital - ficha da parcela nº 35, povoamentos puros regulares de pinheiro bravo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_Toc145622447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9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48" w:history="1">
        <w:r w:rsidR="00F370D7" w:rsidRPr="00340086">
          <w:rPr>
            <w:rStyle w:val="Hyperlink"/>
            <w:noProof/>
          </w:rPr>
          <w:t>Figura 7. Inventário Florestal de Oliveira do Hospital - ficha da parcela nº 16, povoamentos puros regulares de eucalipto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_Toc145622448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11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49" w:history="1">
        <w:r w:rsidR="00F370D7" w:rsidRPr="00340086">
          <w:rPr>
            <w:rStyle w:val="Hyperlink"/>
            <w:noProof/>
          </w:rPr>
          <w:t>Figura 8. Inventário Florestal do PDAR dasGândaras - ficha de caracterização da parcela nº 2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_Toc145622449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13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0" w:history="1">
        <w:r w:rsidR="00F370D7" w:rsidRPr="00340086">
          <w:rPr>
            <w:rStyle w:val="Hyperlink"/>
            <w:noProof/>
          </w:rPr>
          <w:t>Figura 9. Ficha do inventário de Ordenamento da Mata Nacional do Urso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_Toc145622450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15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1" w:history="1">
        <w:r w:rsidR="00F370D7" w:rsidRPr="00340086">
          <w:rPr>
            <w:rStyle w:val="Hyperlink"/>
            <w:noProof/>
          </w:rPr>
          <w:t>Figura 10. Medição de uma parcela de um ensaio de compassos de eucalipto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_Toc145622451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17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2" w:history="1">
        <w:r w:rsidR="00F370D7" w:rsidRPr="00340086">
          <w:rPr>
            <w:rStyle w:val="Hyperlink"/>
            <w:noProof/>
          </w:rPr>
          <w:t>Figura 11. Ficha da parcela nº 310 do Inventário Florestal do concelho da Chamusca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_Toc145622452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18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3" w:history="1">
        <w:r w:rsidR="00F370D7" w:rsidRPr="00340086">
          <w:rPr>
            <w:rStyle w:val="Hyperlink"/>
            <w:noProof/>
          </w:rPr>
          <w:t>Figura 12. Medições da parcela permanente nº 8 da herdade do Chaparro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_Toc145622453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20</w:t>
        </w:r>
        <w:r w:rsidR="00F370D7" w:rsidRPr="00340086">
          <w:rPr>
            <w:noProof/>
            <w:webHidden/>
          </w:rPr>
          <w:fldChar w:fldCharType="end"/>
        </w:r>
      </w:hyperlink>
    </w:p>
    <w:p w:rsidR="00F370D7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454" w:history="1">
        <w:r w:rsidR="00F370D7" w:rsidRPr="00340086">
          <w:rPr>
            <w:rStyle w:val="Hyperlink"/>
            <w:noProof/>
          </w:rPr>
          <w:t>Figura 13. Carta de copas das parcelas permanentes nºs 8 e 13 da herdade do Chaparro</w:t>
        </w:r>
        <w:r w:rsidR="00F370D7" w:rsidRPr="00340086">
          <w:rPr>
            <w:noProof/>
            <w:webHidden/>
          </w:rPr>
          <w:tab/>
        </w:r>
        <w:r w:rsidR="00F370D7" w:rsidRPr="00340086">
          <w:rPr>
            <w:noProof/>
            <w:webHidden/>
          </w:rPr>
          <w:fldChar w:fldCharType="begin"/>
        </w:r>
        <w:r w:rsidR="00F370D7" w:rsidRPr="00340086">
          <w:rPr>
            <w:noProof/>
            <w:webHidden/>
          </w:rPr>
          <w:instrText xml:space="preserve"> PAGEREF _Toc145622454 \h </w:instrText>
        </w:r>
        <w:r w:rsidR="00F370D7" w:rsidRPr="00340086">
          <w:rPr>
            <w:noProof/>
            <w:webHidden/>
          </w:rPr>
        </w:r>
        <w:r w:rsidR="00F370D7" w:rsidRPr="00340086">
          <w:rPr>
            <w:noProof/>
            <w:webHidden/>
          </w:rPr>
          <w:fldChar w:fldCharType="separate"/>
        </w:r>
        <w:r w:rsidR="00F370D7" w:rsidRPr="00340086">
          <w:rPr>
            <w:noProof/>
            <w:webHidden/>
          </w:rPr>
          <w:t>22</w:t>
        </w:r>
        <w:r w:rsidR="00F370D7" w:rsidRPr="00340086">
          <w:rPr>
            <w:noProof/>
            <w:webHidden/>
          </w:rPr>
          <w:fldChar w:fldCharType="end"/>
        </w:r>
      </w:hyperlink>
    </w:p>
    <w:p w:rsidR="008C067B" w:rsidRPr="00340086" w:rsidRDefault="008C067B" w:rsidP="00C95536">
      <w:pPr>
        <w:keepLines/>
      </w:pPr>
      <w:r w:rsidRPr="00340086">
        <w:fldChar w:fldCharType="end"/>
      </w:r>
    </w:p>
    <w:p w:rsidR="008C067B" w:rsidRPr="00340086" w:rsidRDefault="008C067B" w:rsidP="00C95536">
      <w:pPr>
        <w:keepLines/>
      </w:pPr>
      <w:r w:rsidRPr="00340086">
        <w:br w:type="page"/>
      </w:r>
    </w:p>
    <w:p w:rsidR="008C067B" w:rsidRPr="00340086" w:rsidRDefault="008C067B" w:rsidP="00C95536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2" w:name="_Toc145599725"/>
      <w:r w:rsidRPr="00340086">
        <w:rPr>
          <w:sz w:val="28"/>
        </w:rPr>
        <w:t>LISTA DE TABELAS</w:t>
      </w:r>
      <w:bookmarkEnd w:id="2"/>
    </w:p>
    <w:p w:rsidR="00D3048F" w:rsidRPr="00340086" w:rsidRDefault="008C067B">
      <w:pPr>
        <w:pStyle w:val="TableofFigures"/>
        <w:tabs>
          <w:tab w:val="left" w:pos="120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r w:rsidRPr="00340086">
        <w:fldChar w:fldCharType="begin"/>
      </w:r>
      <w:r w:rsidRPr="00340086">
        <w:instrText xml:space="preserve"> TOC \h \z \c "Tabela" </w:instrText>
      </w:r>
      <w:r w:rsidRPr="00340086">
        <w:fldChar w:fldCharType="separate"/>
      </w:r>
      <w:hyperlink w:anchor="_Toc145622158" w:history="1">
        <w:r w:rsidR="00D3048F" w:rsidRPr="00340086">
          <w:rPr>
            <w:rStyle w:val="Hyperlink"/>
            <w:noProof/>
          </w:rPr>
          <w:t>Tabela 1</w:t>
        </w:r>
        <w:r w:rsidR="00D3048F" w:rsidRPr="00340086">
          <w:rPr>
            <w:rFonts w:asciiTheme="minorHAnsi" w:eastAsiaTheme="minorEastAsia" w:hAnsiTheme="minorHAnsi" w:cstheme="minorBidi"/>
            <w:noProof/>
            <w:szCs w:val="22"/>
            <w:lang w:val="en-US"/>
          </w:rPr>
          <w:tab/>
        </w:r>
        <w:r w:rsidR="00D3048F" w:rsidRPr="00340086">
          <w:rPr>
            <w:rStyle w:val="Hyperlink"/>
            <w:noProof/>
          </w:rPr>
          <w:t>Equações para a estimação do diâmetro sem cortiça nos casos em que a espessura da cortiça não foi medida no campo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_Toc145622158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27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59" w:history="1">
        <w:r w:rsidR="00D3048F" w:rsidRPr="00340086">
          <w:rPr>
            <w:rStyle w:val="Hyperlink"/>
            <w:noProof/>
          </w:rPr>
          <w:t>Tabela 2. Equações utilizadas na estimação da altura total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_Toc145622159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28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0" w:history="1">
        <w:r w:rsidR="00D3048F" w:rsidRPr="00340086">
          <w:rPr>
            <w:rStyle w:val="Hyperlink"/>
            <w:noProof/>
          </w:rPr>
          <w:t>Tabela 3. Equações utilizadas na estimação da altura total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_Toc145622160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29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1" w:history="1">
        <w:r w:rsidR="00D3048F" w:rsidRPr="00340086">
          <w:rPr>
            <w:rStyle w:val="Hyperlink"/>
            <w:noProof/>
          </w:rPr>
          <w:t>Tabela 4. Equações utilizadas na estimação do volume com casca e cepo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_Toc145622161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30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2" w:history="1">
        <w:r w:rsidR="00D3048F" w:rsidRPr="00340086">
          <w:rPr>
            <w:rStyle w:val="Hyperlink"/>
            <w:noProof/>
          </w:rPr>
          <w:t>Tabela 5. Equações utilizadas na estimação dos volumes mercantis de pinheiro bravo e eucalipto (sem cepo e sem casca)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_Toc145622162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31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3" w:history="1">
        <w:r w:rsidR="00D3048F" w:rsidRPr="00340086">
          <w:rPr>
            <w:rStyle w:val="Hyperlink"/>
            <w:noProof/>
          </w:rPr>
          <w:t xml:space="preserve">Tabela 6. Equações utilizadas na estimação da biomassa – </w:t>
        </w:r>
        <w:r w:rsidR="00D3048F" w:rsidRPr="00340086">
          <w:rPr>
            <w:rStyle w:val="Hyperlink"/>
            <w:i/>
            <w:noProof/>
          </w:rPr>
          <w:t>Pinus pinaster</w:t>
        </w:r>
        <w:r w:rsidR="00D3048F" w:rsidRPr="00340086">
          <w:rPr>
            <w:rStyle w:val="Hyperlink"/>
            <w:noProof/>
          </w:rPr>
          <w:t xml:space="preserve"> e resinosas diversas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_Toc145622163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32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4" w:history="1">
        <w:r w:rsidR="00D3048F" w:rsidRPr="00340086">
          <w:rPr>
            <w:rStyle w:val="Hyperlink"/>
            <w:noProof/>
          </w:rPr>
          <w:t xml:space="preserve">Tabela 7. Equações utilizadas na estimação da biomassa – </w:t>
        </w:r>
        <w:r w:rsidR="00D3048F" w:rsidRPr="00340086">
          <w:rPr>
            <w:rStyle w:val="Hyperlink"/>
            <w:i/>
            <w:noProof/>
          </w:rPr>
          <w:t>Eucalyptus globulus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_Toc145622164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33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5" w:history="1">
        <w:r w:rsidR="00D3048F" w:rsidRPr="00340086">
          <w:rPr>
            <w:rStyle w:val="Hyperlink"/>
            <w:noProof/>
          </w:rPr>
          <w:t xml:space="preserve">Tabela 8. Equações utilizadas na estimação da biomassa – </w:t>
        </w:r>
        <w:r w:rsidR="00D3048F" w:rsidRPr="00340086">
          <w:rPr>
            <w:rStyle w:val="Hyperlink"/>
            <w:i/>
            <w:noProof/>
          </w:rPr>
          <w:t>Quercus suber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_Toc145622165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34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6" w:history="1">
        <w:r w:rsidR="00D3048F" w:rsidRPr="00340086">
          <w:rPr>
            <w:rStyle w:val="Hyperlink"/>
            <w:noProof/>
          </w:rPr>
          <w:t>Tabela 9. Equações utilizadas para a estimação da biomassa de cortiça amadia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_Toc145622166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35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7" w:history="1">
        <w:r w:rsidR="00D3048F" w:rsidRPr="00340086">
          <w:rPr>
            <w:rStyle w:val="Hyperlink"/>
            <w:noProof/>
          </w:rPr>
          <w:t xml:space="preserve">Tabela 10. Equações utilizadas na estimação da biomassa – </w:t>
        </w:r>
        <w:r w:rsidR="00D3048F" w:rsidRPr="00340086">
          <w:rPr>
            <w:rStyle w:val="Hyperlink"/>
            <w:i/>
            <w:noProof/>
          </w:rPr>
          <w:t>Quercus rotundifolia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_Toc145622167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36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8" w:history="1">
        <w:r w:rsidR="00D3048F" w:rsidRPr="00340086">
          <w:rPr>
            <w:rStyle w:val="Hyperlink"/>
            <w:noProof/>
          </w:rPr>
          <w:t xml:space="preserve">Tabela 11. Equações utilizadas na estimação da biomassa – </w:t>
        </w:r>
        <w:r w:rsidR="00D3048F" w:rsidRPr="00340086">
          <w:rPr>
            <w:rStyle w:val="Hyperlink"/>
            <w:i/>
            <w:noProof/>
          </w:rPr>
          <w:t>Quercus</w:t>
        </w:r>
        <w:r w:rsidR="00D3048F" w:rsidRPr="00340086">
          <w:rPr>
            <w:rStyle w:val="Hyperlink"/>
            <w:noProof/>
          </w:rPr>
          <w:t xml:space="preserve"> spp e Folhosas diversas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_Toc145622168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36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69" w:history="1">
        <w:r w:rsidR="00D3048F" w:rsidRPr="00340086">
          <w:rPr>
            <w:rStyle w:val="Hyperlink"/>
            <w:noProof/>
          </w:rPr>
          <w:t xml:space="preserve">Tabela 12. Equações utilizadas na estimação da biomassa – </w:t>
        </w:r>
        <w:r w:rsidR="00D3048F" w:rsidRPr="00340086">
          <w:rPr>
            <w:rStyle w:val="Hyperlink"/>
            <w:i/>
            <w:noProof/>
          </w:rPr>
          <w:t>Pinus pinea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_Toc145622169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37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0" w:history="1">
        <w:r w:rsidR="00D3048F" w:rsidRPr="00340086">
          <w:rPr>
            <w:rStyle w:val="Hyperlink"/>
            <w:noProof/>
          </w:rPr>
          <w:t xml:space="preserve">Tabela 13. Equações utilizadas na estimação da biomassa – </w:t>
        </w:r>
        <w:r w:rsidR="00D3048F" w:rsidRPr="00340086">
          <w:rPr>
            <w:rStyle w:val="Hyperlink"/>
            <w:i/>
            <w:noProof/>
          </w:rPr>
          <w:t>Castanea sativa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_Toc145622170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38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1" w:history="1">
        <w:r w:rsidR="00D3048F" w:rsidRPr="00340086">
          <w:rPr>
            <w:rStyle w:val="Hyperlink"/>
            <w:noProof/>
          </w:rPr>
          <w:t xml:space="preserve">Tabela 14. Equações utilizadas na estimação do diâmetro da copa – </w:t>
        </w:r>
        <w:r w:rsidR="00D3048F" w:rsidRPr="00340086">
          <w:rPr>
            <w:rStyle w:val="Hyperlink"/>
            <w:i/>
            <w:noProof/>
          </w:rPr>
          <w:t>Quercus suber</w:t>
        </w:r>
        <w:r w:rsidR="00D3048F" w:rsidRPr="00340086">
          <w:rPr>
            <w:rStyle w:val="Hyperlink"/>
            <w:noProof/>
          </w:rPr>
          <w:t xml:space="preserve"> e </w:t>
        </w:r>
        <w:r w:rsidR="00D3048F" w:rsidRPr="00340086">
          <w:rPr>
            <w:rStyle w:val="Hyperlink"/>
            <w:i/>
            <w:noProof/>
          </w:rPr>
          <w:t>Quercus rotundifoli</w:t>
        </w:r>
        <w:r w:rsidR="00D3048F" w:rsidRPr="00340086">
          <w:rPr>
            <w:rStyle w:val="Hyperlink"/>
            <w:noProof/>
          </w:rPr>
          <w:t>.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_Toc145622171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38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2" w:history="1">
        <w:r w:rsidR="00D3048F" w:rsidRPr="00340086">
          <w:rPr>
            <w:rStyle w:val="Hyperlink"/>
            <w:noProof/>
          </w:rPr>
          <w:t>Tabela 15. Equações para estimação do Índice de qualidade da estação (curvas de classe de qualidade)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_Toc145622172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39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3" w:history="1">
        <w:r w:rsidR="00D3048F" w:rsidRPr="00340086">
          <w:rPr>
            <w:rStyle w:val="Hyperlink"/>
            <w:noProof/>
          </w:rPr>
          <w:t>Tabela 16. Sistema de equações de volume para eucalipto considerando várias definições de volume (Tomé et al., 2007)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_Toc145622173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40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4" w:history="1">
        <w:r w:rsidR="00D3048F" w:rsidRPr="00340086">
          <w:rPr>
            <w:rStyle w:val="Hyperlink"/>
            <w:noProof/>
          </w:rPr>
          <w:t>Tabela 17. Função para estimar o volume por ha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_Toc145622174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41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5" w:history="1">
        <w:r w:rsidR="00D3048F" w:rsidRPr="00340086">
          <w:rPr>
            <w:rStyle w:val="Hyperlink"/>
            <w:noProof/>
          </w:rPr>
          <w:t xml:space="preserve">Tabela 18. </w:t>
        </w:r>
        <w:r w:rsidR="00D3048F" w:rsidRPr="00340086">
          <w:rPr>
            <w:rStyle w:val="Hyperlink"/>
            <w:rFonts w:cs="Arial"/>
            <w:noProof/>
          </w:rPr>
          <w:t>Volume mercantil sem casca, acima do cepo até um determinado diâmetro de desponta di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_Toc145622175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42</w:t>
        </w:r>
        <w:r w:rsidR="00D3048F" w:rsidRPr="00340086">
          <w:rPr>
            <w:noProof/>
            <w:webHidden/>
          </w:rPr>
          <w:fldChar w:fldCharType="end"/>
        </w:r>
      </w:hyperlink>
    </w:p>
    <w:p w:rsidR="00D3048F" w:rsidRPr="00340086" w:rsidRDefault="00EF7C2C">
      <w:pPr>
        <w:pStyle w:val="TableofFigures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val="en-US"/>
        </w:rPr>
      </w:pPr>
      <w:hyperlink w:anchor="_Toc145622176" w:history="1">
        <w:r w:rsidR="00D3048F" w:rsidRPr="00340086">
          <w:rPr>
            <w:rStyle w:val="Hyperlink"/>
            <w:noProof/>
          </w:rPr>
          <w:t>Tabela 19. Função para a predição da biomassa</w:t>
        </w:r>
        <w:r w:rsidR="00D3048F" w:rsidRPr="00340086">
          <w:rPr>
            <w:noProof/>
            <w:webHidden/>
          </w:rPr>
          <w:tab/>
        </w:r>
        <w:r w:rsidR="00D3048F" w:rsidRPr="00340086">
          <w:rPr>
            <w:noProof/>
            <w:webHidden/>
          </w:rPr>
          <w:fldChar w:fldCharType="begin"/>
        </w:r>
        <w:r w:rsidR="00D3048F" w:rsidRPr="00340086">
          <w:rPr>
            <w:noProof/>
            <w:webHidden/>
          </w:rPr>
          <w:instrText xml:space="preserve"> PAGEREF _Toc145622176 \h </w:instrText>
        </w:r>
        <w:r w:rsidR="00D3048F" w:rsidRPr="00340086">
          <w:rPr>
            <w:noProof/>
            <w:webHidden/>
          </w:rPr>
        </w:r>
        <w:r w:rsidR="00D3048F" w:rsidRPr="00340086">
          <w:rPr>
            <w:noProof/>
            <w:webHidden/>
          </w:rPr>
          <w:fldChar w:fldCharType="separate"/>
        </w:r>
        <w:r w:rsidR="00D3048F" w:rsidRPr="00340086">
          <w:rPr>
            <w:noProof/>
            <w:webHidden/>
          </w:rPr>
          <w:t>42</w:t>
        </w:r>
        <w:r w:rsidR="00D3048F" w:rsidRPr="00340086">
          <w:rPr>
            <w:noProof/>
            <w:webHidden/>
          </w:rPr>
          <w:fldChar w:fldCharType="end"/>
        </w:r>
      </w:hyperlink>
    </w:p>
    <w:p w:rsidR="008C067B" w:rsidRPr="00340086" w:rsidRDefault="008C067B" w:rsidP="00C95536">
      <w:pPr>
        <w:keepLines/>
      </w:pPr>
      <w:r w:rsidRPr="00340086">
        <w:fldChar w:fldCharType="end"/>
      </w:r>
    </w:p>
    <w:p w:rsidR="00F94D48" w:rsidRPr="00340086" w:rsidRDefault="00F94D48" w:rsidP="00C95536">
      <w:pPr>
        <w:keepLines/>
      </w:pPr>
    </w:p>
    <w:p w:rsidR="008C4ABE" w:rsidRPr="00340086" w:rsidRDefault="008C4ABE" w:rsidP="00C95536">
      <w:pPr>
        <w:pStyle w:val="Heading1"/>
        <w:keepLines/>
        <w:sectPr w:rsidR="008C4ABE" w:rsidRPr="00340086" w:rsidSect="005F22A1">
          <w:footerReference w:type="even" r:id="rId17"/>
          <w:footerReference w:type="default" r:id="rId18"/>
          <w:pgSz w:w="11907" w:h="16840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FF4C04" w:rsidRPr="00340086" w:rsidRDefault="00FF4C04" w:rsidP="00C95536">
      <w:pPr>
        <w:keepLines/>
        <w:spacing w:before="240"/>
      </w:pPr>
    </w:p>
    <w:p w:rsidR="00497AFA" w:rsidRPr="00340086" w:rsidRDefault="00497AFA" w:rsidP="00C95536">
      <w:pPr>
        <w:keepLines/>
        <w:spacing w:before="0" w:line="240" w:lineRule="auto"/>
        <w:jc w:val="left"/>
      </w:pPr>
      <w:r w:rsidRPr="00340086">
        <w:br w:type="page"/>
      </w:r>
    </w:p>
    <w:p w:rsidR="005934C4" w:rsidRPr="00340086" w:rsidRDefault="00B01ADF" w:rsidP="00C95536">
      <w:pPr>
        <w:pStyle w:val="Heading1"/>
        <w:keepLines/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</w:pPr>
      <w:bookmarkStart w:id="3" w:name="_Toc145599726"/>
      <w:r w:rsidRPr="00340086">
        <w:t>Avaliação de variáveis d</w:t>
      </w:r>
      <w:r w:rsidR="00BB32E1" w:rsidRPr="00340086">
        <w:t>a árvore e d</w:t>
      </w:r>
      <w:r w:rsidRPr="00340086">
        <w:t>o povoamento</w:t>
      </w:r>
      <w:bookmarkEnd w:id="3"/>
    </w:p>
    <w:p w:rsidR="00C14593" w:rsidRPr="00340086" w:rsidRDefault="00C14593" w:rsidP="00C95536">
      <w:pPr>
        <w:pStyle w:val="Heading2"/>
        <w:keepLines/>
      </w:pPr>
      <w:bookmarkStart w:id="4" w:name="_Ref35536846"/>
      <w:bookmarkStart w:id="5" w:name="_Ref35536882"/>
      <w:bookmarkStart w:id="6" w:name="_Toc145599727"/>
      <w:r w:rsidRPr="00340086">
        <w:t xml:space="preserve">Exemplos de fichas de medição de </w:t>
      </w:r>
      <w:r w:rsidR="00957FFC" w:rsidRPr="00340086">
        <w:t xml:space="preserve">árvores e/ou </w:t>
      </w:r>
      <w:r w:rsidRPr="00340086">
        <w:t>parcelas</w:t>
      </w:r>
      <w:bookmarkEnd w:id="4"/>
      <w:bookmarkEnd w:id="5"/>
      <w:bookmarkEnd w:id="6"/>
    </w:p>
    <w:p w:rsidR="00C14593" w:rsidRPr="00340086" w:rsidRDefault="00C14593" w:rsidP="00C95536">
      <w:pPr>
        <w:keepLines/>
      </w:pPr>
      <w:r w:rsidRPr="00340086">
        <w:t xml:space="preserve">Os exercícios que se apresentam no ponto seguinte são baseados num conjunto de fichas de medição de parcelas (exemplos retirados de diversos inventários florestais realizados pelo </w:t>
      </w:r>
      <w:r w:rsidR="00BB32E1" w:rsidRPr="00340086">
        <w:t>C</w:t>
      </w:r>
      <w:r w:rsidRPr="00340086">
        <w:t>EF), as quais se descrevem em seguida.</w:t>
      </w:r>
    </w:p>
    <w:p w:rsidR="00F370D7" w:rsidRPr="00340086" w:rsidRDefault="00F370D7" w:rsidP="00C95536">
      <w:pPr>
        <w:keepLines/>
      </w:pPr>
    </w:p>
    <w:p w:rsidR="00957FFC" w:rsidRPr="00340086" w:rsidRDefault="00957FFC" w:rsidP="00957FFC">
      <w:pPr>
        <w:pStyle w:val="Heading3"/>
        <w:keepLines/>
      </w:pPr>
      <w:r w:rsidRPr="00340086">
        <w:t xml:space="preserve">Medições de árvores abatidas. A </w:t>
      </w:r>
      <w:bookmarkStart w:id="7" w:name="_Toc145599728"/>
      <w:r w:rsidRPr="00340086">
        <w:fldChar w:fldCharType="begin"/>
      </w:r>
      <w:r w:rsidRPr="00340086">
        <w:instrText xml:space="preserve"> REF _Ref35367426 \h  \* MERGEFORMAT </w:instrText>
      </w:r>
      <w:r w:rsidRPr="00340086">
        <w:fldChar w:fldCharType="separate"/>
      </w:r>
      <w:r w:rsidR="00D3048F" w:rsidRPr="00340086">
        <w:t>Figura 3</w:t>
      </w:r>
      <w:r w:rsidRPr="00340086">
        <w:fldChar w:fldCharType="end"/>
      </w:r>
      <w:r w:rsidRPr="00340086">
        <w:t xml:space="preserve"> que apresenta exemplos de dados recolhidos em pinheiros bravos, distribuídos por várias classes de diâmetros, os quais foram abatidos na Área Florestal de Sines (Falcão, 1994). Em cada árvore obtiveram-se as seguintes medições:</w:t>
      </w:r>
    </w:p>
    <w:p w:rsidR="00957FFC" w:rsidRPr="00340086" w:rsidRDefault="00957FFC" w:rsidP="00957FFC">
      <w:pPr>
        <w:pStyle w:val="List1"/>
        <w:keepLines/>
        <w:spacing w:before="0" w:line="240" w:lineRule="auto"/>
        <w:ind w:left="357"/>
      </w:pPr>
    </w:p>
    <w:tbl>
      <w:tblPr>
        <w:tblW w:w="0" w:type="auto"/>
        <w:tblInd w:w="53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360"/>
        <w:gridCol w:w="6178"/>
      </w:tblGrid>
      <w:tr w:rsidR="00957FFC" w:rsidRPr="00340086" w:rsidTr="00D3048F">
        <w:tc>
          <w:tcPr>
            <w:tcW w:w="2409" w:type="dxa"/>
            <w:tcBorders>
              <w:bottom w:val="single" w:sz="4" w:space="0" w:color="auto"/>
            </w:tcBorders>
          </w:tcPr>
          <w:p w:rsidR="00957FFC" w:rsidRPr="00340086" w:rsidRDefault="00957FFC" w:rsidP="00D3048F">
            <w:pPr>
              <w:pStyle w:val="List1"/>
              <w:keepLines/>
              <w:spacing w:before="60" w:after="60" w:line="240" w:lineRule="auto"/>
              <w:ind w:left="0" w:firstLine="0"/>
              <w:contextualSpacing/>
              <w:jc w:val="left"/>
              <w:rPr>
                <w:sz w:val="20"/>
              </w:rPr>
            </w:pPr>
            <w:r w:rsidRPr="00340086">
              <w:rPr>
                <w:sz w:val="20"/>
              </w:rPr>
              <w:t>Com a árvore em pé:</w:t>
            </w:r>
          </w:p>
        </w:tc>
        <w:tc>
          <w:tcPr>
            <w:tcW w:w="6345" w:type="dxa"/>
            <w:tcBorders>
              <w:bottom w:val="single" w:sz="4" w:space="0" w:color="auto"/>
            </w:tcBorders>
          </w:tcPr>
          <w:p w:rsidR="00957FFC" w:rsidRPr="00340086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left" w:pos="864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 xml:space="preserve">medição do d (cm) com suta e marcação do nível do d com tinta </w:t>
            </w:r>
          </w:p>
          <w:p w:rsidR="00957FFC" w:rsidRPr="00340086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left" w:pos="864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medição da altura total com hipsómetro (m)</w:t>
            </w:r>
          </w:p>
        </w:tc>
      </w:tr>
      <w:tr w:rsidR="00957FFC" w:rsidRPr="00340086" w:rsidTr="00D3048F"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957FFC" w:rsidRPr="00340086" w:rsidRDefault="00957FFC" w:rsidP="00D3048F">
            <w:pPr>
              <w:pStyle w:val="List1"/>
              <w:keepLines/>
              <w:spacing w:before="60" w:after="60" w:line="240" w:lineRule="auto"/>
              <w:jc w:val="left"/>
              <w:rPr>
                <w:sz w:val="20"/>
              </w:rPr>
            </w:pPr>
            <w:r w:rsidRPr="00340086">
              <w:rPr>
                <w:sz w:val="20"/>
              </w:rPr>
              <w:t>Com a árvore abatida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957FFC" w:rsidRPr="00340086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medição da distância do d à base e, por diferença para 1.30 m, obtenção da altura do cepo (m)</w:t>
            </w:r>
          </w:p>
          <w:p w:rsidR="00957FFC" w:rsidRPr="00340086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medição cruzada, com régua, do diâmetro do cepo com e sem casca (cm)</w:t>
            </w:r>
          </w:p>
          <w:p w:rsidR="00957FFC" w:rsidRPr="00340086" w:rsidRDefault="00957FFC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a partir do d, de 2.20 em 2.20 m (comprimento dos toros) medição cruzada, com régua, do diâmetro com e sem casca (cm)</w:t>
            </w:r>
          </w:p>
        </w:tc>
      </w:tr>
    </w:tbl>
    <w:p w:rsidR="00957FFC" w:rsidRPr="00340086" w:rsidRDefault="00957FFC" w:rsidP="00957FFC">
      <w:pPr>
        <w:keepLines/>
        <w:tabs>
          <w:tab w:val="left" w:pos="0"/>
          <w:tab w:val="left" w:pos="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</w:pPr>
      <w:r w:rsidRPr="00340086">
        <w:t xml:space="preserve"> </w:t>
      </w:r>
    </w:p>
    <w:p w:rsidR="00957FFC" w:rsidRPr="00340086" w:rsidRDefault="00957FFC" w:rsidP="00957FFC">
      <w:pPr>
        <w:pStyle w:val="EndnoteText"/>
        <w:keepLines/>
        <w:jc w:val="center"/>
        <w:rPr>
          <w:lang w:val="pt-PT"/>
        </w:rPr>
      </w:pPr>
      <w:r w:rsidRPr="00340086">
        <w:rPr>
          <w:noProof/>
        </w:rPr>
        <w:drawing>
          <wp:inline distT="0" distB="0" distL="0" distR="0" wp14:anchorId="70B35364" wp14:editId="2A930E8D">
            <wp:extent cx="1717200" cy="3333600"/>
            <wp:effectExtent l="0" t="0" r="0" b="63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33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086">
        <w:rPr>
          <w:lang w:val="pt-PT"/>
        </w:rPr>
        <w:t xml:space="preserve">   </w:t>
      </w:r>
      <w:r w:rsidRPr="00340086">
        <w:rPr>
          <w:noProof/>
        </w:rPr>
        <w:drawing>
          <wp:inline distT="0" distB="0" distL="0" distR="0" wp14:anchorId="66A20E5D" wp14:editId="720DE923">
            <wp:extent cx="1717200" cy="334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33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086">
        <w:rPr>
          <w:lang w:val="pt-PT"/>
        </w:rPr>
        <w:t xml:space="preserve">   </w:t>
      </w:r>
      <w:r w:rsidRPr="00340086">
        <w:rPr>
          <w:noProof/>
        </w:rPr>
        <w:drawing>
          <wp:inline distT="0" distB="0" distL="0" distR="0" wp14:anchorId="1AB5DE60" wp14:editId="4E20C9B0">
            <wp:extent cx="1717200" cy="334080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33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FC" w:rsidRPr="00340086" w:rsidRDefault="00957FFC" w:rsidP="00957FFC">
      <w:pPr>
        <w:pStyle w:val="Caption"/>
        <w:rPr>
          <w:b w:val="0"/>
        </w:rPr>
      </w:pPr>
      <w:bookmarkStart w:id="8" w:name="_Ref35367426"/>
      <w:bookmarkStart w:id="9" w:name="_Toc145622445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Pr="00340086">
        <w:rPr>
          <w:noProof/>
        </w:rPr>
        <w:t>3</w:t>
      </w:r>
      <w:r w:rsidR="00EF7C2C" w:rsidRPr="00340086">
        <w:rPr>
          <w:noProof/>
        </w:rPr>
        <w:fldChar w:fldCharType="end"/>
      </w:r>
      <w:bookmarkEnd w:id="8"/>
      <w:r w:rsidRPr="00340086">
        <w:t>. Fichas de medição de árvores abatidas com os dados de pinheiros bravos abatidos na Área Florestal de Sines (classes de diâmetro 10,15 e 20)</w:t>
      </w:r>
      <w:bookmarkEnd w:id="9"/>
    </w:p>
    <w:p w:rsidR="00957FFC" w:rsidRPr="00340086" w:rsidRDefault="00957FFC" w:rsidP="00957FFC">
      <w:pPr>
        <w:pStyle w:val="EndnoteText"/>
        <w:keepLines/>
        <w:rPr>
          <w:lang w:val="pt-PT"/>
        </w:rPr>
      </w:pPr>
    </w:p>
    <w:p w:rsidR="00957FFC" w:rsidRPr="00340086" w:rsidRDefault="00957FFC" w:rsidP="00957FFC">
      <w:pPr>
        <w:pStyle w:val="EndnoteText"/>
        <w:keepLines/>
        <w:jc w:val="center"/>
        <w:rPr>
          <w:lang w:val="pt-PT"/>
        </w:rPr>
      </w:pPr>
      <w:r w:rsidRPr="00340086">
        <w:rPr>
          <w:noProof/>
        </w:rPr>
        <w:drawing>
          <wp:inline distT="0" distB="0" distL="0" distR="0" wp14:anchorId="5AE64359" wp14:editId="4EB28213">
            <wp:extent cx="1713600" cy="3337200"/>
            <wp:effectExtent l="0" t="0" r="127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086">
        <w:rPr>
          <w:lang w:val="pt-PT"/>
        </w:rPr>
        <w:t xml:space="preserve">   </w:t>
      </w:r>
      <w:r w:rsidRPr="00340086">
        <w:rPr>
          <w:noProof/>
        </w:rPr>
        <w:drawing>
          <wp:inline distT="0" distB="0" distL="0" distR="0" wp14:anchorId="3134FD74" wp14:editId="58EC09DB">
            <wp:extent cx="1713600" cy="3337200"/>
            <wp:effectExtent l="0" t="0" r="127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086">
        <w:rPr>
          <w:lang w:val="pt-PT"/>
        </w:rPr>
        <w:t xml:space="preserve">   </w:t>
      </w:r>
      <w:r w:rsidRPr="00340086">
        <w:rPr>
          <w:noProof/>
        </w:rPr>
        <w:drawing>
          <wp:inline distT="0" distB="0" distL="0" distR="0" wp14:anchorId="7242F1AB" wp14:editId="0D3E2888">
            <wp:extent cx="1713600" cy="3337200"/>
            <wp:effectExtent l="0" t="0" r="127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FC" w:rsidRPr="00340086" w:rsidRDefault="00957FFC" w:rsidP="00957FFC">
      <w:pPr>
        <w:pStyle w:val="Caption"/>
      </w:pPr>
      <w:r w:rsidRPr="00340086">
        <w:t>Figura 3. Ficha de medição de árvores abatidas com os dados de pinheiros bravos abatidos na Área Florestal de Sines (classes de diâmetro 25, 30 e 35)</w:t>
      </w:r>
    </w:p>
    <w:p w:rsidR="00957FFC" w:rsidRPr="00340086" w:rsidRDefault="00957FFC" w:rsidP="00957FFC"/>
    <w:p w:rsidR="00957FFC" w:rsidRPr="00340086" w:rsidRDefault="00957FFC" w:rsidP="00957FFC">
      <w:pPr>
        <w:pStyle w:val="EndnoteText"/>
        <w:keepLines/>
        <w:jc w:val="center"/>
        <w:rPr>
          <w:lang w:val="pt-PT"/>
        </w:rPr>
      </w:pPr>
      <w:r w:rsidRPr="00340086">
        <w:rPr>
          <w:noProof/>
        </w:rPr>
        <w:drawing>
          <wp:inline distT="0" distB="0" distL="0" distR="0" wp14:anchorId="24A5A32E" wp14:editId="0171D0EA">
            <wp:extent cx="1713600" cy="3337200"/>
            <wp:effectExtent l="0" t="0" r="127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086">
        <w:rPr>
          <w:lang w:val="pt-PT"/>
        </w:rPr>
        <w:t xml:space="preserve">   </w:t>
      </w:r>
      <w:r w:rsidRPr="00340086">
        <w:rPr>
          <w:noProof/>
        </w:rPr>
        <w:drawing>
          <wp:inline distT="0" distB="0" distL="0" distR="0" wp14:anchorId="06685324" wp14:editId="6B4A2D0C">
            <wp:extent cx="1713600" cy="3337200"/>
            <wp:effectExtent l="0" t="0" r="127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086">
        <w:rPr>
          <w:lang w:val="pt-PT"/>
        </w:rPr>
        <w:t xml:space="preserve">   </w:t>
      </w:r>
      <w:r w:rsidRPr="00340086">
        <w:rPr>
          <w:noProof/>
        </w:rPr>
        <w:drawing>
          <wp:inline distT="0" distB="0" distL="0" distR="0" wp14:anchorId="17AF07B3" wp14:editId="30C72CA1">
            <wp:extent cx="1713600" cy="3337200"/>
            <wp:effectExtent l="0" t="0" r="127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3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FC" w:rsidRPr="00340086" w:rsidRDefault="00957FFC" w:rsidP="00957FFC">
      <w:pPr>
        <w:pStyle w:val="Caption"/>
      </w:pPr>
      <w:r w:rsidRPr="00340086">
        <w:t>Figura 3. Ficha de medição de árvores abatidas com os dados de pinheiros bravos abatidos na Área Florestal de Sines (classe de diâmetro 40, 45 e 50)</w:t>
      </w:r>
    </w:p>
    <w:p w:rsidR="00957FFC" w:rsidRPr="00340086" w:rsidRDefault="00957FFC" w:rsidP="00957FFC">
      <w:pPr>
        <w:pStyle w:val="EndnoteText"/>
        <w:keepLines/>
        <w:rPr>
          <w:lang w:val="pt-PT"/>
        </w:rPr>
      </w:pPr>
    </w:p>
    <w:p w:rsidR="00D3048F" w:rsidRPr="00340086" w:rsidRDefault="00D3048F" w:rsidP="00D3048F">
      <w:pPr>
        <w:pStyle w:val="Heading3"/>
      </w:pPr>
      <w:r w:rsidRPr="00340086">
        <w:t xml:space="preserve">Medições de árvores abatidas. A </w:t>
      </w:r>
      <w:r w:rsidRPr="00340086">
        <w:fldChar w:fldCharType="begin"/>
      </w:r>
      <w:r w:rsidRPr="00340086">
        <w:instrText xml:space="preserve"> REF _Ref35364220 \h  \* MERGEFORMAT </w:instrText>
      </w:r>
      <w:r w:rsidRPr="00340086">
        <w:fldChar w:fldCharType="separate"/>
      </w:r>
      <w:r w:rsidRPr="00340086">
        <w:t xml:space="preserve">Figura </w:t>
      </w:r>
      <w:r w:rsidRPr="00340086">
        <w:rPr>
          <w:noProof/>
        </w:rPr>
        <w:t>4</w:t>
      </w:r>
      <w:r w:rsidRPr="00340086">
        <w:fldChar w:fldCharType="end"/>
      </w:r>
      <w:r w:rsidRPr="00340086">
        <w:t xml:space="preserve"> que apresenta exemplos de dados recolhidos em eucaliptos abatidos com 18 anos, localizados em povoamentos de 1ª rotação plantados com vários compassos. A árvore apresentada para cada compasso corresponde a uma árvore com um diâmetro próximo do diâmetro médio.</w:t>
      </w:r>
    </w:p>
    <w:p w:rsidR="00D3048F" w:rsidRPr="00340086" w:rsidRDefault="00D3048F" w:rsidP="00D3048F">
      <w:pPr>
        <w:pStyle w:val="List1"/>
        <w:keepLines/>
        <w:ind w:left="357"/>
      </w:pPr>
      <w:r w:rsidRPr="00340086">
        <w:t>Em cada árvore obtiveram-se as seguintes medições:</w:t>
      </w:r>
    </w:p>
    <w:tbl>
      <w:tblPr>
        <w:tblW w:w="0" w:type="auto"/>
        <w:tblInd w:w="53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362"/>
        <w:gridCol w:w="6176"/>
      </w:tblGrid>
      <w:tr w:rsidR="00D3048F" w:rsidRPr="00340086" w:rsidTr="00D3048F">
        <w:tc>
          <w:tcPr>
            <w:tcW w:w="2409" w:type="dxa"/>
            <w:tcBorders>
              <w:bottom w:val="single" w:sz="4" w:space="0" w:color="auto"/>
            </w:tcBorders>
          </w:tcPr>
          <w:p w:rsidR="00D3048F" w:rsidRPr="00340086" w:rsidRDefault="00D3048F" w:rsidP="00D3048F">
            <w:pPr>
              <w:pStyle w:val="List1"/>
              <w:keepLines/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Com a árvore em pé:</w:t>
            </w:r>
          </w:p>
        </w:tc>
        <w:tc>
          <w:tcPr>
            <w:tcW w:w="6345" w:type="dxa"/>
            <w:tcBorders>
              <w:bottom w:val="single" w:sz="4" w:space="0" w:color="auto"/>
            </w:tcBorders>
          </w:tcPr>
          <w:p w:rsidR="00D3048F" w:rsidRPr="00340086" w:rsidRDefault="00D3048F" w:rsidP="00D3048F">
            <w:pPr>
              <w:keepLines/>
              <w:numPr>
                <w:ilvl w:val="0"/>
                <w:numId w:val="3"/>
              </w:numPr>
              <w:tabs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marcação do nível do d com tinta (cm)</w:t>
            </w:r>
          </w:p>
          <w:p w:rsidR="00D3048F" w:rsidRPr="00340086" w:rsidRDefault="00D3048F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medição da altura total com hipsómetro SUNTO (m)</w:t>
            </w:r>
          </w:p>
        </w:tc>
      </w:tr>
      <w:tr w:rsidR="00D3048F" w:rsidRPr="00340086" w:rsidTr="00D3048F"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D3048F" w:rsidRPr="00340086" w:rsidRDefault="00D3048F" w:rsidP="00D3048F">
            <w:pPr>
              <w:pStyle w:val="List1"/>
              <w:keepLines/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Com a árvore abatida:</w:t>
            </w:r>
          </w:p>
        </w:tc>
        <w:tc>
          <w:tcPr>
            <w:tcW w:w="6345" w:type="dxa"/>
            <w:tcBorders>
              <w:top w:val="single" w:sz="4" w:space="0" w:color="auto"/>
              <w:bottom w:val="single" w:sz="4" w:space="0" w:color="auto"/>
            </w:tcBorders>
          </w:tcPr>
          <w:p w:rsidR="00D3048F" w:rsidRPr="00340086" w:rsidRDefault="00D3048F" w:rsidP="00D3048F">
            <w:pPr>
              <w:keepLines/>
              <w:numPr>
                <w:ilvl w:val="0"/>
                <w:numId w:val="3"/>
              </w:numPr>
              <w:tabs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medição do comprimento total da árvore com fita métrica (m)</w:t>
            </w:r>
          </w:p>
          <w:p w:rsidR="00D3048F" w:rsidRPr="00340086" w:rsidRDefault="00D3048F" w:rsidP="00D3048F">
            <w:pPr>
              <w:keepLines/>
              <w:numPr>
                <w:ilvl w:val="0"/>
                <w:numId w:val="3"/>
              </w:numPr>
              <w:tabs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medição da altura do cepo (cm)</w:t>
            </w:r>
          </w:p>
          <w:p w:rsidR="00D3048F" w:rsidRPr="00340086" w:rsidRDefault="00D3048F" w:rsidP="00D3048F">
            <w:pPr>
              <w:keepLines/>
              <w:numPr>
                <w:ilvl w:val="0"/>
                <w:numId w:val="3"/>
              </w:numPr>
              <w:tabs>
                <w:tab w:val="left" w:pos="227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medição cruzada, com régua, do diâmetro do cepo, do d e do diâmetro a 1.30 m, com e sem casca (mm)</w:t>
            </w:r>
          </w:p>
          <w:p w:rsidR="00D3048F" w:rsidRPr="00340086" w:rsidRDefault="00D3048F" w:rsidP="00D3048F">
            <w:pPr>
              <w:keepLines/>
              <w:numPr>
                <w:ilvl w:val="0"/>
                <w:numId w:val="3"/>
              </w:numPr>
              <w:tabs>
                <w:tab w:val="clear" w:pos="360"/>
                <w:tab w:val="left" w:pos="227"/>
                <w:tab w:val="left" w:pos="510"/>
                <w:tab w:val="num" w:pos="100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before="60" w:after="60" w:line="240" w:lineRule="auto"/>
              <w:rPr>
                <w:sz w:val="20"/>
              </w:rPr>
            </w:pPr>
            <w:r w:rsidRPr="00340086">
              <w:rPr>
                <w:sz w:val="20"/>
              </w:rPr>
              <w:t>a partir do nível de 1 m, de 2 em 2 m (comprimento dos toros) medição cruzada, com régua, do diâmetro e da espessura da casca (mm)</w:t>
            </w:r>
          </w:p>
        </w:tc>
      </w:tr>
    </w:tbl>
    <w:p w:rsidR="00D3048F" w:rsidRPr="00340086" w:rsidRDefault="00D3048F" w:rsidP="00D3048F"/>
    <w:p w:rsidR="00D3048F" w:rsidRPr="00340086" w:rsidRDefault="00D3048F" w:rsidP="00D3048F">
      <w:pPr>
        <w:keepLines/>
        <w:tabs>
          <w:tab w:val="left" w:pos="8931"/>
        </w:tabs>
        <w:spacing w:line="240" w:lineRule="auto"/>
        <w:ind w:right="431"/>
      </w:pPr>
    </w:p>
    <w:p w:rsidR="00D3048F" w:rsidRPr="00340086" w:rsidRDefault="00D3048F" w:rsidP="00D3048F">
      <w:pPr>
        <w:keepLines/>
      </w:pPr>
      <w:r w:rsidRPr="00340086">
        <w:rPr>
          <w:noProof/>
          <w:lang w:val="en-US"/>
        </w:rPr>
        <w:drawing>
          <wp:inline distT="0" distB="0" distL="0" distR="0" wp14:anchorId="57D013DD" wp14:editId="6496D7C8">
            <wp:extent cx="1855034" cy="32816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9" r="16093"/>
                    <a:stretch/>
                  </pic:blipFill>
                  <pic:spPr bwMode="auto">
                    <a:xfrm>
                      <a:off x="0" y="0"/>
                      <a:ext cx="1855906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0086">
        <w:rPr>
          <w:noProof/>
          <w:lang w:val="en-US"/>
        </w:rPr>
        <w:drawing>
          <wp:inline distT="0" distB="0" distL="0" distR="0" wp14:anchorId="09E0ECF9" wp14:editId="14EFD3B7">
            <wp:extent cx="1868400" cy="327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3" r="16050"/>
                    <a:stretch/>
                  </pic:blipFill>
                  <pic:spPr bwMode="auto">
                    <a:xfrm>
                      <a:off x="0" y="0"/>
                      <a:ext cx="1868400" cy="32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0086">
        <w:rPr>
          <w:noProof/>
          <w:lang w:val="en-US"/>
        </w:rPr>
        <w:drawing>
          <wp:inline distT="0" distB="0" distL="0" distR="0" wp14:anchorId="4F99E35A" wp14:editId="5DB3E5A9">
            <wp:extent cx="1861200" cy="328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r="15644"/>
                    <a:stretch/>
                  </pic:blipFill>
                  <pic:spPr bwMode="auto">
                    <a:xfrm>
                      <a:off x="0" y="0"/>
                      <a:ext cx="1861200" cy="3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48F" w:rsidRPr="00340086" w:rsidRDefault="00D3048F" w:rsidP="00D3048F">
      <w:pPr>
        <w:pStyle w:val="Caption"/>
        <w:keepLines/>
        <w:rPr>
          <w:b w:val="0"/>
        </w:rPr>
      </w:pPr>
      <w:bookmarkStart w:id="10" w:name="_Ref35364220"/>
      <w:bookmarkStart w:id="11" w:name="_Toc145622446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Pr="00340086">
        <w:rPr>
          <w:noProof/>
        </w:rPr>
        <w:t>4</w:t>
      </w:r>
      <w:r w:rsidR="00EF7C2C" w:rsidRPr="00340086">
        <w:rPr>
          <w:noProof/>
        </w:rPr>
        <w:fldChar w:fldCharType="end"/>
      </w:r>
      <w:bookmarkEnd w:id="10"/>
      <w:r w:rsidRPr="00340086">
        <w:t>. Ficha de medição de eucaliptos abatidos com 18 anos (compassos 3x2, 3x3 e 4x3)</w:t>
      </w:r>
      <w:bookmarkEnd w:id="11"/>
    </w:p>
    <w:p w:rsidR="00D3048F" w:rsidRPr="00340086" w:rsidRDefault="00D3048F" w:rsidP="00D3048F">
      <w:pPr>
        <w:keepLines/>
        <w:jc w:val="left"/>
      </w:pPr>
      <w:r w:rsidRPr="00340086">
        <w:rPr>
          <w:noProof/>
          <w:lang w:val="en-US"/>
        </w:rPr>
        <w:drawing>
          <wp:inline distT="0" distB="0" distL="0" distR="0" wp14:anchorId="597E68CC" wp14:editId="6187433B">
            <wp:extent cx="1890000" cy="326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1" r="15646"/>
                    <a:stretch/>
                  </pic:blipFill>
                  <pic:spPr bwMode="auto">
                    <a:xfrm>
                      <a:off x="0" y="0"/>
                      <a:ext cx="1890000" cy="3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0086">
        <w:rPr>
          <w:noProof/>
          <w:lang w:val="en-US"/>
        </w:rPr>
        <w:drawing>
          <wp:inline distT="0" distB="0" distL="0" distR="0" wp14:anchorId="1D2B2892" wp14:editId="1BC01F5D">
            <wp:extent cx="2077691" cy="32821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2" r="16519"/>
                    <a:stretch/>
                  </pic:blipFill>
                  <pic:spPr bwMode="auto">
                    <a:xfrm>
                      <a:off x="0" y="0"/>
                      <a:ext cx="2077691" cy="328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48F" w:rsidRPr="00340086" w:rsidRDefault="00D3048F" w:rsidP="00D3048F">
      <w:pPr>
        <w:pStyle w:val="Caption"/>
        <w:keepLines/>
        <w:rPr>
          <w:b w:val="0"/>
        </w:rPr>
      </w:pPr>
      <w:r w:rsidRPr="00340086">
        <w:t>Figura 4. Ficha de medição de eucaliptos abatidos com 18 anos (compassos 4x4 e 5x4)</w:t>
      </w:r>
    </w:p>
    <w:p w:rsidR="00D3048F" w:rsidRPr="00340086" w:rsidRDefault="00D3048F" w:rsidP="00D3048F">
      <w:pPr>
        <w:keepLines/>
        <w:rPr>
          <w:sz w:val="20"/>
        </w:rPr>
      </w:pPr>
    </w:p>
    <w:p w:rsidR="00D3048F" w:rsidRPr="00340086" w:rsidRDefault="00D3048F" w:rsidP="00D3048F"/>
    <w:p w:rsidR="008C0382" w:rsidRPr="00340086" w:rsidRDefault="008C0382" w:rsidP="00714AD2">
      <w:pPr>
        <w:pStyle w:val="Heading3"/>
        <w:rPr>
          <w:iCs/>
        </w:rPr>
      </w:pPr>
      <w:r w:rsidRPr="00340086">
        <w:t>Inventário Florestal do concelho de Oliveira do Hospital</w:t>
      </w:r>
      <w:r w:rsidR="00714AD2" w:rsidRPr="00340086">
        <w:t xml:space="preserve"> – </w:t>
      </w:r>
      <w:r w:rsidRPr="00340086">
        <w:rPr>
          <w:iCs/>
        </w:rPr>
        <w:t>povoamentos puros regulares de pinheiro bravo</w:t>
      </w:r>
      <w:bookmarkEnd w:id="7"/>
    </w:p>
    <w:p w:rsidR="008C0382" w:rsidRPr="00340086" w:rsidRDefault="003C7AD3" w:rsidP="00485BBC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284"/>
      </w:pPr>
      <w:r w:rsidRPr="00340086">
        <w:t>A</w:t>
      </w:r>
      <w:r w:rsidR="008C0382" w:rsidRPr="00340086">
        <w:t xml:space="preserve"> </w:t>
      </w:r>
      <w:r w:rsidRPr="00340086">
        <w:fldChar w:fldCharType="begin"/>
      </w:r>
      <w:r w:rsidRPr="00340086">
        <w:instrText xml:space="preserve"> REF _Ref35360884 \h </w:instrText>
      </w:r>
      <w:r w:rsidR="00FF078F" w:rsidRPr="00340086">
        <w:instrText xml:space="preserve"> \* MERGEFORMAT </w:instrText>
      </w:r>
      <w:r w:rsidRPr="00340086">
        <w:fldChar w:fldCharType="separate"/>
      </w:r>
      <w:r w:rsidR="00BB32E1" w:rsidRPr="00340086">
        <w:t xml:space="preserve">Figura </w:t>
      </w:r>
      <w:r w:rsidR="00BB32E1" w:rsidRPr="00340086">
        <w:rPr>
          <w:noProof/>
        </w:rPr>
        <w:t>6</w:t>
      </w:r>
      <w:r w:rsidRPr="00340086">
        <w:fldChar w:fldCharType="end"/>
      </w:r>
      <w:r w:rsidRPr="00340086">
        <w:t xml:space="preserve"> conté</w:t>
      </w:r>
      <w:r w:rsidR="008C0382" w:rsidRPr="00340086">
        <w:t>m os dados relativos à medição de uma parcela do estrato de povoamentos puros regulares de pinheiro bravo, do Inventário Florestal do concelho de Oliveira do Hospital. Correspondem, respectivamente, à ficha de caracterização da parcela (área da parcela – 500 m</w:t>
      </w:r>
      <w:r w:rsidR="008C0382" w:rsidRPr="00340086">
        <w:rPr>
          <w:vertAlign w:val="superscript"/>
        </w:rPr>
        <w:t>2</w:t>
      </w:r>
      <w:r w:rsidR="008C0382" w:rsidRPr="00340086">
        <w:t xml:space="preserve">) e à ficha de medições. </w:t>
      </w:r>
    </w:p>
    <w:p w:rsidR="008C0382" w:rsidRPr="00340086" w:rsidRDefault="008C0382" w:rsidP="008C2A27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284"/>
      </w:pPr>
      <w:r w:rsidRPr="00340086">
        <w:t>Foram realizadas as seguintes medições:</w:t>
      </w:r>
    </w:p>
    <w:p w:rsidR="008C0382" w:rsidRPr="00340086" w:rsidRDefault="008C0382" w:rsidP="008C2A27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1135" w:hanging="851"/>
      </w:pPr>
      <w:r w:rsidRPr="00340086">
        <w:t>Distribuição de diâmetros</w:t>
      </w:r>
    </w:p>
    <w:p w:rsidR="008C0382" w:rsidRPr="00340086" w:rsidRDefault="008C0382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76"/>
      </w:pPr>
      <w:r w:rsidRPr="00340086">
        <w:t xml:space="preserve">Preenchida, como é usual, à medida que os </w:t>
      </w:r>
      <w:r w:rsidR="007F41AE" w:rsidRPr="00340086">
        <w:t>d</w:t>
      </w:r>
      <w:r w:rsidRPr="00340086">
        <w:t>’s das árvores foram sendo medidos, com o objectivo de seleccionar as árvores modelo (método de Draudt modificado pelos SF);</w:t>
      </w:r>
    </w:p>
    <w:p w:rsidR="008C0382" w:rsidRPr="00340086" w:rsidRDefault="008C0382" w:rsidP="008C2A27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1135" w:hanging="851"/>
      </w:pPr>
      <w:r w:rsidRPr="00340086">
        <w:t xml:space="preserve">Medições dos </w:t>
      </w:r>
      <w:r w:rsidR="007F41AE" w:rsidRPr="00340086">
        <w:t>d</w:t>
      </w:r>
      <w:r w:rsidRPr="00340086">
        <w:t>’s de todas árvores</w:t>
      </w:r>
    </w:p>
    <w:p w:rsidR="008C0382" w:rsidRPr="00340086" w:rsidRDefault="008C0382" w:rsidP="008C2A27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1135" w:hanging="851"/>
      </w:pPr>
      <w:r w:rsidRPr="00340086">
        <w:t>Medições nas árvores modelo</w:t>
      </w:r>
    </w:p>
    <w:p w:rsidR="00F165DA" w:rsidRPr="00340086" w:rsidRDefault="008C0382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340086">
        <w:t xml:space="preserve">Mediram-se, para além do d (cm), a altura total (m), a altura da base da copa (m), a espessura da casca (cm) e o acréscimo em </w:t>
      </w:r>
      <w:r w:rsidR="007F41AE" w:rsidRPr="00340086">
        <w:t>d</w:t>
      </w:r>
      <w:r w:rsidRPr="00340086">
        <w:t xml:space="preserve"> nos últimos 5 anos (cm). </w:t>
      </w:r>
    </w:p>
    <w:p w:rsidR="00714AD2" w:rsidRPr="00340086" w:rsidRDefault="00714AD2" w:rsidP="00714AD2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144"/>
      </w:pPr>
      <w:r w:rsidRPr="00340086">
        <w:t>Medições nas árvores dominantes</w:t>
      </w:r>
    </w:p>
    <w:p w:rsidR="00714AD2" w:rsidRPr="00340086" w:rsidRDefault="00714AD2" w:rsidP="00714AD2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64"/>
      </w:pPr>
      <w:r w:rsidRPr="00340086">
        <w:t>Em duas das árvores dominantes foi feita uma verrumada a 1.30 m do solo para determinação da idade (somou-se 4 anos ao número de anéis contado na verrumada, assumindo-se que uma plântula de pinheiro bravo, neste concelho, leva 4 anos a atingir a altura de 1.30 m).</w:t>
      </w:r>
    </w:p>
    <w:p w:rsidR="00714AD2" w:rsidRPr="00340086" w:rsidRDefault="00714AD2" w:rsidP="00714AD2">
      <w:pPr>
        <w:pStyle w:val="Heading3"/>
        <w:keepLines/>
        <w:rPr>
          <w:iCs/>
        </w:rPr>
      </w:pPr>
      <w:bookmarkStart w:id="12" w:name="_Toc145599729"/>
      <w:r w:rsidRPr="00340086">
        <w:t xml:space="preserve">Inventário Florestal do concelho de Oliveira do Hospital </w:t>
      </w:r>
      <w:r w:rsidR="00B87007" w:rsidRPr="00340086">
        <w:t xml:space="preserve">(Região Globulus = 2NC) </w:t>
      </w:r>
      <w:r w:rsidRPr="00340086">
        <w:t xml:space="preserve">– </w:t>
      </w:r>
      <w:r w:rsidRPr="00340086">
        <w:rPr>
          <w:iCs/>
        </w:rPr>
        <w:t>povoamentos puros regulares de eucalipto</w:t>
      </w:r>
      <w:bookmarkEnd w:id="12"/>
    </w:p>
    <w:p w:rsidR="00F165DA" w:rsidRPr="00340086" w:rsidRDefault="003C7AD3" w:rsidP="00714AD2">
      <w:pPr>
        <w:keepLines/>
        <w:widowControl w:val="0"/>
      </w:pPr>
      <w:r w:rsidRPr="00340086">
        <w:t xml:space="preserve">A </w:t>
      </w:r>
      <w:r w:rsidRPr="00340086">
        <w:rPr>
          <w:sz w:val="20"/>
        </w:rPr>
        <w:fldChar w:fldCharType="begin"/>
      </w:r>
      <w:r w:rsidRPr="00340086">
        <w:instrText xml:space="preserve"> REF _Ref35364147 \h </w:instrText>
      </w:r>
      <w:r w:rsidR="00714AD2" w:rsidRPr="00340086">
        <w:rPr>
          <w:b/>
        </w:rPr>
        <w:instrText xml:space="preserve"> \* MERGEFORMAT </w:instrText>
      </w:r>
      <w:r w:rsidRPr="00340086">
        <w:rPr>
          <w:sz w:val="20"/>
        </w:rPr>
      </w:r>
      <w:r w:rsidRPr="00340086">
        <w:rPr>
          <w:sz w:val="20"/>
        </w:rPr>
        <w:fldChar w:fldCharType="separate"/>
      </w:r>
      <w:r w:rsidR="006173A3" w:rsidRPr="00340086">
        <w:t>Figura</w:t>
      </w:r>
      <w:r w:rsidR="006173A3" w:rsidRPr="00340086">
        <w:rPr>
          <w:noProof/>
        </w:rPr>
        <w:t xml:space="preserve"> 7</w:t>
      </w:r>
      <w:r w:rsidRPr="00340086">
        <w:fldChar w:fldCharType="end"/>
      </w:r>
      <w:r w:rsidRPr="00340086">
        <w:t xml:space="preserve"> conté</w:t>
      </w:r>
      <w:r w:rsidR="00F165DA" w:rsidRPr="00340086">
        <w:t xml:space="preserve">m os dados relativos à medição de uma parcela do estrato de povoamentos puros regulares de eucalipto </w:t>
      </w:r>
      <w:r w:rsidR="00714AD2" w:rsidRPr="00340086">
        <w:t>do mesmo inventário</w:t>
      </w:r>
      <w:r w:rsidR="00B87007" w:rsidRPr="00340086">
        <w:t xml:space="preserve"> que foi plantada com um compasso inicial de 3 x 3.25 metros</w:t>
      </w:r>
      <w:r w:rsidR="00714AD2" w:rsidRPr="00340086">
        <w:t>. As fichas,</w:t>
      </w:r>
      <w:r w:rsidR="00F165DA" w:rsidRPr="00340086">
        <w:t xml:space="preserve"> de caracterização das parcelas </w:t>
      </w:r>
      <w:r w:rsidR="00714AD2" w:rsidRPr="00340086">
        <w:t>e de medições,</w:t>
      </w:r>
      <w:r w:rsidR="00F165DA" w:rsidRPr="00340086">
        <w:t xml:space="preserve"> são bastante semelhantes às do estrato exemplificado no ponto anterior, com excepção da área da parcelas que foi, neste caso, de 400 m</w:t>
      </w:r>
      <w:r w:rsidR="00F165DA" w:rsidRPr="00340086">
        <w:rPr>
          <w:vertAlign w:val="superscript"/>
        </w:rPr>
        <w:t>2</w:t>
      </w:r>
      <w:r w:rsidR="00F165DA" w:rsidRPr="00340086">
        <w:t>.</w:t>
      </w:r>
      <w:r w:rsidR="00714AD2" w:rsidRPr="00340086">
        <w:t xml:space="preserve"> Também não foi determinada a idade das árvores dominantes (porque os anéis de crescimento não são visíveis em verrumadas), a idade foi determinada por inquirição local.</w:t>
      </w:r>
      <w:r w:rsidR="00B87007" w:rsidRPr="00340086">
        <w:t xml:space="preserve"> A parcela encontra-se a 432 metros de altitude a.s.l..</w:t>
      </w:r>
    </w:p>
    <w:p w:rsidR="00F165DA" w:rsidRPr="00340086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3" w:name="_Toc145599730"/>
      <w:r w:rsidRPr="00340086">
        <w:t>Inventário Florestal do PDAR das Gândaras de Coimbra</w:t>
      </w:r>
      <w:bookmarkEnd w:id="13"/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340086">
        <w:t xml:space="preserve">A </w:t>
      </w:r>
      <w:r w:rsidR="003C7AD3" w:rsidRPr="00340086">
        <w:fldChar w:fldCharType="begin"/>
      </w:r>
      <w:r w:rsidR="003C7AD3" w:rsidRPr="00340086">
        <w:instrText xml:space="preserve"> REF _Ref35364113 \h </w:instrText>
      </w:r>
      <w:r w:rsidR="00340086">
        <w:instrText xml:space="preserve"> \* MERGEFORMAT </w:instrText>
      </w:r>
      <w:r w:rsidR="003C7AD3" w:rsidRPr="00340086">
        <w:fldChar w:fldCharType="separate"/>
      </w:r>
      <w:r w:rsidR="006173A3" w:rsidRPr="00340086">
        <w:t xml:space="preserve">Figura </w:t>
      </w:r>
      <w:r w:rsidR="006173A3" w:rsidRPr="00340086">
        <w:rPr>
          <w:noProof/>
        </w:rPr>
        <w:t>8</w:t>
      </w:r>
      <w:r w:rsidR="003C7AD3" w:rsidRPr="00340086">
        <w:fldChar w:fldCharType="end"/>
      </w:r>
      <w:r w:rsidR="003C7AD3" w:rsidRPr="00340086">
        <w:t xml:space="preserve"> conté</w:t>
      </w:r>
      <w:r w:rsidRPr="00340086">
        <w:t>m as medições realizadas na parcela nº 2 no estrato de povoamentos puros regulares de pinheiro bravo, no Inventário Florestal do PDAR do Baixo Mondego e Gândaras. A primeira refere-se à ficha de caracterização da parcela e a segunda à ficha de medições (área da parcela – 500 m</w:t>
      </w:r>
      <w:r w:rsidRPr="00340086">
        <w:rPr>
          <w:vertAlign w:val="superscript"/>
        </w:rPr>
        <w:t>2</w:t>
      </w:r>
      <w:r w:rsidRPr="00340086">
        <w:t xml:space="preserve">). 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340086">
        <w:t>Foram realizadas as seguintes medições: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340086">
        <w:t>Tabela de medição de d’s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340086">
        <w:t>Preenchida com os d’s de todas as árvores, incluindo as modelo (cm);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340086">
        <w:t>Tabela distribuição de diâmetros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340086">
        <w:t>Preenchida à medida que os d’s das árvores foram sendo medidos com o objectivo de seleccionar as árvores modelo (método de Draudt modificado pelos SF);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340086">
        <w:t>Tabela das árvores modelo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340086">
        <w:t>Preenchida com os dados das árvores modelo: d (cm), altura total (m), altura da base da copa (m), espessura da casca (cm) e acréscimo em d nos últimos 5 anos (cm), diâmetro a 15 cm do solo e comprimento dos últimos 5 verticilos (m);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340086">
        <w:t xml:space="preserve">Tabela de diâmetros dos cepos 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340086">
        <w:t>Preenchida com os diâmetros dos cepos (m);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340086">
        <w:t>Tabela das árvores dominantes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340086">
        <w:t>Preenchida com a altura (m) e o d (cm) das árvores dominantes, assim como a idade de duas delas (avali</w:t>
      </w:r>
      <w:r w:rsidR="00714AD2" w:rsidRPr="00340086">
        <w:t>a</w:t>
      </w:r>
      <w:r w:rsidRPr="00340086">
        <w:t>da por contagem de anéis numa verrumada</w:t>
      </w:r>
      <w:r w:rsidR="00714AD2" w:rsidRPr="00340086">
        <w:t>, acrescida de 4 anos</w:t>
      </w:r>
      <w:r w:rsidRPr="00340086">
        <w:t>).</w:t>
      </w:r>
    </w:p>
    <w:p w:rsidR="00F165DA" w:rsidRPr="00340086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4" w:name="_Toc145599731"/>
      <w:r w:rsidRPr="00340086">
        <w:t>Inventário para ordenamento da Mata Nacional do Urso (pinheiro bravo)</w:t>
      </w:r>
      <w:bookmarkEnd w:id="14"/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340086">
        <w:t xml:space="preserve">As fichas que se encontram na </w:t>
      </w:r>
      <w:r w:rsidR="003C7AD3" w:rsidRPr="00340086">
        <w:fldChar w:fldCharType="begin"/>
      </w:r>
      <w:r w:rsidR="003C7AD3" w:rsidRPr="00340086">
        <w:instrText xml:space="preserve"> REF _Ref35361846 \h </w:instrText>
      </w:r>
      <w:r w:rsidR="00340086">
        <w:instrText xml:space="preserve"> \* MERGEFORMAT </w:instrText>
      </w:r>
      <w:r w:rsidR="003C7AD3" w:rsidRPr="00340086">
        <w:fldChar w:fldCharType="separate"/>
      </w:r>
      <w:r w:rsidR="006173A3" w:rsidRPr="00340086">
        <w:t xml:space="preserve">Figura </w:t>
      </w:r>
      <w:r w:rsidR="006173A3" w:rsidRPr="00340086">
        <w:rPr>
          <w:noProof/>
        </w:rPr>
        <w:t>9</w:t>
      </w:r>
      <w:r w:rsidR="003C7AD3" w:rsidRPr="00340086">
        <w:fldChar w:fldCharType="end"/>
      </w:r>
      <w:r w:rsidRPr="00340086">
        <w:t>, relativas a 2 talhões, apresentam a seguinte informação: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tabela com a distribuição de frequências dos d’s;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coluna com as frequências por ha de cada classe de d;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coluna com os d’s das árvores modelo (cm);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coluna com as correspondentes alturas (m);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altura das 10 árvores mais grossas, para avaliação da altura dominante (para parcelas de 1000 m</w:t>
      </w:r>
      <w:r w:rsidRPr="00340086">
        <w:rPr>
          <w:vertAlign w:val="superscript"/>
        </w:rPr>
        <w:t>2</w:t>
      </w:r>
      <w:r w:rsidRPr="00340086">
        <w:t>);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informação sobre a caracterização da parcela.</w:t>
      </w:r>
    </w:p>
    <w:p w:rsidR="00F165DA" w:rsidRPr="00340086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5" w:name="_Toc145599732"/>
      <w:r w:rsidRPr="00340086">
        <w:t>Parcelas permanentes de eucalipto (ensaio de compassos)</w:t>
      </w:r>
      <w:bookmarkEnd w:id="15"/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340086">
        <w:t xml:space="preserve">A ficha da </w:t>
      </w:r>
      <w:r w:rsidR="005515CA" w:rsidRPr="00340086">
        <w:fldChar w:fldCharType="begin"/>
      </w:r>
      <w:r w:rsidR="005515CA" w:rsidRPr="00340086">
        <w:instrText xml:space="preserve"> REF _Ref35363312 \h </w:instrText>
      </w:r>
      <w:r w:rsidR="001837A5" w:rsidRPr="00340086">
        <w:instrText xml:space="preserve"> \* MERGEFORMAT </w:instrText>
      </w:r>
      <w:r w:rsidR="005515CA" w:rsidRPr="00340086">
        <w:fldChar w:fldCharType="separate"/>
      </w:r>
      <w:r w:rsidR="006173A3" w:rsidRPr="00340086">
        <w:t xml:space="preserve">Figura </w:t>
      </w:r>
      <w:r w:rsidR="006173A3" w:rsidRPr="00340086">
        <w:rPr>
          <w:noProof/>
        </w:rPr>
        <w:t>10</w:t>
      </w:r>
      <w:r w:rsidR="005515CA" w:rsidRPr="00340086">
        <w:fldChar w:fldCharType="end"/>
      </w:r>
      <w:r w:rsidRPr="00340086">
        <w:t xml:space="preserve"> corresponde a uma medição anual de uma parcela de um ensaio de compassos de </w:t>
      </w:r>
      <w:r w:rsidRPr="00340086">
        <w:rPr>
          <w:b/>
        </w:rPr>
        <w:t>eucalipto com área igual a 1600 m</w:t>
      </w:r>
      <w:r w:rsidRPr="00340086">
        <w:rPr>
          <w:b/>
          <w:szCs w:val="22"/>
          <w:vertAlign w:val="superscript"/>
        </w:rPr>
        <w:t>2</w:t>
      </w:r>
      <w:r w:rsidRPr="00340086">
        <w:t xml:space="preserve">. </w:t>
      </w:r>
      <w:r w:rsidR="00B87007" w:rsidRPr="00340086">
        <w:t>A parcela localiza-se na quinta do Furadouro a uma altitude de 30 metros a.s.l. (</w:t>
      </w:r>
      <w:r w:rsidR="00B87007" w:rsidRPr="00340086">
        <w:rPr>
          <w:b/>
        </w:rPr>
        <w:t>Região Globulus = 3CL</w:t>
      </w:r>
      <w:r w:rsidR="00B87007" w:rsidRPr="00340086">
        <w:t xml:space="preserve">). </w:t>
      </w:r>
      <w:r w:rsidRPr="00340086">
        <w:t>Apresenta a seguinte informação: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coluna com o número da árvores;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coluna com a indicação da fila onde a árvore se encontra;</w:t>
      </w:r>
    </w:p>
    <w:p w:rsidR="00F165DA" w:rsidRPr="00340086" w:rsidRDefault="00B87007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c</w:t>
      </w:r>
      <w:r w:rsidR="00F165DA" w:rsidRPr="00340086">
        <w:t>oluna com a localização da árvore dentro da fila (cepo);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coluna com as medições cruzadas dos d’s das árvores (mm);</w:t>
      </w:r>
    </w:p>
    <w:p w:rsidR="00F165DA" w:rsidRPr="00340086" w:rsidRDefault="00F165DA" w:rsidP="001911E8">
      <w:pPr>
        <w:keepLines/>
        <w:numPr>
          <w:ilvl w:val="0"/>
          <w:numId w:val="9"/>
        </w:numPr>
        <w:tabs>
          <w:tab w:val="left" w:pos="227"/>
        </w:tabs>
        <w:spacing w:before="60"/>
      </w:pPr>
      <w:r w:rsidRPr="00340086">
        <w:t>coluna com as correspondentes alturas, apenas nas árvores modelo (m).</w:t>
      </w:r>
    </w:p>
    <w:p w:rsidR="00F165DA" w:rsidRPr="00340086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6" w:name="_Toc145599733"/>
      <w:r w:rsidRPr="00340086">
        <w:t>Inventário Florestal do concelho da Chamusca</w:t>
      </w:r>
      <w:bookmarkEnd w:id="16"/>
    </w:p>
    <w:p w:rsidR="00F165DA" w:rsidRPr="00340086" w:rsidRDefault="005515C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340086">
        <w:t>A</w:t>
      </w:r>
      <w:r w:rsidR="00F165DA" w:rsidRPr="00340086">
        <w:t xml:space="preserve"> </w:t>
      </w:r>
      <w:r w:rsidRPr="00340086">
        <w:fldChar w:fldCharType="begin"/>
      </w:r>
      <w:r w:rsidRPr="00340086">
        <w:instrText xml:space="preserve"> REF _Ref35363281 \h </w:instrText>
      </w:r>
      <w:r w:rsidR="00340086">
        <w:instrText xml:space="preserve"> \* MERGEFORMAT </w:instrText>
      </w:r>
      <w:r w:rsidRPr="00340086">
        <w:fldChar w:fldCharType="separate"/>
      </w:r>
      <w:r w:rsidR="006173A3" w:rsidRPr="00340086">
        <w:t xml:space="preserve">Figura </w:t>
      </w:r>
      <w:r w:rsidR="006173A3" w:rsidRPr="00340086">
        <w:rPr>
          <w:noProof/>
        </w:rPr>
        <w:t>11</w:t>
      </w:r>
      <w:r w:rsidRPr="00340086">
        <w:fldChar w:fldCharType="end"/>
      </w:r>
      <w:r w:rsidRPr="00340086">
        <w:t xml:space="preserve"> conté</w:t>
      </w:r>
      <w:r w:rsidR="00F165DA" w:rsidRPr="00340086">
        <w:t>m as medições realizadas na parcela nº 310 no estrato de povoamentos mistos dominantes de sobreiro no Inventário Florestal do concelho da Chamusca, a primeira referente à ficha de caracterização da parcela e a segunda à ficha de medições (área da parcela – 2000 m</w:t>
      </w:r>
      <w:r w:rsidR="00F165DA" w:rsidRPr="00340086">
        <w:rPr>
          <w:vertAlign w:val="superscript"/>
        </w:rPr>
        <w:t>2</w:t>
      </w:r>
      <w:r w:rsidR="00F165DA" w:rsidRPr="00340086">
        <w:t xml:space="preserve">). 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</w:pPr>
      <w:r w:rsidRPr="00340086">
        <w:t>Foram realizadas as seguintes medições: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340086">
        <w:t>Tabela de medição de d’s e de diâmetros dos cepos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340086">
        <w:t>Preenchida com os d’s de todas as árvores, incluindo as modelo (cm) e com os diâmetros dos cepos;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hanging="851"/>
      </w:pPr>
      <w:r w:rsidRPr="00340086">
        <w:t>Tabela distribuição de diâmetros</w:t>
      </w:r>
    </w:p>
    <w:p w:rsidR="00F165DA" w:rsidRPr="00340086" w:rsidRDefault="00F165DA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76"/>
      </w:pPr>
      <w:r w:rsidRPr="00340086">
        <w:t>Preenchida à medida que os d’s das árvores foram sendo medidos com o objectivo de seleccionar as árvores modelo (método de Draudt modificado pelos SF);</w:t>
      </w:r>
    </w:p>
    <w:p w:rsidR="00F165DA" w:rsidRPr="00340086" w:rsidRDefault="00F165DA" w:rsidP="00C95536">
      <w:pPr>
        <w:pStyle w:val="FootnoteText"/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/>
        <w:rPr>
          <w:sz w:val="22"/>
          <w:lang w:val="pt-PT"/>
        </w:rPr>
      </w:pPr>
      <w:r w:rsidRPr="00340086">
        <w:rPr>
          <w:sz w:val="22"/>
          <w:lang w:val="pt-PT"/>
        </w:rPr>
        <w:t>Tabela das árvores modelo</w:t>
      </w:r>
    </w:p>
    <w:p w:rsidR="00F165DA" w:rsidRPr="00340086" w:rsidRDefault="00F165DA" w:rsidP="00C95536">
      <w:pPr>
        <w:pStyle w:val="FootnoteText"/>
        <w:keepLines/>
        <w:tabs>
          <w:tab w:val="left" w:pos="576"/>
          <w:tab w:val="left" w:pos="851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76"/>
        <w:rPr>
          <w:sz w:val="22"/>
          <w:lang w:val="pt-PT"/>
        </w:rPr>
      </w:pPr>
      <w:r w:rsidRPr="00340086">
        <w:rPr>
          <w:sz w:val="22"/>
          <w:lang w:val="pt-PT"/>
        </w:rPr>
        <w:t>Preenchida com os dados das árvores modelo: d (cm), altura da árvore (h) (m), altura da base da copa (h</w:t>
      </w:r>
      <w:r w:rsidRPr="00340086">
        <w:rPr>
          <w:sz w:val="22"/>
          <w:vertAlign w:val="subscript"/>
          <w:lang w:val="pt-PT"/>
        </w:rPr>
        <w:t>copa</w:t>
      </w:r>
      <w:r w:rsidRPr="00340086">
        <w:rPr>
          <w:sz w:val="22"/>
          <w:lang w:val="pt-PT"/>
        </w:rPr>
        <w:t>) (m). No sobreiro: espessura da cortiça (casc) (cm), último algarismo do ano de descortiçamento (a</w:t>
      </w:r>
      <w:r w:rsidRPr="00340086">
        <w:rPr>
          <w:sz w:val="22"/>
          <w:vertAlign w:val="subscript"/>
          <w:lang w:val="pt-PT"/>
        </w:rPr>
        <w:t>d</w:t>
      </w:r>
      <w:r w:rsidRPr="00340086">
        <w:rPr>
          <w:sz w:val="22"/>
          <w:lang w:val="pt-PT"/>
        </w:rPr>
        <w:t>), altura de decortiçamento (h</w:t>
      </w:r>
      <w:r w:rsidRPr="00340086">
        <w:rPr>
          <w:sz w:val="22"/>
          <w:vertAlign w:val="subscript"/>
          <w:lang w:val="pt-PT"/>
        </w:rPr>
        <w:t>d</w:t>
      </w:r>
      <w:r w:rsidRPr="00340086">
        <w:rPr>
          <w:sz w:val="22"/>
          <w:lang w:val="pt-PT"/>
        </w:rPr>
        <w:t>), altura do fuste (h</w:t>
      </w:r>
      <w:r w:rsidRPr="00340086">
        <w:rPr>
          <w:sz w:val="22"/>
          <w:vertAlign w:val="subscript"/>
          <w:lang w:val="pt-PT"/>
        </w:rPr>
        <w:t>f</w:t>
      </w:r>
      <w:r w:rsidRPr="00340086">
        <w:rPr>
          <w:sz w:val="22"/>
          <w:lang w:val="pt-PT"/>
        </w:rPr>
        <w:t>) e nº de pernadas (n</w:t>
      </w:r>
      <w:r w:rsidRPr="00340086">
        <w:rPr>
          <w:sz w:val="22"/>
          <w:vertAlign w:val="subscript"/>
          <w:lang w:val="pt-PT"/>
        </w:rPr>
        <w:t>p</w:t>
      </w:r>
      <w:r w:rsidRPr="00340086">
        <w:rPr>
          <w:sz w:val="22"/>
          <w:lang w:val="pt-PT"/>
        </w:rPr>
        <w:t>);</w:t>
      </w:r>
    </w:p>
    <w:p w:rsidR="00F165DA" w:rsidRPr="00340086" w:rsidRDefault="00F165DA" w:rsidP="00C95536">
      <w:pPr>
        <w:pStyle w:val="FootnoteText"/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spacing w:before="120"/>
        <w:rPr>
          <w:sz w:val="22"/>
          <w:lang w:val="pt-PT"/>
        </w:rPr>
      </w:pPr>
      <w:r w:rsidRPr="00340086">
        <w:rPr>
          <w:sz w:val="22"/>
          <w:lang w:val="pt-PT"/>
        </w:rPr>
        <w:t>Tabela das árvores dominantes</w:t>
      </w:r>
    </w:p>
    <w:p w:rsidR="00F165DA" w:rsidRPr="00340086" w:rsidRDefault="00F165DA" w:rsidP="00C95536">
      <w:pPr>
        <w:pStyle w:val="FootnoteText"/>
        <w:keepLines/>
        <w:tabs>
          <w:tab w:val="left" w:pos="576"/>
          <w:tab w:val="left" w:pos="851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576"/>
        <w:rPr>
          <w:sz w:val="22"/>
          <w:lang w:val="pt-PT"/>
        </w:rPr>
      </w:pPr>
      <w:r w:rsidRPr="00340086">
        <w:rPr>
          <w:sz w:val="22"/>
          <w:lang w:val="pt-PT"/>
        </w:rPr>
        <w:t>Preenchida com a altura (m) e o d (cm) das árvores dominantes, assim como a idade de duas delas (avaliada por contagem de anéis numa verrumada para o pinheiro bravo e por estimativa ocular no eucalipto).</w:t>
      </w:r>
    </w:p>
    <w:p w:rsidR="00F165DA" w:rsidRPr="00340086" w:rsidRDefault="00F165DA" w:rsidP="00C95536">
      <w:pPr>
        <w:pStyle w:val="Heading3"/>
        <w:keepLines/>
        <w:tabs>
          <w:tab w:val="num" w:pos="624"/>
        </w:tabs>
        <w:spacing w:after="0"/>
        <w:ind w:left="624" w:hanging="624"/>
      </w:pPr>
      <w:bookmarkStart w:id="17" w:name="_Toc145599734"/>
      <w:r w:rsidRPr="00340086">
        <w:t>Parcelas permanentes da herdade do Chaparro</w:t>
      </w:r>
      <w:bookmarkEnd w:id="17"/>
    </w:p>
    <w:p w:rsidR="00F165DA" w:rsidRPr="00340086" w:rsidRDefault="00F165DA" w:rsidP="00C95536">
      <w:pPr>
        <w:keepLines/>
      </w:pPr>
      <w:r w:rsidRPr="00340086">
        <w:t xml:space="preserve">A </w:t>
      </w:r>
      <w:r w:rsidR="004629EF" w:rsidRPr="00340086">
        <w:fldChar w:fldCharType="begin"/>
      </w:r>
      <w:r w:rsidR="004629EF" w:rsidRPr="00340086">
        <w:instrText xml:space="preserve"> REF _Ref35361628 \h </w:instrText>
      </w:r>
      <w:r w:rsidR="00340086">
        <w:instrText xml:space="preserve"> \* MERGEFORMAT </w:instrText>
      </w:r>
      <w:r w:rsidR="004629EF" w:rsidRPr="00340086">
        <w:fldChar w:fldCharType="separate"/>
      </w:r>
      <w:r w:rsidR="006173A3" w:rsidRPr="00340086">
        <w:t xml:space="preserve">Figura </w:t>
      </w:r>
      <w:r w:rsidR="006173A3" w:rsidRPr="00340086">
        <w:rPr>
          <w:noProof/>
        </w:rPr>
        <w:t>12</w:t>
      </w:r>
      <w:r w:rsidR="004629EF" w:rsidRPr="00340086">
        <w:fldChar w:fldCharType="end"/>
      </w:r>
      <w:r w:rsidR="004629EF" w:rsidRPr="00340086">
        <w:t xml:space="preserve"> </w:t>
      </w:r>
      <w:r w:rsidRPr="00340086">
        <w:t>contém os dados referentes à medição de duas parcelas permanentes de sobreiro, com 40 m de raio, a parcela 8 e a parcela 13, no concelho de Coruche.</w:t>
      </w:r>
    </w:p>
    <w:p w:rsidR="00F165DA" w:rsidRPr="00340086" w:rsidRDefault="00F165DA" w:rsidP="00C95536">
      <w:pPr>
        <w:keepLines/>
      </w:pPr>
      <w:r w:rsidRPr="00340086">
        <w:t>As medições realizadas foram as seguintes:</w:t>
      </w:r>
    </w:p>
    <w:p w:rsidR="00F165DA" w:rsidRPr="00340086" w:rsidRDefault="00F165DA" w:rsidP="001911E8">
      <w:pPr>
        <w:keepLines/>
        <w:numPr>
          <w:ilvl w:val="0"/>
          <w:numId w:val="10"/>
        </w:numPr>
        <w:spacing w:before="60"/>
      </w:pPr>
      <w:r w:rsidRPr="00340086">
        <w:t>d’s;</w:t>
      </w:r>
    </w:p>
    <w:p w:rsidR="00F165DA" w:rsidRPr="00340086" w:rsidRDefault="00F165DA" w:rsidP="001911E8">
      <w:pPr>
        <w:keepLines/>
        <w:numPr>
          <w:ilvl w:val="0"/>
          <w:numId w:val="10"/>
        </w:numPr>
        <w:spacing w:before="60"/>
      </w:pPr>
      <w:r w:rsidRPr="00340086">
        <w:t>coordenadas xy cuja origem é no centro da parcela;</w:t>
      </w:r>
    </w:p>
    <w:p w:rsidR="00F165DA" w:rsidRPr="00340086" w:rsidRDefault="00F165DA" w:rsidP="001911E8">
      <w:pPr>
        <w:keepLines/>
        <w:numPr>
          <w:ilvl w:val="0"/>
          <w:numId w:val="10"/>
        </w:numPr>
        <w:spacing w:before="60"/>
      </w:pPr>
      <w:r w:rsidRPr="00340086">
        <w:t>alturas;</w:t>
      </w:r>
    </w:p>
    <w:p w:rsidR="00F165DA" w:rsidRPr="00340086" w:rsidRDefault="00F165DA" w:rsidP="001911E8">
      <w:pPr>
        <w:keepLines/>
        <w:numPr>
          <w:ilvl w:val="0"/>
          <w:numId w:val="10"/>
        </w:numPr>
        <w:spacing w:before="60"/>
      </w:pPr>
      <w:r w:rsidRPr="00340086">
        <w:t>raios de copa medidos a partir do nível do d em direcção a cada um dos 4 pontos cardeais;</w:t>
      </w:r>
    </w:p>
    <w:p w:rsidR="00F165DA" w:rsidRPr="00340086" w:rsidRDefault="00F165DA" w:rsidP="00C95536">
      <w:pPr>
        <w:keepLines/>
        <w:tabs>
          <w:tab w:val="left" w:pos="227"/>
        </w:tabs>
      </w:pPr>
    </w:p>
    <w:p w:rsidR="00F165DA" w:rsidRPr="00340086" w:rsidRDefault="004629EF" w:rsidP="00C95536">
      <w:pPr>
        <w:keepLines/>
        <w:tabs>
          <w:tab w:val="left" w:pos="227"/>
        </w:tabs>
      </w:pPr>
      <w:r w:rsidRPr="00340086">
        <w:t>A</w:t>
      </w:r>
      <w:r w:rsidR="00F165DA" w:rsidRPr="00340086">
        <w:t xml:space="preserve"> </w:t>
      </w:r>
      <w:r w:rsidR="003C133B" w:rsidRPr="00340086">
        <w:fldChar w:fldCharType="begin"/>
      </w:r>
      <w:r w:rsidR="003C133B" w:rsidRPr="00340086">
        <w:instrText xml:space="preserve"> REF _Ref35363208 \h </w:instrText>
      </w:r>
      <w:r w:rsidR="00340086">
        <w:instrText xml:space="preserve"> \* MERGEFORMAT </w:instrText>
      </w:r>
      <w:r w:rsidR="003C133B" w:rsidRPr="00340086">
        <w:fldChar w:fldCharType="separate"/>
      </w:r>
      <w:r w:rsidR="006173A3" w:rsidRPr="00340086">
        <w:t xml:space="preserve">Figura </w:t>
      </w:r>
      <w:r w:rsidR="006173A3" w:rsidRPr="00340086">
        <w:rPr>
          <w:noProof/>
        </w:rPr>
        <w:t>13</w:t>
      </w:r>
      <w:r w:rsidR="003C133B" w:rsidRPr="00340086">
        <w:fldChar w:fldCharType="end"/>
      </w:r>
      <w:r w:rsidR="00F165DA" w:rsidRPr="00340086">
        <w:t xml:space="preserve"> </w:t>
      </w:r>
      <w:r w:rsidR="008C2A27" w:rsidRPr="00340086">
        <w:t>representa</w:t>
      </w:r>
      <w:r w:rsidR="00F165DA" w:rsidRPr="00340086">
        <w:t xml:space="preserve"> as cartas de copas de cada uma das parcelas.</w:t>
      </w:r>
    </w:p>
    <w:p w:rsidR="00F165DA" w:rsidRPr="00340086" w:rsidRDefault="00F165DA" w:rsidP="00C95536">
      <w:pPr>
        <w:pStyle w:val="EndnoteText"/>
        <w:keepLines/>
        <w:rPr>
          <w:lang w:val="pt-PT"/>
        </w:rPr>
      </w:pPr>
    </w:p>
    <w:p w:rsidR="00F165DA" w:rsidRPr="00340086" w:rsidRDefault="00F165DA" w:rsidP="00C95536">
      <w:pPr>
        <w:keepLines/>
      </w:pPr>
    </w:p>
    <w:p w:rsidR="00F165DA" w:rsidRPr="00340086" w:rsidRDefault="00F165DA" w:rsidP="00C95536">
      <w:pPr>
        <w:keepLines/>
      </w:pPr>
    </w:p>
    <w:p w:rsidR="001C3EB4" w:rsidRPr="00340086" w:rsidRDefault="001C3EB4" w:rsidP="00C95536">
      <w:pPr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/>
      </w:pPr>
      <w:r w:rsidRPr="00340086">
        <w:br w:type="page"/>
      </w:r>
    </w:p>
    <w:p w:rsidR="008C0382" w:rsidRPr="00340086" w:rsidRDefault="008C0382" w:rsidP="00C95536">
      <w:pPr>
        <w:pStyle w:val="EndnoteText"/>
        <w:keepLines/>
        <w:tabs>
          <w:tab w:val="left" w:pos="0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rPr>
          <w:lang w:val="pt-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8C0382" w:rsidRPr="00340086">
        <w:tc>
          <w:tcPr>
            <w:tcW w:w="9288" w:type="dxa"/>
          </w:tcPr>
          <w:p w:rsidR="008C0382" w:rsidRPr="00340086" w:rsidRDefault="008C0382" w:rsidP="00C95536">
            <w:pPr>
              <w:keepLines/>
              <w:tabs>
                <w:tab w:val="left" w:pos="144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60" w:line="240" w:lineRule="auto"/>
              <w:jc w:val="center"/>
              <w:rPr>
                <w:b/>
              </w:rPr>
            </w:pPr>
            <w:r w:rsidRPr="00340086">
              <w:br w:type="page"/>
            </w:r>
            <w:r w:rsidRPr="00340086">
              <w:br w:type="page"/>
            </w:r>
            <w:r w:rsidRPr="00340086">
              <w:rPr>
                <w:b/>
              </w:rPr>
              <w:t>Inventário Florestal do Concelho de Oliveira do Hospital –1992   ISA/DEF</w:t>
            </w:r>
          </w:p>
        </w:tc>
      </w:tr>
    </w:tbl>
    <w:p w:rsidR="008C0382" w:rsidRPr="00340086" w:rsidRDefault="008C0382" w:rsidP="00C95536">
      <w:pPr>
        <w:keepLines/>
        <w:spacing w:after="120" w:line="240" w:lineRule="auto"/>
        <w:jc w:val="center"/>
        <w:rPr>
          <w:b/>
          <w:bCs/>
        </w:rPr>
      </w:pPr>
      <w:r w:rsidRPr="00340086">
        <w:rPr>
          <w:b/>
          <w:bCs/>
        </w:rPr>
        <w:t>FICHA DE CARACTERIZAÇÃO DA PARCELA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51"/>
        <w:gridCol w:w="850"/>
        <w:gridCol w:w="993"/>
        <w:gridCol w:w="312"/>
        <w:gridCol w:w="255"/>
        <w:gridCol w:w="247"/>
        <w:gridCol w:w="1471"/>
        <w:gridCol w:w="691"/>
        <w:gridCol w:w="1276"/>
        <w:gridCol w:w="1134"/>
      </w:tblGrid>
      <w:tr w:rsidR="008C0382" w:rsidRPr="00340086">
        <w:tc>
          <w:tcPr>
            <w:tcW w:w="1242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/>
              <w:jc w:val="center"/>
              <w:rPr>
                <w:b/>
                <w:bCs/>
              </w:rPr>
            </w:pPr>
            <w:r w:rsidRPr="00340086">
              <w:rPr>
                <w:b/>
                <w:bCs/>
              </w:rPr>
              <w:t>Parcela nº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35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Carta militar nº: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rPr>
                <w:b/>
              </w:rPr>
              <w:t>Estrato</w:t>
            </w:r>
          </w:p>
        </w:tc>
        <w:tc>
          <w:tcPr>
            <w:tcW w:w="6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242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/>
              <w:jc w:val="right"/>
            </w:pPr>
            <w:r w:rsidRPr="00340086">
              <w:t>Data: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5/5/92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Fotografia nº: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fotointerpr</w:t>
            </w:r>
          </w:p>
        </w:tc>
        <w:tc>
          <w:tcPr>
            <w:tcW w:w="691" w:type="dxa"/>
            <w:tcBorders>
              <w:top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Exposição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SE</w:t>
            </w:r>
          </w:p>
        </w:tc>
      </w:tr>
      <w:tr w:rsidR="008C0382" w:rsidRPr="00340086">
        <w:tc>
          <w:tcPr>
            <w:tcW w:w="12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/>
            </w:pP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Ponto: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observado</w:t>
            </w:r>
          </w:p>
        </w:tc>
        <w:tc>
          <w:tcPr>
            <w:tcW w:w="691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Declive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5.2º</w:t>
            </w:r>
          </w:p>
        </w:tc>
      </w:tr>
      <w:tr w:rsidR="008C0382" w:rsidRPr="00340086"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/>
              <w:jc w:val="center"/>
            </w:pPr>
            <w:r w:rsidRPr="00340086">
              <w:t>Apontou: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Uva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Mediu:</w:t>
            </w:r>
          </w:p>
        </w:tc>
        <w:tc>
          <w:tcPr>
            <w:tcW w:w="130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  <w:rPr>
                <w:rFonts w:ascii="Lucida Handwriting" w:hAnsi="Lucida Handwriting"/>
              </w:rPr>
            </w:pP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340086" w:rsidRDefault="00754D5F" w:rsidP="00C95536">
      <w:pPr>
        <w:keepLines/>
        <w:spacing w:after="60" w:line="240" w:lineRule="auto"/>
        <w:ind w:right="-2"/>
        <w:rPr>
          <w:b/>
        </w:rPr>
      </w:pPr>
      <w:r w:rsidRPr="00340086">
        <w:rPr>
          <w:b/>
        </w:rPr>
        <w:t>SITUAÇÃO FISIOGRÁFICA</w:t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="008C0382" w:rsidRPr="00340086">
        <w:rPr>
          <w:b/>
        </w:rPr>
        <w:t>SINAIS DE EROSÃO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1070"/>
        <w:gridCol w:w="1071"/>
        <w:gridCol w:w="1070"/>
        <w:gridCol w:w="1071"/>
        <w:gridCol w:w="1071"/>
        <w:gridCol w:w="425"/>
        <w:gridCol w:w="1181"/>
        <w:gridCol w:w="1181"/>
        <w:gridCol w:w="1182"/>
      </w:tblGrid>
      <w:tr w:rsidR="008C0382" w:rsidRPr="00340086"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  <w:r w:rsidRPr="00340086">
              <w:t>Vale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  <w:r w:rsidRPr="00340086">
              <w:t>Enc.Sup.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  <w:r w:rsidRPr="00340086">
              <w:t>Cumeada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  <w:r w:rsidRPr="00340086">
              <w:t>Enc.Inf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  <w:r w:rsidRPr="00340086">
              <w:t>Plano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  <w:r w:rsidRPr="00340086">
              <w:t>Acentuada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  <w:r w:rsidRPr="00340086">
              <w:t>Pouco ac.</w:t>
            </w:r>
          </w:p>
        </w:tc>
        <w:tc>
          <w:tcPr>
            <w:tcW w:w="118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</w:pPr>
            <w:r w:rsidRPr="00340086">
              <w:t>Nula</w:t>
            </w:r>
          </w:p>
        </w:tc>
      </w:tr>
      <w:tr w:rsidR="008C0382" w:rsidRPr="00340086">
        <w:tc>
          <w:tcPr>
            <w:tcW w:w="10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</w:tr>
    </w:tbl>
    <w:p w:rsidR="008C0382" w:rsidRPr="00340086" w:rsidRDefault="00754D5F" w:rsidP="00C95536">
      <w:pPr>
        <w:keepLines/>
        <w:spacing w:after="60" w:line="240" w:lineRule="auto"/>
        <w:rPr>
          <w:b/>
        </w:rPr>
      </w:pPr>
      <w:r w:rsidRPr="00340086">
        <w:rPr>
          <w:b/>
        </w:rPr>
        <w:t>PEDREGOSIDADE</w:t>
      </w:r>
      <w:r w:rsidRPr="00340086">
        <w:rPr>
          <w:b/>
        </w:rPr>
        <w:tab/>
      </w:r>
      <w:r w:rsidRPr="00340086">
        <w:rPr>
          <w:b/>
        </w:rPr>
        <w:tab/>
        <w:t xml:space="preserve">    RESINAGEM </w:t>
      </w:r>
      <w:r w:rsidR="008C0382" w:rsidRPr="00340086">
        <w:rPr>
          <w:b/>
        </w:rPr>
        <w:t>(Pinhal):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851"/>
        <w:gridCol w:w="425"/>
        <w:gridCol w:w="1134"/>
        <w:gridCol w:w="425"/>
        <w:gridCol w:w="567"/>
        <w:gridCol w:w="567"/>
        <w:gridCol w:w="2508"/>
        <w:gridCol w:w="894"/>
      </w:tblGrid>
      <w:tr w:rsidR="008C0382" w:rsidRPr="00340086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Muita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Média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Nula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hanging="108"/>
              <w:jc w:val="center"/>
            </w:pPr>
            <w:r w:rsidRPr="00340086">
              <w:t>Não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hanging="108"/>
            </w:pPr>
            <w:r w:rsidRPr="00340086">
              <w:t xml:space="preserve"> Desbaste/Corte raso</w:t>
            </w:r>
          </w:p>
        </w:tc>
      </w:tr>
      <w:tr w:rsidR="008C0382" w:rsidRPr="00340086">
        <w:tc>
          <w:tcPr>
            <w:tcW w:w="9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À vida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16"/>
              </w:rPr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recente</w:t>
            </w:r>
          </w:p>
        </w:tc>
        <w:tc>
          <w:tcPr>
            <w:tcW w:w="8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c>
          <w:tcPr>
            <w:tcW w:w="959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À morte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há &lt;5 anos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val="331"/>
        </w:trPr>
        <w:tc>
          <w:tcPr>
            <w:tcW w:w="959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há &gt; 5 anos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</w:tbl>
    <w:p w:rsidR="008C0382" w:rsidRPr="00340086" w:rsidRDefault="00754D5F" w:rsidP="00C95536">
      <w:pPr>
        <w:keepLines/>
        <w:spacing w:after="60" w:line="240" w:lineRule="auto"/>
      </w:pPr>
      <w:r w:rsidRPr="00340086">
        <w:rPr>
          <w:b/>
        </w:rPr>
        <w:t>Eucaliptal:</w:t>
      </w:r>
      <w:r w:rsidRPr="00340086">
        <w:rPr>
          <w:b/>
        </w:rPr>
        <w:tab/>
      </w:r>
      <w:r w:rsidRPr="00340086">
        <w:rPr>
          <w:b/>
        </w:rPr>
        <w:tab/>
        <w:t xml:space="preserve">   Eucaliptal:</w:t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="008C0382" w:rsidRPr="00340086">
        <w:rPr>
          <w:b/>
        </w:rPr>
        <w:t>REGENERAÇÃO NATURAL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142"/>
        <w:gridCol w:w="283"/>
        <w:gridCol w:w="284"/>
        <w:gridCol w:w="251"/>
        <w:gridCol w:w="174"/>
        <w:gridCol w:w="284"/>
        <w:gridCol w:w="141"/>
        <w:gridCol w:w="284"/>
        <w:gridCol w:w="142"/>
        <w:gridCol w:w="567"/>
        <w:gridCol w:w="141"/>
        <w:gridCol w:w="142"/>
        <w:gridCol w:w="284"/>
        <w:gridCol w:w="283"/>
        <w:gridCol w:w="284"/>
        <w:gridCol w:w="992"/>
        <w:gridCol w:w="992"/>
        <w:gridCol w:w="1134"/>
        <w:gridCol w:w="1134"/>
      </w:tblGrid>
      <w:tr w:rsidR="008C0382" w:rsidRPr="00340086"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rPr>
                <w:b/>
              </w:rPr>
              <w:t>Instalação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9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Idade</w:t>
            </w:r>
          </w:p>
        </w:tc>
        <w:tc>
          <w:tcPr>
            <w:tcW w:w="850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8"/>
              <w:jc w:val="center"/>
            </w:pPr>
            <w:r w:rsidRPr="00340086">
              <w:t>rotação</w:t>
            </w:r>
          </w:p>
        </w:tc>
        <w:tc>
          <w:tcPr>
            <w:tcW w:w="28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&lt; 1.30 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6"/>
              <w:rPr>
                <w:sz w:val="18"/>
              </w:rPr>
            </w:pPr>
            <w:r w:rsidRPr="00340086">
              <w:rPr>
                <w:sz w:val="18"/>
              </w:rPr>
              <w:t xml:space="preserve"> nº indiv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6"/>
              <w:rPr>
                <w:sz w:val="18"/>
              </w:rPr>
            </w:pPr>
            <w:r w:rsidRPr="00340086">
              <w:rPr>
                <w:sz w:val="18"/>
              </w:rPr>
              <w:t xml:space="preserve"> nº indiv</w:t>
            </w:r>
          </w:p>
        </w:tc>
      </w:tr>
      <w:tr w:rsidR="008C0382" w:rsidRPr="00340086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ripagem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5"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&lt;10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0" w:type="dxa"/>
            <w:gridSpan w:val="4"/>
            <w:tcBorders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2"/>
            </w:pPr>
            <w:r w:rsidRPr="00340086">
              <w:t>parcela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43"/>
            </w:pPr>
            <w:r w:rsidRPr="00340086">
              <w:t xml:space="preserve"> espécie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hanging="178"/>
              <w:rPr>
                <w:sz w:val="16"/>
              </w:rPr>
            </w:pPr>
            <w:r w:rsidRPr="00340086">
              <w:rPr>
                <w:sz w:val="16"/>
              </w:rPr>
              <w:t xml:space="preserve">  sob coberto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hanging="72"/>
              <w:rPr>
                <w:sz w:val="16"/>
              </w:rPr>
            </w:pPr>
            <w:r w:rsidRPr="00340086">
              <w:rPr>
                <w:sz w:val="16"/>
              </w:rPr>
              <w:t>céu aberto</w:t>
            </w:r>
          </w:p>
        </w:tc>
      </w:tr>
      <w:tr w:rsidR="008C0382" w:rsidRPr="00340086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plano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5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[10;20[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C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vala e comoro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&gt;=20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cova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9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76"/>
            </w:pPr>
            <w:r w:rsidRPr="00340086">
              <w:t>compasso</w:t>
            </w:r>
          </w:p>
        </w:tc>
        <w:tc>
          <w:tcPr>
            <w:tcW w:w="85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N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terraços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92" w:type="dxa"/>
            <w:gridSpan w:val="6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irregular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92" w:type="dxa"/>
            <w:gridSpan w:val="6"/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76"/>
              <w:rPr>
                <w:b/>
              </w:rPr>
            </w:pPr>
            <w:r w:rsidRPr="00340086">
              <w:rPr>
                <w:b/>
              </w:rPr>
              <w:t xml:space="preserve"> Montado:</w:t>
            </w:r>
          </w:p>
        </w:tc>
        <w:tc>
          <w:tcPr>
            <w:tcW w:w="567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560" w:type="dxa"/>
            <w:gridSpan w:val="2"/>
            <w:tcBorders>
              <w:top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75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76"/>
            </w:pPr>
            <w:r w:rsidRPr="00340086">
              <w:t>Área da parcela</w:t>
            </w:r>
          </w:p>
        </w:tc>
        <w:tc>
          <w:tcPr>
            <w:tcW w:w="85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6"/>
            </w:pPr>
          </w:p>
        </w:tc>
      </w:tr>
      <w:tr w:rsidR="008C0382" w:rsidRPr="00340086">
        <w:trPr>
          <w:cantSplit/>
          <w:trHeight w:val="210"/>
        </w:trPr>
        <w:tc>
          <w:tcPr>
            <w:tcW w:w="156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56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1" w:type="dxa"/>
            <w:tcBorders>
              <w:left w:val="nil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1" w:type="dxa"/>
            <w:gridSpan w:val="3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 xml:space="preserve">E      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35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176" w:hanging="17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72"/>
            </w:pPr>
          </w:p>
        </w:tc>
      </w:tr>
      <w:tr w:rsidR="008C0382" w:rsidRPr="00340086">
        <w:trPr>
          <w:cantSplit/>
        </w:trPr>
        <w:tc>
          <w:tcPr>
            <w:tcW w:w="2127" w:type="dxa"/>
            <w:gridSpan w:val="4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rPr>
                <w:b/>
              </w:rPr>
              <w:t>SUB-BOSQUE</w:t>
            </w: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83" w:type="dxa"/>
            <w:gridSpan w:val="4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6" w:type="dxa"/>
            <w:gridSpan w:val="5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E</w:t>
            </w:r>
          </w:p>
        </w:tc>
        <w:tc>
          <w:tcPr>
            <w:tcW w:w="99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Espécie</w:t>
            </w:r>
          </w:p>
        </w:tc>
        <w:tc>
          <w:tcPr>
            <w:tcW w:w="141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%Coberto</w:t>
            </w:r>
          </w:p>
        </w:tc>
        <w:tc>
          <w:tcPr>
            <w:tcW w:w="1275" w:type="dxa"/>
            <w:gridSpan w:val="5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Altura (m)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Urze</w:t>
            </w:r>
          </w:p>
        </w:tc>
        <w:tc>
          <w:tcPr>
            <w:tcW w:w="1418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5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0.15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Rosmaninho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0.15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1.30 - 3 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108" w:hanging="108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108" w:hanging="108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Cardos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</w:t>
            </w: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0.10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8"/>
              <w:jc w:val="center"/>
            </w:pPr>
            <w:r w:rsidRPr="00340086">
              <w:t>parcela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35"/>
              <w:jc w:val="center"/>
            </w:pPr>
            <w:r w:rsidRPr="00340086">
              <w:t>espécie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hanging="178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sob coberto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hanging="72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céu aberto</w:t>
            </w: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Cistus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0.30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Folhada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1cm</w:t>
            </w: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340086">
              <w:rPr>
                <w:sz w:val="20"/>
              </w:rPr>
              <w:t>Manta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340086">
              <w:rPr>
                <w:sz w:val="20"/>
              </w:rPr>
              <w:t>pedras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rPr>
          <w:trHeight w:val="218"/>
        </w:trPr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340086">
              <w:rPr>
                <w:sz w:val="20"/>
              </w:rPr>
              <w:t>Solo nú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5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18" w:type="dxa"/>
            <w:gridSpan w:val="6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5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3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2552" w:type="dxa"/>
            <w:gridSpan w:val="6"/>
          </w:tcPr>
          <w:p w:rsidR="008C0382" w:rsidRPr="00340086" w:rsidRDefault="008C0382" w:rsidP="00C95536">
            <w:pPr>
              <w:keepLines/>
              <w:spacing w:before="0" w:line="240" w:lineRule="auto"/>
              <w:ind w:right="-1384"/>
            </w:pPr>
            <w:r w:rsidRPr="00340086">
              <w:rPr>
                <w:b/>
              </w:rPr>
              <w:t>TEMPO DE OPERAÇÃO</w:t>
            </w:r>
          </w:p>
        </w:tc>
        <w:tc>
          <w:tcPr>
            <w:tcW w:w="2552" w:type="dxa"/>
            <w:gridSpan w:val="10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Desl</w:t>
            </w:r>
            <w:r w:rsidR="00C8117C" w:rsidRPr="00340086">
              <w:t>o</w:t>
            </w:r>
            <w:r w:rsidRPr="00340086">
              <w:t>c. ao ponto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127" w:type="dxa"/>
            <w:gridSpan w:val="8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Amostragem</w:t>
            </w:r>
          </w:p>
        </w:tc>
        <w:tc>
          <w:tcPr>
            <w:tcW w:w="2694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início:              fim: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Acessibilidade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boa</w:t>
            </w:r>
          </w:p>
        </w:tc>
        <w:tc>
          <w:tcPr>
            <w:tcW w:w="2127" w:type="dxa"/>
            <w:gridSpan w:val="8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340086" w:rsidRDefault="008C0382" w:rsidP="00C95536">
      <w:pPr>
        <w:keepLines/>
        <w:spacing w:line="240" w:lineRule="auto"/>
        <w:ind w:right="-2"/>
      </w:pPr>
      <w:r w:rsidRPr="00340086">
        <w:t>Observações:</w:t>
      </w:r>
    </w:p>
    <w:p w:rsidR="00C8117C" w:rsidRPr="00340086" w:rsidRDefault="00C8117C" w:rsidP="00C95536">
      <w:pPr>
        <w:keepLines/>
        <w:spacing w:line="240" w:lineRule="auto"/>
        <w:ind w:right="-2"/>
      </w:pPr>
    </w:p>
    <w:p w:rsidR="008C067B" w:rsidRPr="00340086" w:rsidRDefault="008C067B" w:rsidP="00DA603B">
      <w:pPr>
        <w:pStyle w:val="Caption"/>
      </w:pPr>
      <w:bookmarkStart w:id="18" w:name="_Ref35360884"/>
      <w:bookmarkStart w:id="19" w:name="_Toc145622447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="00FE6624" w:rsidRPr="00340086">
        <w:rPr>
          <w:noProof/>
        </w:rPr>
        <w:t>6</w:t>
      </w:r>
      <w:r w:rsidR="00EF7C2C" w:rsidRPr="00340086">
        <w:rPr>
          <w:noProof/>
        </w:rPr>
        <w:fldChar w:fldCharType="end"/>
      </w:r>
      <w:bookmarkEnd w:id="18"/>
      <w:r w:rsidRPr="00340086">
        <w:t>.</w:t>
      </w:r>
      <w:r w:rsidRPr="00340086">
        <w:tab/>
        <w:t>Inventário Florestal de Oliveira do Hospital - ficha d</w:t>
      </w:r>
      <w:r w:rsidR="00F46109" w:rsidRPr="00340086">
        <w:t>a</w:t>
      </w:r>
      <w:r w:rsidRPr="00340086">
        <w:t xml:space="preserve"> parcela nº 35, povoamentos puros regulares de pinheiro bravo</w:t>
      </w:r>
      <w:bookmarkEnd w:id="19"/>
    </w:p>
    <w:p w:rsidR="008C0382" w:rsidRPr="00340086" w:rsidRDefault="008C0382" w:rsidP="00C95536">
      <w:pPr>
        <w:keepLines/>
        <w:spacing w:line="240" w:lineRule="auto"/>
        <w:ind w:right="-2"/>
        <w:rPr>
          <w:b/>
          <w:bCs/>
        </w:rPr>
      </w:pPr>
      <w:r w:rsidRPr="00340086">
        <w:rPr>
          <w:b/>
          <w:bCs/>
        </w:rPr>
        <w:br w:type="page"/>
        <w:t xml:space="preserve">PARCELA nº: </w:t>
      </w:r>
      <w:r w:rsidRPr="00340086">
        <w:rPr>
          <w:rFonts w:ascii="Monotype Corsiva" w:hAnsi="Monotype Corsiva"/>
          <w:color w:val="0000FF"/>
        </w:rPr>
        <w:t>35</w:t>
      </w: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551"/>
        <w:gridCol w:w="34"/>
        <w:gridCol w:w="472"/>
        <w:gridCol w:w="113"/>
        <w:gridCol w:w="393"/>
        <w:gridCol w:w="192"/>
        <w:gridCol w:w="314"/>
        <w:gridCol w:w="270"/>
        <w:gridCol w:w="236"/>
        <w:gridCol w:w="349"/>
        <w:gridCol w:w="157"/>
        <w:gridCol w:w="428"/>
        <w:gridCol w:w="78"/>
        <w:gridCol w:w="507"/>
        <w:gridCol w:w="519"/>
        <w:gridCol w:w="65"/>
        <w:gridCol w:w="455"/>
        <w:gridCol w:w="130"/>
        <w:gridCol w:w="390"/>
        <w:gridCol w:w="195"/>
        <w:gridCol w:w="325"/>
        <w:gridCol w:w="260"/>
        <w:gridCol w:w="260"/>
        <w:gridCol w:w="324"/>
        <w:gridCol w:w="197"/>
        <w:gridCol w:w="388"/>
        <w:gridCol w:w="132"/>
        <w:gridCol w:w="453"/>
        <w:gridCol w:w="67"/>
        <w:gridCol w:w="520"/>
      </w:tblGrid>
      <w:tr w:rsidR="008C0382" w:rsidRPr="00340086" w:rsidTr="008C067B">
        <w:trPr>
          <w:trHeight w:hRule="exact" w:val="369"/>
        </w:trPr>
        <w:tc>
          <w:tcPr>
            <w:tcW w:w="4676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</w:rPr>
            </w:pPr>
            <w:r w:rsidRPr="00340086">
              <w:rPr>
                <w:b/>
                <w:bCs/>
              </w:rPr>
              <w:t>Distribuição de diâmetros</w:t>
            </w:r>
          </w:p>
        </w:tc>
        <w:tc>
          <w:tcPr>
            <w:tcW w:w="4680" w:type="dxa"/>
            <w:gridSpan w:val="16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b/>
                <w:bCs/>
              </w:rPr>
            </w:pPr>
            <w:r w:rsidRPr="00340086">
              <w:rPr>
                <w:b/>
                <w:bCs/>
              </w:rPr>
              <w:t xml:space="preserve">Medição de </w:t>
            </w:r>
            <w:r w:rsidR="007F41AE" w:rsidRPr="00340086">
              <w:rPr>
                <w:b/>
                <w:bCs/>
              </w:rPr>
              <w:t>d</w:t>
            </w:r>
            <w:r w:rsidRPr="00340086">
              <w:rPr>
                <w:b/>
                <w:bCs/>
              </w:rPr>
              <w:t xml:space="preserve">´s </w:t>
            </w:r>
          </w:p>
        </w:tc>
      </w:tr>
      <w:tr w:rsidR="008C0382" w:rsidRPr="00340086" w:rsidTr="008C067B">
        <w:trPr>
          <w:trHeight w:hRule="exact" w:val="369"/>
        </w:trPr>
        <w:tc>
          <w:tcPr>
            <w:tcW w:w="11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Classe d</w:t>
            </w:r>
          </w:p>
        </w:tc>
        <w:tc>
          <w:tcPr>
            <w:tcW w:w="2530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left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Espécie principal</w:t>
            </w:r>
            <w:r w:rsidRPr="00340086">
              <w:rPr>
                <w:rFonts w:ascii="Monotype Corsiva" w:hAnsi="Monotype Corsiva"/>
                <w:b/>
                <w:bCs/>
                <w:color w:val="333399"/>
                <w:sz w:val="20"/>
              </w:rPr>
              <w:t xml:space="preserve">: </w:t>
            </w:r>
            <w:r w:rsidRPr="00340086">
              <w:rPr>
                <w:rFonts w:ascii="Monotype Corsiva" w:hAnsi="Monotype Corsiva"/>
                <w:color w:val="0000FF"/>
                <w:sz w:val="24"/>
              </w:rPr>
              <w:t>Pb</w:t>
            </w:r>
          </w:p>
        </w:tc>
        <w:tc>
          <w:tcPr>
            <w:tcW w:w="10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Outras:</w:t>
            </w:r>
          </w:p>
        </w:tc>
        <w:tc>
          <w:tcPr>
            <w:tcW w:w="3120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left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 xml:space="preserve">Espécie principal: </w:t>
            </w:r>
            <w:r w:rsidRPr="00340086">
              <w:rPr>
                <w:rFonts w:ascii="Monotype Corsiva" w:hAnsi="Monotype Corsiva"/>
                <w:color w:val="0000FF"/>
                <w:sz w:val="24"/>
              </w:rPr>
              <w:t>Pb</w:t>
            </w:r>
          </w:p>
        </w:tc>
        <w:tc>
          <w:tcPr>
            <w:tcW w:w="156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 xml:space="preserve">Outras: </w:t>
            </w:r>
            <w:r w:rsidRPr="00340086">
              <w:rPr>
                <w:rFonts w:ascii="Monotype Corsiva" w:hAnsi="Monotype Corsiva"/>
                <w:color w:val="0000FF"/>
              </w:rPr>
              <w:t>Pm</w:t>
            </w: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2.5-7.4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top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30.6</w:t>
            </w: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19.6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8.4</w:t>
            </w: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7.5-12.4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26.4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21.7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12.5-17.4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14.6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23.2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17.5-22.4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24.1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25.4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22.5-27.4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26.0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14.5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27.5-32.4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99320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23.8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22.1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32.5-37.4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13.9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20.3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37.5-42.4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22.7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23.5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42.5-47.4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25.7</w:t>
            </w: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17.1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47.5-52.4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22.7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24.1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52.5-57.4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11.5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25.4</w:t>
            </w:r>
          </w:p>
        </w:tc>
        <w:tc>
          <w:tcPr>
            <w:tcW w:w="520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57.5-62.4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11.1</w:t>
            </w: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62.5-67.4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1133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&gt;=67.4</w:t>
            </w:r>
          </w:p>
        </w:tc>
        <w:tc>
          <w:tcPr>
            <w:tcW w:w="506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bottom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21.6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4676" w:type="dxa"/>
            <w:gridSpan w:val="1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b/>
                <w:bCs/>
              </w:rPr>
            </w:pPr>
            <w:r w:rsidRPr="00340086">
              <w:rPr>
                <w:b/>
                <w:bCs/>
              </w:rPr>
              <w:t>Árvores modelo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Nº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Esp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d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</w:p>
        </w:tc>
        <w:tc>
          <w:tcPr>
            <w:tcW w:w="5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  <w:r w:rsidRPr="00340086">
              <w:rPr>
                <w:b/>
                <w:bCs/>
                <w:sz w:val="18"/>
                <w:vertAlign w:val="subscript"/>
              </w:rPr>
              <w:t>copa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casc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i</w:t>
            </w:r>
            <w:r w:rsidRPr="00340086">
              <w:rPr>
                <w:b/>
                <w:bCs/>
                <w:sz w:val="18"/>
                <w:vertAlign w:val="subscript"/>
              </w:rPr>
              <w:t>d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30.6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14.2</w:t>
            </w:r>
          </w:p>
        </w:tc>
        <w:tc>
          <w:tcPr>
            <w:tcW w:w="58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6.2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1.5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1.7</w:t>
            </w:r>
          </w:p>
        </w:tc>
        <w:tc>
          <w:tcPr>
            <w:tcW w:w="585" w:type="dxa"/>
            <w:gridSpan w:val="2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21.5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26.4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14.9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6.3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2.0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1.5</w:t>
            </w: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22.4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14.6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9.4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3.9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1.1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1.0</w:t>
            </w: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27.5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25.7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15.2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4.9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2.2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1.6</w:t>
            </w: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21.1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11.5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10.5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5.1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0.9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0.9</w:t>
            </w: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21.6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17.7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5.8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0.6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1.9</w:t>
            </w: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680" w:type="dxa"/>
            <w:gridSpan w:val="16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340086">
              <w:rPr>
                <w:b/>
              </w:rPr>
              <w:t>Árvores modelo</w:t>
            </w: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19.6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16.1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10.0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0.8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1.2</w:t>
            </w: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Nº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Esp</w:t>
            </w:r>
          </w:p>
        </w:tc>
        <w:tc>
          <w:tcPr>
            <w:tcW w:w="585" w:type="dxa"/>
            <w:gridSpan w:val="2"/>
          </w:tcPr>
          <w:p w:rsidR="008C0382" w:rsidRPr="00340086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d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  <w:r w:rsidRPr="00340086">
              <w:rPr>
                <w:b/>
                <w:bCs/>
                <w:sz w:val="18"/>
                <w:vertAlign w:val="subscript"/>
              </w:rPr>
              <w:t>copa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casc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i</w:t>
            </w:r>
            <w:r w:rsidRPr="00340086">
              <w:rPr>
                <w:b/>
                <w:bCs/>
                <w:sz w:val="18"/>
                <w:vertAlign w:val="subscript"/>
              </w:rPr>
              <w:t>d</w:t>
            </w:r>
          </w:p>
        </w:tc>
        <w:tc>
          <w:tcPr>
            <w:tcW w:w="587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23.2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14.5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7.6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2.8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1.0</w:t>
            </w: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i/>
                <w:iCs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7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680" w:type="dxa"/>
            <w:gridSpan w:val="1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340086">
              <w:rPr>
                <w:b/>
              </w:rPr>
              <w:t>Árvores dominantes</w:t>
            </w: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Pb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Nº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d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</w:p>
        </w:tc>
        <w:tc>
          <w:tcPr>
            <w:tcW w:w="520" w:type="dxa"/>
            <w:gridSpan w:val="2"/>
            <w:tcBorders>
              <w:left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 w:firstLine="64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t</w:t>
            </w:r>
          </w:p>
        </w:tc>
        <w:tc>
          <w:tcPr>
            <w:tcW w:w="521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Euc</w:t>
            </w:r>
          </w:p>
        </w:tc>
        <w:tc>
          <w:tcPr>
            <w:tcW w:w="520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nº</w:t>
            </w:r>
          </w:p>
        </w:tc>
        <w:tc>
          <w:tcPr>
            <w:tcW w:w="520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340086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d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1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30.6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14.2</w:t>
            </w:r>
          </w:p>
        </w:tc>
        <w:tc>
          <w:tcPr>
            <w:tcW w:w="520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38</w:t>
            </w:r>
          </w:p>
        </w:tc>
        <w:tc>
          <w:tcPr>
            <w:tcW w:w="521" w:type="dxa"/>
            <w:gridSpan w:val="2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1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2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27.5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19.2</w:t>
            </w:r>
          </w:p>
        </w:tc>
        <w:tc>
          <w:tcPr>
            <w:tcW w:w="520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36</w:t>
            </w:r>
          </w:p>
        </w:tc>
        <w:tc>
          <w:tcPr>
            <w:tcW w:w="521" w:type="dxa"/>
            <w:gridSpan w:val="2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2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bottom w:val="single" w:sz="6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3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26.4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14.9</w:t>
            </w:r>
          </w:p>
        </w:tc>
        <w:tc>
          <w:tcPr>
            <w:tcW w:w="520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3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bottom w:val="single" w:sz="6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4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26.0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14.5</w:t>
            </w:r>
          </w:p>
        </w:tc>
        <w:tc>
          <w:tcPr>
            <w:tcW w:w="520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4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 w:rsidTr="008C067B">
        <w:trPr>
          <w:trHeight w:hRule="exact" w:val="312"/>
        </w:trPr>
        <w:tc>
          <w:tcPr>
            <w:tcW w:w="582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5</w:t>
            </w: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25.7</w:t>
            </w: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15.2</w:t>
            </w:r>
          </w:p>
        </w:tc>
        <w:tc>
          <w:tcPr>
            <w:tcW w:w="520" w:type="dxa"/>
            <w:gridSpan w:val="2"/>
            <w:tcBorders>
              <w:bottom w:val="single" w:sz="18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1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</w:tbl>
    <w:p w:rsidR="00C8117C" w:rsidRPr="00340086" w:rsidRDefault="00C8117C" w:rsidP="00DA603B">
      <w:pPr>
        <w:pStyle w:val="Caption"/>
      </w:pPr>
    </w:p>
    <w:p w:rsidR="00C8117C" w:rsidRPr="00340086" w:rsidRDefault="00C8117C" w:rsidP="00DA603B">
      <w:pPr>
        <w:pStyle w:val="Caption"/>
      </w:pPr>
    </w:p>
    <w:p w:rsidR="008C0382" w:rsidRPr="00340086" w:rsidRDefault="008C067B" w:rsidP="00DA603B">
      <w:pPr>
        <w:pStyle w:val="Caption"/>
      </w:pPr>
      <w:r w:rsidRPr="00340086">
        <w:t xml:space="preserve">Figura </w:t>
      </w:r>
      <w:r w:rsidR="00C8117C" w:rsidRPr="00340086">
        <w:t>6</w:t>
      </w:r>
      <w:r w:rsidR="00F46109" w:rsidRPr="00340086">
        <w:t xml:space="preserve">. </w:t>
      </w:r>
      <w:r w:rsidRPr="00340086">
        <w:t xml:space="preserve">Inventário Florestal de Oliveira do Hospital - ficha </w:t>
      </w:r>
      <w:r w:rsidR="00F46109" w:rsidRPr="00340086">
        <w:t>da</w:t>
      </w:r>
      <w:r w:rsidRPr="00340086">
        <w:t xml:space="preserve"> parcela nº 35, povoamentos p</w:t>
      </w:r>
      <w:r w:rsidR="00F46109" w:rsidRPr="00340086">
        <w:t>uros regulares de pinheiro bravo</w:t>
      </w:r>
    </w:p>
    <w:p w:rsidR="008C0382" w:rsidRPr="00340086" w:rsidRDefault="008C0382" w:rsidP="00C95536">
      <w:pPr>
        <w:keepLines/>
      </w:pPr>
    </w:p>
    <w:p w:rsidR="008C067B" w:rsidRPr="00340086" w:rsidRDefault="008C067B" w:rsidP="00C95536">
      <w:pPr>
        <w:keepLines/>
      </w:pPr>
    </w:p>
    <w:p w:rsidR="00C8117C" w:rsidRPr="00340086" w:rsidRDefault="00C8117C" w:rsidP="00C95536">
      <w:pPr>
        <w:keepLines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042"/>
      </w:tblGrid>
      <w:tr w:rsidR="008C0382" w:rsidRPr="00340086">
        <w:tc>
          <w:tcPr>
            <w:tcW w:w="9288" w:type="dxa"/>
          </w:tcPr>
          <w:p w:rsidR="008C0382" w:rsidRPr="00340086" w:rsidRDefault="008C0382" w:rsidP="00C95536">
            <w:pPr>
              <w:keepLines/>
              <w:tabs>
                <w:tab w:val="left" w:pos="144"/>
                <w:tab w:val="left" w:pos="576"/>
                <w:tab w:val="left" w:pos="864"/>
                <w:tab w:val="left" w:pos="1584"/>
                <w:tab w:val="left" w:pos="2304"/>
                <w:tab w:val="left" w:pos="3024"/>
                <w:tab w:val="left" w:pos="3744"/>
                <w:tab w:val="left" w:pos="4464"/>
                <w:tab w:val="left" w:pos="5184"/>
                <w:tab w:val="left" w:pos="5904"/>
                <w:tab w:val="left" w:pos="6624"/>
              </w:tabs>
              <w:spacing w:after="60" w:line="240" w:lineRule="auto"/>
              <w:jc w:val="center"/>
              <w:rPr>
                <w:b/>
              </w:rPr>
            </w:pPr>
            <w:r w:rsidRPr="00340086">
              <w:br w:type="page"/>
            </w:r>
            <w:r w:rsidRPr="00340086">
              <w:rPr>
                <w:b/>
              </w:rPr>
              <w:t>Inventário Florestal do Concelho de Oliveira do Hospital –1992   ISA/DEF</w:t>
            </w:r>
          </w:p>
        </w:tc>
      </w:tr>
    </w:tbl>
    <w:p w:rsidR="008C0382" w:rsidRPr="00340086" w:rsidRDefault="008C0382" w:rsidP="00C95536">
      <w:pPr>
        <w:keepLines/>
        <w:spacing w:after="120" w:line="240" w:lineRule="auto"/>
        <w:jc w:val="center"/>
        <w:rPr>
          <w:b/>
          <w:bCs/>
        </w:rPr>
      </w:pPr>
      <w:r w:rsidRPr="00340086">
        <w:rPr>
          <w:b/>
          <w:bCs/>
        </w:rPr>
        <w:t>FICHA DE CARACTERIZAÇÃO DA PARCELA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51"/>
        <w:gridCol w:w="850"/>
        <w:gridCol w:w="993"/>
        <w:gridCol w:w="312"/>
        <w:gridCol w:w="255"/>
        <w:gridCol w:w="247"/>
        <w:gridCol w:w="1471"/>
        <w:gridCol w:w="691"/>
        <w:gridCol w:w="1276"/>
        <w:gridCol w:w="1134"/>
      </w:tblGrid>
      <w:tr w:rsidR="008C0382" w:rsidRPr="00340086">
        <w:tc>
          <w:tcPr>
            <w:tcW w:w="1242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/>
              <w:jc w:val="center"/>
              <w:rPr>
                <w:b/>
                <w:bCs/>
              </w:rPr>
            </w:pPr>
            <w:r w:rsidRPr="00340086">
              <w:rPr>
                <w:b/>
                <w:bCs/>
              </w:rPr>
              <w:t>Parcela nº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16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Carta militar nº: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211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rPr>
                <w:b/>
              </w:rPr>
              <w:t>Estrato</w:t>
            </w:r>
          </w:p>
        </w:tc>
        <w:tc>
          <w:tcPr>
            <w:tcW w:w="6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242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/>
              <w:jc w:val="right"/>
            </w:pPr>
            <w:r w:rsidRPr="00340086">
              <w:t>Data:</w:t>
            </w:r>
          </w:p>
        </w:tc>
        <w:tc>
          <w:tcPr>
            <w:tcW w:w="851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13/4/92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Fotografia nº: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55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fotointerpr</w:t>
            </w:r>
          </w:p>
        </w:tc>
        <w:tc>
          <w:tcPr>
            <w:tcW w:w="691" w:type="dxa"/>
            <w:tcBorders>
              <w:top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Exposição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S</w:t>
            </w:r>
          </w:p>
        </w:tc>
      </w:tr>
      <w:tr w:rsidR="008C0382" w:rsidRPr="00340086">
        <w:tc>
          <w:tcPr>
            <w:tcW w:w="12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/>
            </w:pPr>
          </w:p>
        </w:tc>
        <w:tc>
          <w:tcPr>
            <w:tcW w:w="85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Ponto: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89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observado</w:t>
            </w:r>
          </w:p>
        </w:tc>
        <w:tc>
          <w:tcPr>
            <w:tcW w:w="691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Declive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27%</w:t>
            </w:r>
          </w:p>
        </w:tc>
      </w:tr>
      <w:tr w:rsidR="008C0382" w:rsidRPr="00340086"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/>
              <w:jc w:val="center"/>
            </w:pPr>
            <w:r w:rsidRPr="00340086">
              <w:t>Apontou: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Patrão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Mediu:</w:t>
            </w:r>
          </w:p>
        </w:tc>
        <w:tc>
          <w:tcPr>
            <w:tcW w:w="130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Todos</w:t>
            </w:r>
          </w:p>
        </w:tc>
        <w:tc>
          <w:tcPr>
            <w:tcW w:w="5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7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69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340086" w:rsidRDefault="008C0382" w:rsidP="00C95536">
      <w:pPr>
        <w:keepLines/>
        <w:spacing w:after="60" w:line="240" w:lineRule="auto"/>
        <w:ind w:right="-2"/>
        <w:rPr>
          <w:b/>
        </w:rPr>
      </w:pPr>
      <w:r w:rsidRPr="00340086">
        <w:rPr>
          <w:b/>
        </w:rPr>
        <w:t>SITUAÇÃO FISIOGRÁFICA</w:t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  <w:t xml:space="preserve">  SINAIS DE EROSÃO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1070"/>
        <w:gridCol w:w="1071"/>
        <w:gridCol w:w="1070"/>
        <w:gridCol w:w="1071"/>
        <w:gridCol w:w="1071"/>
        <w:gridCol w:w="425"/>
        <w:gridCol w:w="1181"/>
        <w:gridCol w:w="1181"/>
        <w:gridCol w:w="1182"/>
      </w:tblGrid>
      <w:tr w:rsidR="008C0382" w:rsidRPr="00340086">
        <w:tc>
          <w:tcPr>
            <w:tcW w:w="107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340086">
              <w:t>Vale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340086">
              <w:t>Enc.Sup.</w:t>
            </w:r>
          </w:p>
        </w:tc>
        <w:tc>
          <w:tcPr>
            <w:tcW w:w="107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340086">
              <w:t>Cumeada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340086">
              <w:t>Enc.Inf</w:t>
            </w:r>
          </w:p>
        </w:tc>
        <w:tc>
          <w:tcPr>
            <w:tcW w:w="10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340086">
              <w:t>Plano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</w:p>
        </w:tc>
        <w:tc>
          <w:tcPr>
            <w:tcW w:w="118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340086">
              <w:t>Acentuada</w:t>
            </w:r>
          </w:p>
        </w:tc>
        <w:tc>
          <w:tcPr>
            <w:tcW w:w="11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340086">
              <w:t>Pouco ac.</w:t>
            </w:r>
          </w:p>
        </w:tc>
        <w:tc>
          <w:tcPr>
            <w:tcW w:w="118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113"/>
              <w:jc w:val="center"/>
            </w:pPr>
            <w:r w:rsidRPr="00340086">
              <w:t>Nula</w:t>
            </w:r>
          </w:p>
        </w:tc>
      </w:tr>
      <w:tr w:rsidR="008C0382" w:rsidRPr="00340086">
        <w:tc>
          <w:tcPr>
            <w:tcW w:w="10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10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</w:rPr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8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</w:rPr>
            </w:pPr>
          </w:p>
        </w:tc>
      </w:tr>
    </w:tbl>
    <w:p w:rsidR="008C0382" w:rsidRPr="00340086" w:rsidRDefault="00754D5F" w:rsidP="00C95536">
      <w:pPr>
        <w:keepLines/>
        <w:spacing w:after="60" w:line="240" w:lineRule="auto"/>
        <w:rPr>
          <w:b/>
        </w:rPr>
      </w:pPr>
      <w:r w:rsidRPr="00340086">
        <w:rPr>
          <w:b/>
        </w:rPr>
        <w:t>PEDREGOSIDADE</w:t>
      </w:r>
      <w:r w:rsidRPr="00340086">
        <w:rPr>
          <w:b/>
        </w:rPr>
        <w:tab/>
      </w:r>
      <w:r w:rsidRPr="00340086">
        <w:rPr>
          <w:b/>
        </w:rPr>
        <w:tab/>
        <w:t xml:space="preserve">    </w:t>
      </w:r>
      <w:r w:rsidR="008C0382" w:rsidRPr="00340086">
        <w:rPr>
          <w:b/>
        </w:rPr>
        <w:t>RESINAGEM (Pinhal):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59"/>
        <w:gridCol w:w="992"/>
        <w:gridCol w:w="851"/>
        <w:gridCol w:w="425"/>
        <w:gridCol w:w="1134"/>
        <w:gridCol w:w="425"/>
        <w:gridCol w:w="567"/>
        <w:gridCol w:w="567"/>
        <w:gridCol w:w="2508"/>
        <w:gridCol w:w="894"/>
      </w:tblGrid>
      <w:tr w:rsidR="008C0382" w:rsidRPr="00340086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Muita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Média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Nula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hanging="108"/>
              <w:jc w:val="center"/>
            </w:pPr>
            <w:r w:rsidRPr="00340086">
              <w:t>Não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hanging="108"/>
            </w:pPr>
            <w:r w:rsidRPr="00340086">
              <w:t xml:space="preserve"> Desbaste/Corte raso</w:t>
            </w:r>
          </w:p>
        </w:tc>
      </w:tr>
      <w:tr w:rsidR="008C0382" w:rsidRPr="00340086">
        <w:tc>
          <w:tcPr>
            <w:tcW w:w="9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</w:rPr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À vida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recente</w:t>
            </w:r>
          </w:p>
        </w:tc>
        <w:tc>
          <w:tcPr>
            <w:tcW w:w="8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c>
          <w:tcPr>
            <w:tcW w:w="959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À morte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há &lt;5 anos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val="331"/>
        </w:trPr>
        <w:tc>
          <w:tcPr>
            <w:tcW w:w="959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5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há &gt; 5 anos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</w:tbl>
    <w:p w:rsidR="008C0382" w:rsidRPr="00340086" w:rsidRDefault="00754D5F" w:rsidP="00C95536">
      <w:pPr>
        <w:keepLines/>
        <w:spacing w:after="60" w:line="240" w:lineRule="auto"/>
      </w:pPr>
      <w:r w:rsidRPr="00340086">
        <w:rPr>
          <w:b/>
        </w:rPr>
        <w:t>Eucaliptal:</w:t>
      </w:r>
      <w:r w:rsidRPr="00340086">
        <w:rPr>
          <w:b/>
        </w:rPr>
        <w:tab/>
      </w:r>
      <w:r w:rsidRPr="00340086">
        <w:rPr>
          <w:b/>
        </w:rPr>
        <w:tab/>
        <w:t>Eucaliptal:</w:t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="008C0382" w:rsidRPr="00340086">
        <w:rPr>
          <w:b/>
        </w:rPr>
        <w:t>REGENERAÇÃO NATURAL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142"/>
        <w:gridCol w:w="283"/>
        <w:gridCol w:w="284"/>
        <w:gridCol w:w="251"/>
        <w:gridCol w:w="174"/>
        <w:gridCol w:w="284"/>
        <w:gridCol w:w="141"/>
        <w:gridCol w:w="213"/>
        <w:gridCol w:w="71"/>
        <w:gridCol w:w="142"/>
        <w:gridCol w:w="425"/>
        <w:gridCol w:w="283"/>
        <w:gridCol w:w="142"/>
        <w:gridCol w:w="142"/>
        <w:gridCol w:w="142"/>
        <w:gridCol w:w="283"/>
        <w:gridCol w:w="284"/>
        <w:gridCol w:w="992"/>
        <w:gridCol w:w="992"/>
        <w:gridCol w:w="1134"/>
        <w:gridCol w:w="1134"/>
      </w:tblGrid>
      <w:tr w:rsidR="008C0382" w:rsidRPr="00340086">
        <w:tc>
          <w:tcPr>
            <w:tcW w:w="156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rPr>
                <w:b/>
              </w:rPr>
              <w:t>Instalação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5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Idade</w:t>
            </w:r>
          </w:p>
        </w:tc>
        <w:tc>
          <w:tcPr>
            <w:tcW w:w="99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8"/>
            </w:pPr>
            <w:r w:rsidRPr="00340086">
              <w:t>rotação</w:t>
            </w:r>
          </w:p>
        </w:tc>
        <w:tc>
          <w:tcPr>
            <w:tcW w:w="28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&lt; 1.30 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6"/>
              <w:rPr>
                <w:sz w:val="18"/>
              </w:rPr>
            </w:pPr>
            <w:r w:rsidRPr="00340086">
              <w:rPr>
                <w:sz w:val="18"/>
              </w:rPr>
              <w:t xml:space="preserve"> nº indiv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6"/>
              <w:rPr>
                <w:sz w:val="18"/>
              </w:rPr>
            </w:pPr>
            <w:r w:rsidRPr="00340086">
              <w:rPr>
                <w:sz w:val="18"/>
              </w:rPr>
              <w:t xml:space="preserve"> nº indiv</w:t>
            </w:r>
          </w:p>
        </w:tc>
      </w:tr>
      <w:tr w:rsidR="008C0382" w:rsidRPr="00340086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ripagem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6"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&lt;10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4</w:t>
            </w:r>
          </w:p>
        </w:tc>
        <w:tc>
          <w:tcPr>
            <w:tcW w:w="567" w:type="dxa"/>
            <w:gridSpan w:val="3"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1ª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2"/>
            </w:pPr>
            <w:r w:rsidRPr="00340086">
              <w:t>parcela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43"/>
            </w:pPr>
            <w:r w:rsidRPr="00340086">
              <w:t xml:space="preserve"> espécie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hanging="178"/>
              <w:rPr>
                <w:sz w:val="16"/>
              </w:rPr>
            </w:pPr>
            <w:r w:rsidRPr="00340086">
              <w:rPr>
                <w:sz w:val="16"/>
              </w:rPr>
              <w:t xml:space="preserve">  sob coberto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hanging="72"/>
              <w:rPr>
                <w:sz w:val="16"/>
              </w:rPr>
            </w:pPr>
            <w:r w:rsidRPr="00340086">
              <w:rPr>
                <w:sz w:val="16"/>
              </w:rPr>
              <w:t>céu aberto</w:t>
            </w:r>
          </w:p>
        </w:tc>
      </w:tr>
      <w:tr w:rsidR="008C0382" w:rsidRPr="00340086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plano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6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[10;20[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2ª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C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rPr>
          <w:cantSplit/>
        </w:trPr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vala e comoro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rPr>
                <w:rFonts w:ascii="Monotype Corsiva" w:hAnsi="Monotype Corsiva"/>
                <w:color w:val="0000FF"/>
              </w:rPr>
              <w:sym w:font="Symbol" w:char="F0B4"/>
            </w: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025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&gt;=20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&gt;2ª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cova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5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76"/>
            </w:pPr>
            <w:r w:rsidRPr="00340086">
              <w:t>compasso</w:t>
            </w:r>
          </w:p>
        </w:tc>
        <w:tc>
          <w:tcPr>
            <w:tcW w:w="99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28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N</w:t>
            </w:r>
          </w:p>
        </w:tc>
        <w:tc>
          <w:tcPr>
            <w:tcW w:w="992" w:type="dxa"/>
            <w:tcBorders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terraços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50" w:type="dxa"/>
            <w:gridSpan w:val="7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709" w:type="dxa"/>
            <w:gridSpan w:val="4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560" w:type="dxa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  <w:r w:rsidRPr="00340086">
              <w:t>irregular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42" w:right="-108" w:firstLine="14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50" w:type="dxa"/>
            <w:gridSpan w:val="7"/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76"/>
              <w:rPr>
                <w:b/>
              </w:rPr>
            </w:pPr>
            <w:r w:rsidRPr="00340086">
              <w:rPr>
                <w:b/>
              </w:rPr>
              <w:t xml:space="preserve"> Montado:</w:t>
            </w:r>
          </w:p>
        </w:tc>
        <w:tc>
          <w:tcPr>
            <w:tcW w:w="709" w:type="dxa"/>
            <w:gridSpan w:val="4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560" w:type="dxa"/>
            <w:gridSpan w:val="2"/>
            <w:tcBorders>
              <w:top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  <w:tcBorders>
              <w:top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75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76"/>
            </w:pPr>
            <w:r w:rsidRPr="00340086">
              <w:t>Área da parcela</w:t>
            </w:r>
          </w:p>
        </w:tc>
        <w:tc>
          <w:tcPr>
            <w:tcW w:w="851" w:type="dxa"/>
            <w:gridSpan w:val="4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6"/>
            </w:pPr>
          </w:p>
        </w:tc>
      </w:tr>
      <w:tr w:rsidR="008C0382" w:rsidRPr="00340086">
        <w:trPr>
          <w:cantSplit/>
          <w:trHeight w:val="210"/>
        </w:trPr>
        <w:tc>
          <w:tcPr>
            <w:tcW w:w="156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56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1" w:type="dxa"/>
            <w:tcBorders>
              <w:left w:val="nil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8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1" w:type="dxa"/>
            <w:gridSpan w:val="4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 xml:space="preserve">E      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35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176" w:hanging="176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72"/>
            </w:pPr>
          </w:p>
        </w:tc>
      </w:tr>
      <w:tr w:rsidR="008C0382" w:rsidRPr="00340086">
        <w:trPr>
          <w:cantSplit/>
        </w:trPr>
        <w:tc>
          <w:tcPr>
            <w:tcW w:w="2127" w:type="dxa"/>
            <w:gridSpan w:val="4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rPr>
                <w:b/>
              </w:rPr>
              <w:t>SUB-BOSQUE</w:t>
            </w:r>
          </w:p>
        </w:tc>
        <w:tc>
          <w:tcPr>
            <w:tcW w:w="251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83" w:type="dxa"/>
            <w:gridSpan w:val="5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6" w:type="dxa"/>
            <w:gridSpan w:val="6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E</w:t>
            </w:r>
          </w:p>
        </w:tc>
        <w:tc>
          <w:tcPr>
            <w:tcW w:w="992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Espécie</w:t>
            </w:r>
          </w:p>
        </w:tc>
        <w:tc>
          <w:tcPr>
            <w:tcW w:w="141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%Coberto</w:t>
            </w:r>
          </w:p>
        </w:tc>
        <w:tc>
          <w:tcPr>
            <w:tcW w:w="1275" w:type="dxa"/>
            <w:gridSpan w:val="6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Altura (m)</w:t>
            </w: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Giesta</w:t>
            </w:r>
          </w:p>
        </w:tc>
        <w:tc>
          <w:tcPr>
            <w:tcW w:w="1418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&lt;5</w:t>
            </w:r>
          </w:p>
        </w:tc>
        <w:tc>
          <w:tcPr>
            <w:tcW w:w="1275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Rosmaninho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1.30 - 3 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108" w:hanging="108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108" w:hanging="108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108"/>
              <w:jc w:val="center"/>
            </w:pPr>
            <w:r w:rsidRPr="00340086">
              <w:t>parcela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 w:hanging="35"/>
              <w:jc w:val="center"/>
            </w:pPr>
            <w:r w:rsidRPr="00340086">
              <w:t>espécie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hanging="178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sob coberto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hanging="72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céu aberto</w:t>
            </w: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Folhada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0cm</w:t>
            </w: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C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340086">
              <w:rPr>
                <w:sz w:val="20"/>
              </w:rPr>
              <w:t>Manta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0cm</w:t>
            </w: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340086">
              <w:rPr>
                <w:sz w:val="20"/>
              </w:rPr>
              <w:t>pedras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rPr>
          <w:trHeight w:val="218"/>
        </w:trPr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sz w:val="20"/>
              </w:rPr>
            </w:pPr>
            <w:r w:rsidRPr="00340086">
              <w:rPr>
                <w:sz w:val="20"/>
              </w:rPr>
              <w:t>Solo nú</w:t>
            </w:r>
          </w:p>
        </w:tc>
        <w:tc>
          <w:tcPr>
            <w:tcW w:w="141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75" w:type="dxa"/>
            <w:gridSpan w:val="6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418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418" w:type="dxa"/>
            <w:gridSpan w:val="6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275" w:type="dxa"/>
            <w:gridSpan w:val="6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3" w:type="dxa"/>
            <w:gridSpan w:val="5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2552" w:type="dxa"/>
            <w:gridSpan w:val="6"/>
          </w:tcPr>
          <w:p w:rsidR="008C0382" w:rsidRPr="00340086" w:rsidRDefault="008C0382" w:rsidP="00C95536">
            <w:pPr>
              <w:keepLines/>
              <w:spacing w:before="0" w:line="240" w:lineRule="auto"/>
              <w:ind w:right="-1384"/>
            </w:pPr>
            <w:r w:rsidRPr="00340086">
              <w:rPr>
                <w:b/>
              </w:rPr>
              <w:t>TEMPO DE OPERAÇÃO</w:t>
            </w:r>
          </w:p>
        </w:tc>
        <w:tc>
          <w:tcPr>
            <w:tcW w:w="2552" w:type="dxa"/>
            <w:gridSpan w:val="1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Deslc. ao ponto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40 m</w:t>
            </w:r>
          </w:p>
        </w:tc>
        <w:tc>
          <w:tcPr>
            <w:tcW w:w="2127" w:type="dxa"/>
            <w:gridSpan w:val="10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rPr>
          <w:cantSplit/>
        </w:trPr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Amostragem</w:t>
            </w:r>
          </w:p>
        </w:tc>
        <w:tc>
          <w:tcPr>
            <w:tcW w:w="134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início:</w:t>
            </w:r>
            <w:r w:rsidRPr="00340086">
              <w:rPr>
                <w:rFonts w:ascii="Monotype Corsiva" w:hAnsi="Monotype Corsiva"/>
                <w:color w:val="0000FF"/>
              </w:rPr>
              <w:t>15 h</w:t>
            </w:r>
            <w:r w:rsidRPr="00340086">
              <w:t xml:space="preserve"> </w:t>
            </w:r>
          </w:p>
        </w:tc>
        <w:tc>
          <w:tcPr>
            <w:tcW w:w="134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fim:</w:t>
            </w:r>
            <w:r w:rsidRPr="00340086">
              <w:rPr>
                <w:rFonts w:ascii="Monotype Corsiva" w:hAnsi="Monotype Corsiva"/>
                <w:color w:val="0000FF"/>
              </w:rPr>
              <w:t>15 h 50 m</w:t>
            </w:r>
          </w:p>
        </w:tc>
        <w:tc>
          <w:tcPr>
            <w:tcW w:w="567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Acessibilidade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boa</w:t>
            </w:r>
          </w:p>
        </w:tc>
        <w:tc>
          <w:tcPr>
            <w:tcW w:w="2127" w:type="dxa"/>
            <w:gridSpan w:val="10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W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340086" w:rsidRDefault="008C0382" w:rsidP="00C95536">
      <w:pPr>
        <w:keepLines/>
        <w:spacing w:line="240" w:lineRule="auto"/>
        <w:ind w:right="-2"/>
      </w:pPr>
      <w:r w:rsidRPr="00340086">
        <w:t xml:space="preserve">Observações: </w:t>
      </w:r>
      <w:r w:rsidRPr="00340086">
        <w:rPr>
          <w:rFonts w:ascii="Monotype Corsiva" w:hAnsi="Monotype Corsiva"/>
          <w:color w:val="0000FF"/>
        </w:rPr>
        <w:t>poucas árvores mortas, bastante denso, aceiros limpos e cuidados delimitando o povoamento</w:t>
      </w:r>
    </w:p>
    <w:p w:rsidR="00C8117C" w:rsidRPr="00340086" w:rsidRDefault="00C8117C" w:rsidP="00DA603B">
      <w:pPr>
        <w:pStyle w:val="Caption"/>
      </w:pPr>
      <w:bookmarkStart w:id="20" w:name="_Ref35364147"/>
    </w:p>
    <w:p w:rsidR="008C0382" w:rsidRPr="00340086" w:rsidRDefault="00F46109" w:rsidP="00DA603B">
      <w:pPr>
        <w:pStyle w:val="Caption"/>
      </w:pPr>
      <w:bookmarkStart w:id="21" w:name="_Toc145622448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="00FE6624" w:rsidRPr="00340086">
        <w:rPr>
          <w:noProof/>
        </w:rPr>
        <w:t>7</w:t>
      </w:r>
      <w:r w:rsidR="00EF7C2C" w:rsidRPr="00340086">
        <w:rPr>
          <w:noProof/>
        </w:rPr>
        <w:fldChar w:fldCharType="end"/>
      </w:r>
      <w:bookmarkEnd w:id="20"/>
      <w:r w:rsidRPr="00340086">
        <w:t>. Inventário Florestal de Oliveira do Hospital - ficha da parcela nº 16, povoamentos puros regulares de eucalipto</w:t>
      </w:r>
      <w:bookmarkEnd w:id="21"/>
    </w:p>
    <w:p w:rsidR="008C0382" w:rsidRPr="00340086" w:rsidRDefault="008C0382" w:rsidP="00C95536">
      <w:pPr>
        <w:keepLines/>
        <w:spacing w:line="240" w:lineRule="auto"/>
        <w:ind w:right="-2"/>
        <w:rPr>
          <w:b/>
          <w:bCs/>
        </w:rPr>
      </w:pPr>
      <w:r w:rsidRPr="00340086">
        <w:br w:type="page"/>
      </w:r>
      <w:r w:rsidRPr="00340086">
        <w:rPr>
          <w:b/>
          <w:bCs/>
        </w:rPr>
        <w:t xml:space="preserve">PARCELA nº: </w:t>
      </w:r>
      <w:r w:rsidRPr="00340086">
        <w:rPr>
          <w:rFonts w:ascii="Monotype Corsiva" w:hAnsi="Monotype Corsiva"/>
          <w:color w:val="0000FF"/>
        </w:rPr>
        <w:t>16</w:t>
      </w: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4"/>
        <w:gridCol w:w="551"/>
        <w:gridCol w:w="34"/>
        <w:gridCol w:w="472"/>
        <w:gridCol w:w="113"/>
        <w:gridCol w:w="393"/>
        <w:gridCol w:w="192"/>
        <w:gridCol w:w="314"/>
        <w:gridCol w:w="270"/>
        <w:gridCol w:w="236"/>
        <w:gridCol w:w="231"/>
        <w:gridCol w:w="118"/>
        <w:gridCol w:w="157"/>
        <w:gridCol w:w="428"/>
        <w:gridCol w:w="78"/>
        <w:gridCol w:w="507"/>
        <w:gridCol w:w="519"/>
        <w:gridCol w:w="65"/>
        <w:gridCol w:w="455"/>
        <w:gridCol w:w="130"/>
        <w:gridCol w:w="390"/>
        <w:gridCol w:w="195"/>
        <w:gridCol w:w="325"/>
        <w:gridCol w:w="260"/>
        <w:gridCol w:w="259"/>
        <w:gridCol w:w="325"/>
        <w:gridCol w:w="49"/>
        <w:gridCol w:w="146"/>
        <w:gridCol w:w="390"/>
        <w:gridCol w:w="130"/>
        <w:gridCol w:w="455"/>
        <w:gridCol w:w="65"/>
        <w:gridCol w:w="520"/>
      </w:tblGrid>
      <w:tr w:rsidR="008C0382" w:rsidRPr="00340086">
        <w:trPr>
          <w:cantSplit/>
          <w:trHeight w:hRule="exact" w:val="369"/>
        </w:trPr>
        <w:tc>
          <w:tcPr>
            <w:tcW w:w="4678" w:type="dxa"/>
            <w:gridSpan w:val="1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</w:rPr>
            </w:pPr>
            <w:r w:rsidRPr="00340086">
              <w:rPr>
                <w:b/>
                <w:bCs/>
              </w:rPr>
              <w:t>Distribuição de diâmetros</w:t>
            </w:r>
          </w:p>
        </w:tc>
        <w:tc>
          <w:tcPr>
            <w:tcW w:w="4678" w:type="dxa"/>
            <w:gridSpan w:val="1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b/>
                <w:bCs/>
              </w:rPr>
            </w:pPr>
            <w:r w:rsidRPr="00340086">
              <w:rPr>
                <w:b/>
                <w:bCs/>
              </w:rPr>
              <w:t xml:space="preserve">Medição de </w:t>
            </w:r>
            <w:r w:rsidR="007F41AE" w:rsidRPr="00340086">
              <w:rPr>
                <w:b/>
                <w:bCs/>
              </w:rPr>
              <w:t>d</w:t>
            </w:r>
            <w:r w:rsidRPr="00340086">
              <w:rPr>
                <w:b/>
                <w:bCs/>
              </w:rPr>
              <w:t xml:space="preserve">´s </w:t>
            </w:r>
          </w:p>
        </w:tc>
      </w:tr>
      <w:tr w:rsidR="008C0382" w:rsidRPr="00340086">
        <w:trPr>
          <w:cantSplit/>
          <w:trHeight w:hRule="exact" w:val="369"/>
        </w:trPr>
        <w:tc>
          <w:tcPr>
            <w:tcW w:w="11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Classe d</w:t>
            </w:r>
          </w:p>
        </w:tc>
        <w:tc>
          <w:tcPr>
            <w:tcW w:w="225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left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 xml:space="preserve">Espécie principal: </w:t>
            </w:r>
            <w:r w:rsidRPr="00340086">
              <w:rPr>
                <w:rFonts w:ascii="Monotype Corsiva" w:hAnsi="Monotype Corsiva"/>
                <w:color w:val="0000FF"/>
              </w:rPr>
              <w:t>Eg</w:t>
            </w:r>
          </w:p>
        </w:tc>
        <w:tc>
          <w:tcPr>
            <w:tcW w:w="128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Outras:</w:t>
            </w:r>
          </w:p>
        </w:tc>
        <w:tc>
          <w:tcPr>
            <w:tcW w:w="2972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left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 xml:space="preserve">Espécie principal: </w:t>
            </w:r>
            <w:r w:rsidRPr="00340086">
              <w:rPr>
                <w:rFonts w:ascii="Monotype Corsiva" w:hAnsi="Monotype Corsiva"/>
                <w:color w:val="0000FF"/>
              </w:rPr>
              <w:t>Eg</w:t>
            </w:r>
          </w:p>
        </w:tc>
        <w:tc>
          <w:tcPr>
            <w:tcW w:w="17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 xml:space="preserve">Outras: </w:t>
            </w: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2.5-5.0</w:t>
            </w:r>
          </w:p>
        </w:tc>
        <w:tc>
          <w:tcPr>
            <w:tcW w:w="506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top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10.5*</w:t>
            </w: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9.2</w:t>
            </w:r>
          </w:p>
        </w:tc>
        <w:tc>
          <w:tcPr>
            <w:tcW w:w="520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5.1-7.4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7.6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7.5-12.4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10.4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8.6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10.7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7.6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12.5-17.4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trike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9.0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10.7*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9.5*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10.2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17.5-22.4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8.5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9.9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7.6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9.5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22.5-27.4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11.1</w:t>
            </w: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7.9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8.7</w:t>
            </w: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9.5*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27.5-32.4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9.6*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11.3</w:t>
            </w:r>
          </w:p>
        </w:tc>
        <w:tc>
          <w:tcPr>
            <w:tcW w:w="520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9.5</w:t>
            </w: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7.5</w:t>
            </w: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32.5-37.4</w:t>
            </w:r>
          </w:p>
        </w:tc>
        <w:tc>
          <w:tcPr>
            <w:tcW w:w="506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11.3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8.0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135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3"/>
            <w:tcBorders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6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7" w:type="dxa"/>
            <w:tcBorders>
              <w:bottom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8.8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10.7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78" w:type="dxa"/>
            <w:gridSpan w:val="1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b/>
                <w:bCs/>
              </w:rPr>
            </w:pPr>
            <w:r w:rsidRPr="00340086">
              <w:rPr>
                <w:b/>
                <w:bCs/>
              </w:rPr>
              <w:t>Árvores modelo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9.6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9.2*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Nº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Esp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d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</w:p>
        </w:tc>
        <w:tc>
          <w:tcPr>
            <w:tcW w:w="5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  <w:r w:rsidRPr="00340086">
              <w:rPr>
                <w:b/>
                <w:bCs/>
                <w:sz w:val="18"/>
                <w:vertAlign w:val="subscript"/>
              </w:rPr>
              <w:t>copa</w:t>
            </w:r>
          </w:p>
        </w:tc>
        <w:tc>
          <w:tcPr>
            <w:tcW w:w="58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casc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i</w:t>
            </w:r>
            <w:r w:rsidRPr="00340086">
              <w:rPr>
                <w:b/>
                <w:bCs/>
                <w:sz w:val="18"/>
                <w:vertAlign w:val="subscript"/>
              </w:rPr>
              <w:t>d</w:t>
            </w:r>
          </w:p>
        </w:tc>
        <w:tc>
          <w:tcPr>
            <w:tcW w:w="585" w:type="dxa"/>
            <w:gridSpan w:val="2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9.0*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11.0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10.5</w:t>
            </w: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9.6</w:t>
            </w:r>
          </w:p>
        </w:tc>
        <w:tc>
          <w:tcPr>
            <w:tcW w:w="58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*</w:t>
            </w:r>
          </w:p>
        </w:tc>
        <w:tc>
          <w:tcPr>
            <w:tcW w:w="585" w:type="dxa"/>
            <w:gridSpan w:val="3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10.0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9.5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7.0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9.2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9.6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5.5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8.4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9.0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6.7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8.6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8.7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6.5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8.7*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10.7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7.5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678" w:type="dxa"/>
            <w:gridSpan w:val="17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340086">
              <w:rPr>
                <w:b/>
              </w:rPr>
              <w:t>Árvores modelo</w:t>
            </w: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9.5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6.2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Nº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Esp</w:t>
            </w:r>
          </w:p>
        </w:tc>
        <w:tc>
          <w:tcPr>
            <w:tcW w:w="585" w:type="dxa"/>
            <w:gridSpan w:val="2"/>
          </w:tcPr>
          <w:p w:rsidR="008C0382" w:rsidRPr="00340086" w:rsidRDefault="007F41AE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d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  <w:r w:rsidRPr="00340086">
              <w:rPr>
                <w:b/>
                <w:bCs/>
                <w:sz w:val="18"/>
                <w:vertAlign w:val="subscript"/>
              </w:rPr>
              <w:t>copa</w:t>
            </w: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casc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i</w:t>
            </w:r>
            <w:r w:rsidRPr="00340086">
              <w:rPr>
                <w:b/>
                <w:bCs/>
                <w:sz w:val="18"/>
                <w:vertAlign w:val="subscript"/>
              </w:rPr>
              <w:t>d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4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 w:cs="Arial"/>
                <w:i/>
                <w:iCs/>
                <w:color w:val="0000FF"/>
                <w:sz w:val="20"/>
              </w:rPr>
            </w:pPr>
            <w:r w:rsidRPr="00340086">
              <w:rPr>
                <w:rFonts w:ascii="Monotype Corsiva" w:hAnsi="Monotype Corsiva" w:cs="Arial"/>
                <w:i/>
                <w:iCs/>
                <w:color w:val="0000FF"/>
                <w:sz w:val="20"/>
              </w:rPr>
              <w:t>Eg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9.2</w:t>
            </w: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6.9</w:t>
            </w: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i/>
                <w:iCs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left w:val="nil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4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85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678" w:type="dxa"/>
            <w:gridSpan w:val="1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340086">
              <w:rPr>
                <w:b/>
              </w:rPr>
              <w:t>Árvores dominantes</w:t>
            </w: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Pb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nº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7F41AE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d</w:t>
            </w:r>
          </w:p>
        </w:tc>
        <w:tc>
          <w:tcPr>
            <w:tcW w:w="52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</w:p>
        </w:tc>
        <w:tc>
          <w:tcPr>
            <w:tcW w:w="519" w:type="dxa"/>
            <w:gridSpan w:val="2"/>
            <w:tcBorders>
              <w:left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t</w:t>
            </w:r>
          </w:p>
        </w:tc>
        <w:tc>
          <w:tcPr>
            <w:tcW w:w="520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Euc</w:t>
            </w:r>
          </w:p>
        </w:tc>
        <w:tc>
          <w:tcPr>
            <w:tcW w:w="520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nº</w:t>
            </w:r>
          </w:p>
        </w:tc>
        <w:tc>
          <w:tcPr>
            <w:tcW w:w="520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340086" w:rsidRDefault="007F41AE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d</w:t>
            </w:r>
          </w:p>
        </w:tc>
        <w:tc>
          <w:tcPr>
            <w:tcW w:w="520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h</w:t>
            </w: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1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1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11.3</w:t>
            </w:r>
          </w:p>
        </w:tc>
        <w:tc>
          <w:tcPr>
            <w:tcW w:w="52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8.5</w:t>
            </w: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2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2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11.3</w:t>
            </w:r>
          </w:p>
        </w:tc>
        <w:tc>
          <w:tcPr>
            <w:tcW w:w="520" w:type="dxa"/>
            <w:tcBorders>
              <w:bottom w:val="single" w:sz="6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9.2</w:t>
            </w: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3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3</w:t>
            </w:r>
          </w:p>
        </w:tc>
        <w:tc>
          <w:tcPr>
            <w:tcW w:w="520" w:type="dxa"/>
            <w:gridSpan w:val="2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11.1</w:t>
            </w:r>
          </w:p>
        </w:tc>
        <w:tc>
          <w:tcPr>
            <w:tcW w:w="520" w:type="dxa"/>
            <w:tcBorders>
              <w:bottom w:val="single" w:sz="6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8.2</w:t>
            </w:r>
          </w:p>
        </w:tc>
      </w:tr>
      <w:tr w:rsidR="008C0382" w:rsidRPr="00340086">
        <w:trPr>
          <w:trHeight w:hRule="exact" w:val="312"/>
        </w:trPr>
        <w:tc>
          <w:tcPr>
            <w:tcW w:w="58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85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4</w:t>
            </w: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4</w:t>
            </w: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11.0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7.7</w:t>
            </w:r>
          </w:p>
        </w:tc>
      </w:tr>
      <w:tr w:rsidR="008C0382" w:rsidRPr="00340086">
        <w:trPr>
          <w:trHeight w:hRule="exact" w:val="312"/>
        </w:trPr>
        <w:tc>
          <w:tcPr>
            <w:tcW w:w="4678" w:type="dxa"/>
            <w:gridSpan w:val="16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lef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*</w:t>
            </w:r>
            <w:r w:rsidRPr="00340086">
              <w:rPr>
                <w:rFonts w:ascii="Monotype Corsiva" w:hAnsi="Monotype Corsiva"/>
                <w:color w:val="0000FF"/>
                <w:sz w:val="20"/>
              </w:rPr>
              <w:t>os ramos vão até à base da copa</w:t>
            </w:r>
          </w:p>
        </w:tc>
        <w:tc>
          <w:tcPr>
            <w:tcW w:w="519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5</w:t>
            </w: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19" w:type="dxa"/>
            <w:gridSpan w:val="2"/>
            <w:tcBorders>
              <w:bottom w:val="single" w:sz="18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ind w:left="-57" w:right="-57"/>
              <w:rPr>
                <w:lang w:val="pt-PT"/>
              </w:rPr>
            </w:pPr>
          </w:p>
        </w:tc>
        <w:tc>
          <w:tcPr>
            <w:tcW w:w="520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10.7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7.5</w:t>
            </w:r>
          </w:p>
        </w:tc>
      </w:tr>
    </w:tbl>
    <w:p w:rsidR="008C0382" w:rsidRPr="00340086" w:rsidRDefault="008C0382" w:rsidP="00DA603B">
      <w:pPr>
        <w:pStyle w:val="Caption"/>
      </w:pPr>
    </w:p>
    <w:p w:rsidR="008C0382" w:rsidRPr="00340086" w:rsidRDefault="00F46109" w:rsidP="00DA603B">
      <w:pPr>
        <w:pStyle w:val="Caption"/>
      </w:pPr>
      <w:r w:rsidRPr="00340086">
        <w:t xml:space="preserve">Figura </w:t>
      </w:r>
      <w:r w:rsidR="00611C0F" w:rsidRPr="00340086">
        <w:t>7</w:t>
      </w:r>
      <w:r w:rsidRPr="00340086">
        <w:t>. Inventário Florestal de Oliveira do Hospital - ficha da parcela nº 16, povoamentos puros regulares de eucalipto</w:t>
      </w:r>
    </w:p>
    <w:p w:rsidR="00BD4603" w:rsidRPr="00340086" w:rsidRDefault="00BD4603" w:rsidP="00C95536">
      <w:pPr>
        <w:pStyle w:val="EndnoteText"/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rPr>
          <w:lang w:val="pt-PT"/>
        </w:rPr>
      </w:pPr>
    </w:p>
    <w:p w:rsidR="008C2A27" w:rsidRPr="00340086" w:rsidRDefault="008C2A27" w:rsidP="00C95536">
      <w:pPr>
        <w:pStyle w:val="EndnoteText"/>
        <w:keepLines/>
        <w:tabs>
          <w:tab w:val="left" w:pos="144"/>
          <w:tab w:val="left" w:pos="576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rPr>
          <w:lang w:val="pt-PT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042"/>
      </w:tblGrid>
      <w:tr w:rsidR="008C0382" w:rsidRPr="00340086" w:rsidTr="00BD4603">
        <w:tc>
          <w:tcPr>
            <w:tcW w:w="9042" w:type="dxa"/>
          </w:tcPr>
          <w:p w:rsidR="008C0382" w:rsidRPr="00340086" w:rsidRDefault="008C0382" w:rsidP="00C95536">
            <w:pPr>
              <w:keepLines/>
              <w:jc w:val="center"/>
              <w:rPr>
                <w:b/>
                <w:bCs/>
              </w:rPr>
            </w:pPr>
            <w:r w:rsidRPr="00340086">
              <w:br w:type="page"/>
            </w:r>
            <w:r w:rsidRPr="00340086">
              <w:rPr>
                <w:b/>
                <w:bCs/>
              </w:rPr>
              <w:t>Inventário Florestal para o PDAR do Baixo Mondego e Gândaras</w:t>
            </w:r>
          </w:p>
        </w:tc>
      </w:tr>
    </w:tbl>
    <w:p w:rsidR="008C0382" w:rsidRPr="00340086" w:rsidRDefault="008C0382" w:rsidP="00C95536">
      <w:pPr>
        <w:keepLines/>
        <w:spacing w:before="80" w:after="80" w:line="240" w:lineRule="auto"/>
        <w:jc w:val="center"/>
        <w:rPr>
          <w:b/>
          <w:bCs/>
        </w:rPr>
      </w:pPr>
      <w:r w:rsidRPr="00340086">
        <w:rPr>
          <w:b/>
          <w:bCs/>
        </w:rPr>
        <w:t>FICHA DE CARACTERIZAÇÃO DA PARCELA</w:t>
      </w: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993"/>
        <w:gridCol w:w="141"/>
        <w:gridCol w:w="1134"/>
        <w:gridCol w:w="567"/>
        <w:gridCol w:w="833"/>
        <w:gridCol w:w="236"/>
        <w:gridCol w:w="1199"/>
        <w:gridCol w:w="709"/>
        <w:gridCol w:w="1276"/>
        <w:gridCol w:w="254"/>
        <w:gridCol w:w="738"/>
      </w:tblGrid>
      <w:tr w:rsidR="008C0382" w:rsidRPr="00340086">
        <w:trPr>
          <w:trHeight w:hRule="exact" w:val="284"/>
        </w:trPr>
        <w:tc>
          <w:tcPr>
            <w:tcW w:w="1242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Parcela nº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1842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6" w:right="-108"/>
            </w:pPr>
            <w:r w:rsidRPr="00340086">
              <w:t>Carta militar nº:</w:t>
            </w:r>
          </w:p>
        </w:tc>
        <w:tc>
          <w:tcPr>
            <w:tcW w:w="833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/>
              <w:jc w:val="righ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207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rPr>
                <w:b/>
              </w:rPr>
              <w:t>Estrato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284"/>
        </w:trPr>
        <w:tc>
          <w:tcPr>
            <w:tcW w:w="1242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Data: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30-12-93</w:t>
            </w:r>
          </w:p>
        </w:tc>
        <w:tc>
          <w:tcPr>
            <w:tcW w:w="1842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/>
            </w:pPr>
            <w:r w:rsidRPr="00340086">
              <w:t>Fotografia nº:</w:t>
            </w:r>
          </w:p>
        </w:tc>
        <w:tc>
          <w:tcPr>
            <w:tcW w:w="833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/>
              <w:jc w:val="righ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8974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9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fotointerpr</w:t>
            </w:r>
          </w:p>
        </w:tc>
        <w:tc>
          <w:tcPr>
            <w:tcW w:w="709" w:type="dxa"/>
            <w:tcBorders>
              <w:top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Exposição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</w:rPr>
            </w:pPr>
          </w:p>
        </w:tc>
      </w:tr>
      <w:tr w:rsidR="008C0382" w:rsidRPr="00340086">
        <w:trPr>
          <w:trHeight w:hRule="exact" w:val="284"/>
        </w:trPr>
        <w:tc>
          <w:tcPr>
            <w:tcW w:w="12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color w:val="0000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color w:val="0000FF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9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</w:pPr>
            <w:r w:rsidRPr="00340086">
              <w:t>observado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Pb2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Declive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5º</w:t>
            </w:r>
          </w:p>
        </w:tc>
      </w:tr>
      <w:tr w:rsidR="008C0382" w:rsidRPr="00340086">
        <w:trPr>
          <w:trHeight w:hRule="exact" w:val="284"/>
        </w:trPr>
        <w:tc>
          <w:tcPr>
            <w:tcW w:w="1242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Apontou: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Mané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Mediu:</w:t>
            </w:r>
          </w:p>
        </w:tc>
        <w:tc>
          <w:tcPr>
            <w:tcW w:w="140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Henrique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9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53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3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</w:tbl>
    <w:p w:rsidR="008C0382" w:rsidRPr="00340086" w:rsidRDefault="008C0382" w:rsidP="00C95536">
      <w:pPr>
        <w:keepLines/>
        <w:spacing w:before="0" w:line="240" w:lineRule="auto"/>
        <w:rPr>
          <w:b/>
        </w:rPr>
      </w:pPr>
      <w:r w:rsidRPr="00340086">
        <w:rPr>
          <w:b/>
        </w:rPr>
        <w:t>SITUAÇÃO FISIOGRÁFICA</w:t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  <w:t xml:space="preserve">  SINAIS DE EROSÃO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46"/>
        <w:gridCol w:w="1147"/>
        <w:gridCol w:w="1134"/>
        <w:gridCol w:w="850"/>
        <w:gridCol w:w="851"/>
        <w:gridCol w:w="283"/>
        <w:gridCol w:w="1276"/>
        <w:gridCol w:w="1464"/>
        <w:gridCol w:w="1371"/>
      </w:tblGrid>
      <w:tr w:rsidR="008C0382" w:rsidRPr="00340086">
        <w:trPr>
          <w:trHeight w:hRule="exact" w:val="340"/>
        </w:trPr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Vale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Enc.Sup.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Cumeada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Enc.Inf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Plano</w:t>
            </w:r>
          </w:p>
        </w:tc>
        <w:tc>
          <w:tcPr>
            <w:tcW w:w="283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Acentuada</w:t>
            </w:r>
          </w:p>
        </w:tc>
        <w:tc>
          <w:tcPr>
            <w:tcW w:w="14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t>Pouco acent.</w:t>
            </w:r>
          </w:p>
        </w:tc>
        <w:tc>
          <w:tcPr>
            <w:tcW w:w="13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Nula</w:t>
            </w:r>
          </w:p>
        </w:tc>
      </w:tr>
      <w:tr w:rsidR="008C0382" w:rsidRPr="00340086">
        <w:trPr>
          <w:trHeight w:hRule="exact" w:val="340"/>
        </w:trPr>
        <w:tc>
          <w:tcPr>
            <w:tcW w:w="9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color w:val="0000FF"/>
              </w:rPr>
            </w:pPr>
            <w:r w:rsidRPr="00340086">
              <w:rPr>
                <w:color w:val="0000FF"/>
              </w:rPr>
              <w:sym w:font="Symbol" w:char="F0B4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83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color w:val="0000FF"/>
              </w:rPr>
            </w:pPr>
            <w:r w:rsidRPr="00340086">
              <w:rPr>
                <w:color w:val="0000FF"/>
              </w:rPr>
              <w:sym w:font="Symbol" w:char="F0B4"/>
            </w:r>
          </w:p>
        </w:tc>
      </w:tr>
    </w:tbl>
    <w:p w:rsidR="008C0382" w:rsidRPr="00340086" w:rsidRDefault="008C0382" w:rsidP="00C95536">
      <w:pPr>
        <w:keepLines/>
        <w:spacing w:before="0" w:line="240" w:lineRule="auto"/>
        <w:rPr>
          <w:b/>
        </w:rPr>
      </w:pPr>
      <w:r w:rsidRPr="00340086">
        <w:rPr>
          <w:b/>
        </w:rPr>
        <w:t>PEDREGOS</w:t>
      </w:r>
      <w:r w:rsidR="00754D5F" w:rsidRPr="00340086">
        <w:rPr>
          <w:b/>
        </w:rPr>
        <w:t>IDADE</w:t>
      </w:r>
      <w:r w:rsidR="00754D5F" w:rsidRPr="00340086">
        <w:rPr>
          <w:b/>
        </w:rPr>
        <w:tab/>
      </w:r>
      <w:r w:rsidR="00754D5F" w:rsidRPr="00340086">
        <w:rPr>
          <w:b/>
        </w:rPr>
        <w:tab/>
        <w:t xml:space="preserve">  ÁRVORES REFERÊNCIA</w:t>
      </w:r>
      <w:r w:rsidR="00754D5F" w:rsidRPr="00340086">
        <w:rPr>
          <w:b/>
        </w:rPr>
        <w:tab/>
      </w:r>
      <w:r w:rsidR="00754D5F" w:rsidRPr="00340086">
        <w:rPr>
          <w:b/>
        </w:rPr>
        <w:tab/>
        <w:t xml:space="preserve">   </w:t>
      </w:r>
      <w:r w:rsidRPr="00340086">
        <w:rPr>
          <w:b/>
        </w:rPr>
        <w:t>Pinhal: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851"/>
        <w:gridCol w:w="851"/>
        <w:gridCol w:w="851"/>
        <w:gridCol w:w="532"/>
        <w:gridCol w:w="992"/>
        <w:gridCol w:w="1134"/>
        <w:gridCol w:w="1134"/>
        <w:gridCol w:w="426"/>
        <w:gridCol w:w="1984"/>
        <w:gridCol w:w="567"/>
      </w:tblGrid>
      <w:tr w:rsidR="008C0382" w:rsidRPr="00340086">
        <w:trPr>
          <w:trHeight w:hRule="exact" w:val="340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42"/>
            </w:pPr>
            <w:r w:rsidRPr="00340086">
              <w:t>Muita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Média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Nula</w:t>
            </w:r>
          </w:p>
        </w:tc>
        <w:tc>
          <w:tcPr>
            <w:tcW w:w="532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108"/>
              <w:jc w:val="center"/>
            </w:pPr>
            <w:r w:rsidRPr="00340086">
              <w:t>nº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dist (m)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azim(º)</w:t>
            </w:r>
          </w:p>
        </w:tc>
        <w:tc>
          <w:tcPr>
            <w:tcW w:w="42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 xml:space="preserve"> Desbaste/Corte raso</w:t>
            </w:r>
          </w:p>
        </w:tc>
      </w:tr>
      <w:tr w:rsidR="008C0382" w:rsidRPr="00340086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color w:val="0000FF"/>
              </w:rPr>
            </w:pPr>
            <w:r w:rsidRPr="00340086">
              <w:rPr>
                <w:color w:val="0000FF"/>
              </w:rPr>
              <w:sym w:font="Symbol" w:char="F0B4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32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recente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rPr>
          <w:trHeight w:hRule="exact" w:val="340"/>
        </w:trPr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32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há &lt;5 anos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rPr>
          <w:trHeight w:hRule="exact" w:val="340"/>
        </w:trPr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851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32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42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há &gt; 5 anos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340086" w:rsidRDefault="00754D5F" w:rsidP="00C95536">
      <w:pPr>
        <w:keepLines/>
        <w:spacing w:before="0" w:line="240" w:lineRule="auto"/>
        <w:ind w:right="-192"/>
      </w:pPr>
      <w:r w:rsidRPr="00340086">
        <w:rPr>
          <w:b/>
        </w:rPr>
        <w:t>Eucaliptal:</w:t>
      </w:r>
      <w:r w:rsidRPr="00340086">
        <w:rPr>
          <w:b/>
        </w:rPr>
        <w:tab/>
      </w:r>
      <w:r w:rsidRPr="00340086">
        <w:rPr>
          <w:b/>
        </w:rPr>
        <w:tab/>
        <w:t xml:space="preserve">      Eucaliptal:</w:t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="008C0382" w:rsidRPr="00340086">
        <w:rPr>
          <w:b/>
        </w:rPr>
        <w:t>REGENERAÇÃO NATURAL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1380"/>
        <w:gridCol w:w="142"/>
        <w:gridCol w:w="142"/>
        <w:gridCol w:w="141"/>
        <w:gridCol w:w="251"/>
        <w:gridCol w:w="600"/>
        <w:gridCol w:w="283"/>
        <w:gridCol w:w="425"/>
        <w:gridCol w:w="568"/>
        <w:gridCol w:w="141"/>
        <w:gridCol w:w="850"/>
        <w:gridCol w:w="283"/>
        <w:gridCol w:w="66"/>
        <w:gridCol w:w="218"/>
        <w:gridCol w:w="425"/>
        <w:gridCol w:w="854"/>
        <w:gridCol w:w="852"/>
        <w:gridCol w:w="851"/>
        <w:gridCol w:w="850"/>
      </w:tblGrid>
      <w:tr w:rsidR="008C0382" w:rsidRPr="00340086">
        <w:trPr>
          <w:trHeight w:hRule="exact" w:val="312"/>
        </w:trPr>
        <w:tc>
          <w:tcPr>
            <w:tcW w:w="1665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rPr>
                <w:b/>
              </w:rPr>
              <w:t>Instalação</w:t>
            </w:r>
          </w:p>
        </w:tc>
        <w:tc>
          <w:tcPr>
            <w:tcW w:w="39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Idade</w:t>
            </w:r>
          </w:p>
        </w:tc>
        <w:tc>
          <w:tcPr>
            <w:tcW w:w="1275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108"/>
            </w:pPr>
            <w:r w:rsidRPr="00340086">
              <w:t xml:space="preserve"> rotação</w:t>
            </w: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</w:p>
        </w:tc>
        <w:tc>
          <w:tcPr>
            <w:tcW w:w="421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106"/>
            </w:pPr>
          </w:p>
        </w:tc>
        <w:tc>
          <w:tcPr>
            <w:tcW w:w="1708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&lt; 1.30 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106"/>
              <w:rPr>
                <w:sz w:val="18"/>
              </w:rPr>
            </w:pPr>
            <w:r w:rsidRPr="00340086">
              <w:rPr>
                <w:sz w:val="18"/>
              </w:rPr>
              <w:t xml:space="preserve"> nº indiv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106"/>
              <w:rPr>
                <w:sz w:val="18"/>
              </w:rPr>
            </w:pPr>
            <w:r w:rsidRPr="00340086">
              <w:rPr>
                <w:sz w:val="18"/>
              </w:rPr>
              <w:t xml:space="preserve"> nº indiv</w:t>
            </w:r>
          </w:p>
        </w:tc>
      </w:tr>
      <w:tr w:rsidR="008C0382" w:rsidRPr="00340086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ripagem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&lt;10</w:t>
            </w:r>
          </w:p>
        </w:tc>
        <w:tc>
          <w:tcPr>
            <w:tcW w:w="1275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1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5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parcela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56" w:hanging="143"/>
            </w:pPr>
            <w:r w:rsidRPr="00340086">
              <w:t xml:space="preserve"> espécie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44" w:hanging="178"/>
              <w:rPr>
                <w:sz w:val="16"/>
              </w:rPr>
            </w:pPr>
            <w:r w:rsidRPr="00340086">
              <w:rPr>
                <w:sz w:val="16"/>
              </w:rPr>
              <w:t xml:space="preserve">  sob coberto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9" w:hanging="72"/>
              <w:rPr>
                <w:sz w:val="16"/>
              </w:rPr>
            </w:pPr>
            <w:r w:rsidRPr="00340086">
              <w:rPr>
                <w:sz w:val="16"/>
              </w:rPr>
              <w:t>céu aberto</w:t>
            </w:r>
          </w:p>
        </w:tc>
      </w:tr>
      <w:tr w:rsidR="008C0382" w:rsidRPr="00340086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plano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10&lt;20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1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C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vala e comoro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&gt;20</w:t>
            </w:r>
          </w:p>
        </w:tc>
        <w:tc>
          <w:tcPr>
            <w:tcW w:w="12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8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1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C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cova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76"/>
            </w:pPr>
            <w:r w:rsidRPr="00340086">
              <w:t>compasso</w:t>
            </w:r>
          </w:p>
        </w:tc>
        <w:tc>
          <w:tcPr>
            <w:tcW w:w="127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5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5" w:type="dxa"/>
            <w:tcBorders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N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terraços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N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cantSplit/>
          <w:trHeight w:hRule="exact" w:val="312"/>
        </w:trPr>
        <w:tc>
          <w:tcPr>
            <w:tcW w:w="1665" w:type="dxa"/>
            <w:gridSpan w:val="3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irregular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268" w:type="dxa"/>
            <w:gridSpan w:val="5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left"/>
            </w:pPr>
            <w:r w:rsidRPr="00340086">
              <w:rPr>
                <w:b/>
              </w:rPr>
              <w:t>Área da parcela:</w:t>
            </w:r>
          </w:p>
        </w:tc>
        <w:tc>
          <w:tcPr>
            <w:tcW w:w="567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34" w:type="dxa"/>
            <w:gridSpan w:val="3"/>
            <w:tcBorders>
              <w:top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76" w:right="-108"/>
              <w:jc w:val="center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500 m</w:t>
            </w:r>
            <w:r w:rsidRPr="00340086">
              <w:rPr>
                <w:rFonts w:ascii="Monotype Corsiva" w:hAnsi="Monotype Corsiva"/>
                <w:color w:val="0000FF"/>
                <w:vertAlign w:val="superscript"/>
              </w:rPr>
              <w:t>2</w:t>
            </w:r>
          </w:p>
        </w:tc>
        <w:tc>
          <w:tcPr>
            <w:tcW w:w="567" w:type="dxa"/>
            <w:gridSpan w:val="3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244"/>
              <w:jc w:val="center"/>
            </w:pPr>
          </w:p>
        </w:tc>
        <w:tc>
          <w:tcPr>
            <w:tcW w:w="534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244"/>
              <w:jc w:val="center"/>
            </w:pPr>
            <w:r w:rsidRPr="00340086">
              <w:t xml:space="preserve">E      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  <w:sz w:val="20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2057" w:type="dxa"/>
            <w:gridSpan w:val="5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rPr>
                <w:b/>
              </w:rPr>
              <w:t>SUB-BOSQUE</w:t>
            </w:r>
          </w:p>
        </w:tc>
        <w:tc>
          <w:tcPr>
            <w:tcW w:w="60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E</w:t>
            </w:r>
          </w:p>
        </w:tc>
        <w:tc>
          <w:tcPr>
            <w:tcW w:w="851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Espécie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08"/>
            </w:pPr>
            <w:r w:rsidRPr="00340086">
              <w:t>%Coberto</w:t>
            </w:r>
          </w:p>
        </w:tc>
        <w:tc>
          <w:tcPr>
            <w:tcW w:w="1417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Altura (m)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W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cs="Arial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Carvalhiças</w:t>
            </w:r>
          </w:p>
        </w:tc>
        <w:tc>
          <w:tcPr>
            <w:tcW w:w="113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20</w:t>
            </w:r>
          </w:p>
        </w:tc>
        <w:tc>
          <w:tcPr>
            <w:tcW w:w="141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0.2-0.5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W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Urze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5</w:t>
            </w: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0.10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2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1.30 - 3 m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7" w:right="-108" w:firstLine="107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7" w:right="-108" w:firstLine="107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Tojo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0.10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50" w:hanging="108"/>
            </w:pPr>
            <w:r w:rsidRPr="00340086">
              <w:t xml:space="preserve"> parcela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56" w:hanging="35"/>
            </w:pPr>
            <w:r w:rsidRPr="00340086">
              <w:t xml:space="preserve"> espécie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08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sob coberto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9" w:hanging="72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céu aberto</w:t>
            </w: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Gramíneas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20</w:t>
            </w: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0.10</w:t>
            </w: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  <w:r w:rsidRPr="00340086">
              <w:rPr>
                <w:lang w:val="pt-PT"/>
              </w:rPr>
              <w:t>folhada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  <w:r w:rsidRPr="00340086">
              <w:rPr>
                <w:rFonts w:ascii="Lucida Handwriting" w:hAnsi="Lucida Handwriting"/>
                <w:sz w:val="16"/>
              </w:rPr>
              <w:t>1</w:t>
            </w: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C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  <w:r w:rsidRPr="00340086">
              <w:rPr>
                <w:lang w:val="pt-PT"/>
              </w:rPr>
              <w:t>manta morta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</w:rPr>
            </w:pP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</w:rPr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pedras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417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5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solo nú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417" w:type="dxa"/>
            <w:gridSpan w:val="4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Lucida Handwriting" w:hAnsi="Lucida Handwriting"/>
                <w:sz w:val="16"/>
              </w:rPr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381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5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417" w:type="dxa"/>
            <w:gridSpan w:val="4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64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2940" w:type="dxa"/>
            <w:gridSpan w:val="7"/>
          </w:tcPr>
          <w:p w:rsidR="008C0382" w:rsidRPr="00340086" w:rsidRDefault="008C0382" w:rsidP="00C95536">
            <w:pPr>
              <w:keepLines/>
              <w:spacing w:before="0" w:line="240" w:lineRule="auto"/>
              <w:ind w:right="-1242"/>
              <w:rPr>
                <w:rFonts w:cs="Arial"/>
              </w:rPr>
            </w:pPr>
            <w:r w:rsidRPr="00340086">
              <w:rPr>
                <w:rFonts w:cs="Arial"/>
                <w:b/>
              </w:rPr>
              <w:t>TEMPO DE OPERAÇÃO</w:t>
            </w:r>
          </w:p>
        </w:tc>
        <w:tc>
          <w:tcPr>
            <w:tcW w:w="2552" w:type="dxa"/>
            <w:gridSpan w:val="7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</w:rPr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18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50"/>
            </w:pPr>
            <w:r w:rsidRPr="00340086">
              <w:t>Deslc. ao ponto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65min</w:t>
            </w:r>
          </w:p>
        </w:tc>
        <w:tc>
          <w:tcPr>
            <w:tcW w:w="2552" w:type="dxa"/>
            <w:gridSpan w:val="7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E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cantSplit/>
          <w:trHeight w:hRule="exact" w:val="312"/>
        </w:trPr>
        <w:tc>
          <w:tcPr>
            <w:tcW w:w="18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Amostragem</w:t>
            </w:r>
          </w:p>
        </w:tc>
        <w:tc>
          <w:tcPr>
            <w:tcW w:w="15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sz w:val="20"/>
              </w:rPr>
            </w:pPr>
            <w:r w:rsidRPr="00340086">
              <w:rPr>
                <w:sz w:val="20"/>
              </w:rPr>
              <w:t>início:</w:t>
            </w:r>
          </w:p>
        </w:tc>
        <w:tc>
          <w:tcPr>
            <w:tcW w:w="1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sz w:val="20"/>
              </w:rPr>
            </w:pPr>
            <w:r w:rsidRPr="00340086">
              <w:rPr>
                <w:sz w:val="20"/>
              </w:rPr>
              <w:t>fim:</w:t>
            </w:r>
          </w:p>
        </w:tc>
        <w:tc>
          <w:tcPr>
            <w:tcW w:w="567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W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trHeight w:hRule="exact" w:val="312"/>
        </w:trPr>
        <w:tc>
          <w:tcPr>
            <w:tcW w:w="18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Acessibilidade</w:t>
            </w:r>
          </w:p>
        </w:tc>
        <w:tc>
          <w:tcPr>
            <w:tcW w:w="15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</w:rPr>
            </w:pPr>
            <w:r w:rsidRPr="00340086">
              <w:rPr>
                <w:rFonts w:ascii="Monotype Corsiva" w:hAnsi="Monotype Corsiva"/>
                <w:color w:val="0000FF"/>
              </w:rPr>
              <w:t>má</w:t>
            </w:r>
          </w:p>
        </w:tc>
        <w:tc>
          <w:tcPr>
            <w:tcW w:w="2127" w:type="dxa"/>
            <w:gridSpan w:val="6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W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</w:tbl>
    <w:p w:rsidR="00754D5F" w:rsidRPr="00340086" w:rsidRDefault="00754D5F" w:rsidP="00C95536">
      <w:pPr>
        <w:pStyle w:val="Legenda1"/>
        <w:keepLines/>
      </w:pPr>
    </w:p>
    <w:p w:rsidR="00F46109" w:rsidRPr="00340086" w:rsidRDefault="00F46109" w:rsidP="00DA603B">
      <w:pPr>
        <w:pStyle w:val="Caption"/>
      </w:pPr>
      <w:bookmarkStart w:id="22" w:name="_Ref35364113"/>
      <w:bookmarkStart w:id="23" w:name="_Toc145622449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="00FE6624" w:rsidRPr="00340086">
        <w:rPr>
          <w:noProof/>
        </w:rPr>
        <w:t>8</w:t>
      </w:r>
      <w:r w:rsidR="00EF7C2C" w:rsidRPr="00340086">
        <w:rPr>
          <w:noProof/>
        </w:rPr>
        <w:fldChar w:fldCharType="end"/>
      </w:r>
      <w:bookmarkEnd w:id="22"/>
      <w:r w:rsidRPr="00340086">
        <w:t>. Inventário Florestal do PDAR dasGândaras - ficha de caracterização da parcela nº 2</w:t>
      </w:r>
      <w:bookmarkEnd w:id="23"/>
    </w:p>
    <w:p w:rsidR="008C0382" w:rsidRPr="00340086" w:rsidRDefault="008C0382" w:rsidP="00C95536">
      <w:pPr>
        <w:pStyle w:val="Legenda1"/>
        <w:keepLines/>
      </w:pPr>
      <w:r w:rsidRPr="00340086">
        <w:t xml:space="preserve">Figura </w:t>
      </w:r>
      <w:r w:rsidR="00B54FA9" w:rsidRPr="00340086">
        <w:t>8A</w:t>
      </w:r>
      <w:r w:rsidRPr="00340086">
        <w:tab/>
        <w:t>Inventário Florestal do PDAR dasGândaras - ficha de caracterização da parcela, parcela nº 2</w:t>
      </w: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499"/>
        <w:gridCol w:w="32"/>
        <w:gridCol w:w="437"/>
        <w:gridCol w:w="95"/>
        <w:gridCol w:w="374"/>
        <w:gridCol w:w="6"/>
        <w:gridCol w:w="151"/>
        <w:gridCol w:w="312"/>
        <w:gridCol w:w="219"/>
        <w:gridCol w:w="250"/>
        <w:gridCol w:w="282"/>
        <w:gridCol w:w="181"/>
        <w:gridCol w:w="6"/>
        <w:gridCol w:w="344"/>
        <w:gridCol w:w="125"/>
        <w:gridCol w:w="406"/>
        <w:gridCol w:w="63"/>
        <w:gridCol w:w="470"/>
        <w:gridCol w:w="504"/>
        <w:gridCol w:w="504"/>
        <w:gridCol w:w="505"/>
        <w:gridCol w:w="504"/>
        <w:gridCol w:w="505"/>
        <w:gridCol w:w="504"/>
        <w:gridCol w:w="505"/>
        <w:gridCol w:w="17"/>
        <w:gridCol w:w="487"/>
        <w:gridCol w:w="505"/>
      </w:tblGrid>
      <w:tr w:rsidR="008C0382" w:rsidRPr="00340086">
        <w:trPr>
          <w:cantSplit/>
          <w:trHeight w:hRule="exact" w:val="400"/>
        </w:trPr>
        <w:tc>
          <w:tcPr>
            <w:tcW w:w="19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 xml:space="preserve">PARCELA nº: 2         </w:t>
            </w:r>
          </w:p>
        </w:tc>
        <w:tc>
          <w:tcPr>
            <w:tcW w:w="2809" w:type="dxa"/>
            <w:gridSpan w:val="1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 xml:space="preserve"> Distribuição de diâmetros</w:t>
            </w:r>
          </w:p>
        </w:tc>
        <w:tc>
          <w:tcPr>
            <w:tcW w:w="4540" w:type="dxa"/>
            <w:gridSpan w:val="10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 xml:space="preserve">Medição de </w:t>
            </w:r>
            <w:r w:rsidR="007F41AE" w:rsidRPr="00340086">
              <w:t>d</w:t>
            </w:r>
            <w:r w:rsidRPr="00340086">
              <w:t xml:space="preserve">´s </w:t>
            </w:r>
          </w:p>
        </w:tc>
      </w:tr>
      <w:tr w:rsidR="008C0382" w:rsidRPr="00340086">
        <w:trPr>
          <w:cantSplit/>
          <w:trHeight w:hRule="exact" w:val="400"/>
        </w:trPr>
        <w:tc>
          <w:tcPr>
            <w:tcW w:w="10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Classe d</w:t>
            </w:r>
          </w:p>
        </w:tc>
        <w:tc>
          <w:tcPr>
            <w:tcW w:w="2339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Espécie principal: Pb</w:t>
            </w:r>
          </w:p>
        </w:tc>
        <w:tc>
          <w:tcPr>
            <w:tcW w:w="141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sz w:val="18"/>
              </w:rPr>
            </w:pPr>
            <w:r w:rsidRPr="00340086">
              <w:rPr>
                <w:sz w:val="18"/>
              </w:rPr>
              <w:t>Outras:</w:t>
            </w:r>
          </w:p>
        </w:tc>
        <w:tc>
          <w:tcPr>
            <w:tcW w:w="3548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left"/>
              <w:rPr>
                <w:sz w:val="18"/>
              </w:rPr>
            </w:pPr>
            <w:r w:rsidRPr="00340086">
              <w:rPr>
                <w:sz w:val="18"/>
              </w:rPr>
              <w:t>Espécie principal: Pb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sz w:val="18"/>
              </w:rPr>
            </w:pPr>
            <w:r w:rsidRPr="00340086">
              <w:rPr>
                <w:sz w:val="18"/>
              </w:rPr>
              <w:t xml:space="preserve">Outras: </w:t>
            </w: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2.5-7.4</w:t>
            </w:r>
          </w:p>
        </w:tc>
        <w:tc>
          <w:tcPr>
            <w:tcW w:w="469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3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3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69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470" w:type="dxa"/>
            <w:tcBorders>
              <w:top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18"/>
              </w:rPr>
            </w:pPr>
          </w:p>
        </w:tc>
        <w:tc>
          <w:tcPr>
            <w:tcW w:w="504" w:type="dxa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8.7</w:t>
            </w:r>
          </w:p>
        </w:tc>
        <w:tc>
          <w:tcPr>
            <w:tcW w:w="504" w:type="dxa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7.5-12.4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45.7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12.5-17.4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17.5-22.4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40.0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22.5-27.4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III</w:t>
            </w: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30.0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27.5-32.4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  <w:jc w:val="center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37.3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32.5-37.4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28.3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37.5-42.4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25.3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42.5-47.4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31.9</w:t>
            </w:r>
          </w:p>
        </w:tc>
        <w:tc>
          <w:tcPr>
            <w:tcW w:w="504" w:type="dxa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47.5-52.4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26.0</w:t>
            </w: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52.5-57.4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31.3</w:t>
            </w:r>
          </w:p>
        </w:tc>
        <w:tc>
          <w:tcPr>
            <w:tcW w:w="504" w:type="dxa"/>
            <w:tcBorders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57.5-62.4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29.3</w:t>
            </w:r>
          </w:p>
        </w:tc>
        <w:tc>
          <w:tcPr>
            <w:tcW w:w="5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62.5-67.4</w:t>
            </w:r>
          </w:p>
        </w:tc>
        <w:tc>
          <w:tcPr>
            <w:tcW w:w="469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28.0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1029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&gt;=67.4</w:t>
            </w:r>
          </w:p>
        </w:tc>
        <w:tc>
          <w:tcPr>
            <w:tcW w:w="469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3"/>
            <w:tcBorders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69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470" w:type="dxa"/>
            <w:tcBorders>
              <w:bottom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15.0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4782" w:type="dxa"/>
            <w:gridSpan w:val="19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  <w:bCs/>
              </w:rPr>
            </w:pPr>
            <w:r w:rsidRPr="00340086">
              <w:rPr>
                <w:b/>
                <w:bCs/>
              </w:rPr>
              <w:t>Árvores modelo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bCs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bCs/>
                <w:color w:val="0000FF"/>
                <w:sz w:val="20"/>
              </w:rPr>
              <w:t>22.5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</w:t>
            </w:r>
          </w:p>
        </w:tc>
        <w:tc>
          <w:tcPr>
            <w:tcW w:w="53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Esp</w:t>
            </w:r>
          </w:p>
        </w:tc>
        <w:tc>
          <w:tcPr>
            <w:tcW w:w="53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7F41AE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531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</w:p>
        </w:tc>
        <w:tc>
          <w:tcPr>
            <w:tcW w:w="53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copa</w:t>
            </w:r>
          </w:p>
        </w:tc>
        <w:tc>
          <w:tcPr>
            <w:tcW w:w="53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casc</w:t>
            </w:r>
          </w:p>
        </w:tc>
        <w:tc>
          <w:tcPr>
            <w:tcW w:w="531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i</w:t>
            </w:r>
            <w:r w:rsidRPr="00340086">
              <w:rPr>
                <w:sz w:val="18"/>
                <w:vertAlign w:val="subscript"/>
              </w:rPr>
              <w:t>d</w:t>
            </w:r>
          </w:p>
        </w:tc>
        <w:tc>
          <w:tcPr>
            <w:tcW w:w="53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98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D 0.15</w:t>
            </w:r>
          </w:p>
        </w:tc>
        <w:tc>
          <w:tcPr>
            <w:tcW w:w="533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Alt 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29.3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530" w:type="dxa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531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8.7</w:t>
            </w:r>
          </w:p>
        </w:tc>
        <w:tc>
          <w:tcPr>
            <w:tcW w:w="531" w:type="dxa"/>
            <w:gridSpan w:val="3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6.5</w:t>
            </w:r>
          </w:p>
        </w:tc>
        <w:tc>
          <w:tcPr>
            <w:tcW w:w="531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2.25</w:t>
            </w:r>
          </w:p>
        </w:tc>
        <w:tc>
          <w:tcPr>
            <w:tcW w:w="532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1.4</w:t>
            </w:r>
          </w:p>
        </w:tc>
        <w:tc>
          <w:tcPr>
            <w:tcW w:w="531" w:type="dxa"/>
            <w:gridSpan w:val="3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0.8</w:t>
            </w:r>
          </w:p>
        </w:tc>
        <w:tc>
          <w:tcPr>
            <w:tcW w:w="531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13.5</w:t>
            </w:r>
          </w:p>
        </w:tc>
        <w:tc>
          <w:tcPr>
            <w:tcW w:w="533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1.25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9.2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45.7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24.25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1075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3.2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0.8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47.2</w:t>
            </w: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2.75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13.5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5.00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3.0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0.5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25.0</w:t>
            </w: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1.50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40.0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7.75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4.0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0.6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43.6</w:t>
            </w: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2.50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30.0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19.0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8.00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2.8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0.7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33.2</w:t>
            </w: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1.50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nil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37.3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17.5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2.0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42.2</w:t>
            </w: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540" w:type="dxa"/>
            <w:gridSpan w:val="10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340086">
              <w:rPr>
                <w:b/>
              </w:rPr>
              <w:t>Árvores modelo</w:t>
            </w: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25.3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13.75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4.50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2.4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0.7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30.5</w:t>
            </w: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1.50</w:t>
            </w: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</w:t>
            </w: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Esp</w:t>
            </w:r>
          </w:p>
        </w:tc>
        <w:tc>
          <w:tcPr>
            <w:tcW w:w="505" w:type="dxa"/>
          </w:tcPr>
          <w:p w:rsidR="008C0382" w:rsidRPr="00340086" w:rsidRDefault="007F41AE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copa</w:t>
            </w: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casc</w:t>
            </w: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i</w:t>
            </w:r>
            <w:r w:rsidRPr="00340086">
              <w:rPr>
                <w:sz w:val="18"/>
                <w:vertAlign w:val="subscript"/>
              </w:rPr>
              <w:t>d</w:t>
            </w:r>
          </w:p>
        </w:tc>
        <w:tc>
          <w:tcPr>
            <w:tcW w:w="50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d</w:t>
            </w: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f</w:t>
            </w: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28.0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12.25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4.50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2.7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0.6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36.5</w:t>
            </w: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1.00</w:t>
            </w: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Pb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15.0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10.00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8.50</w:t>
            </w: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2.7</w:t>
            </w: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0.4</w:t>
            </w: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1.00</w:t>
            </w: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nil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4540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b/>
              </w:rPr>
            </w:pPr>
            <w:r w:rsidRPr="00340086">
              <w:rPr>
                <w:b/>
              </w:rPr>
              <w:t>Árvores dominantes</w:t>
            </w: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Pb</w:t>
            </w:r>
          </w:p>
        </w:tc>
        <w:tc>
          <w:tcPr>
            <w:tcW w:w="504" w:type="dxa"/>
            <w:tcBorders>
              <w:top w:val="single" w:sz="18" w:space="0" w:color="auto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</w:t>
            </w:r>
          </w:p>
        </w:tc>
        <w:tc>
          <w:tcPr>
            <w:tcW w:w="505" w:type="dxa"/>
            <w:tcBorders>
              <w:top w:val="single" w:sz="18" w:space="0" w:color="auto"/>
              <w:left w:val="nil"/>
            </w:tcBorders>
          </w:tcPr>
          <w:p w:rsidR="008C0382" w:rsidRPr="00340086" w:rsidRDefault="007F41AE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504" w:type="dxa"/>
            <w:tcBorders>
              <w:top w:val="single" w:sz="18" w:space="0" w:color="auto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</w:p>
        </w:tc>
        <w:tc>
          <w:tcPr>
            <w:tcW w:w="505" w:type="dxa"/>
            <w:tcBorders>
              <w:top w:val="single" w:sz="18" w:space="0" w:color="auto"/>
              <w:left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64" w:right="-56" w:firstLine="64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idad</w:t>
            </w:r>
          </w:p>
        </w:tc>
        <w:tc>
          <w:tcPr>
            <w:tcW w:w="504" w:type="dxa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2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Euc</w:t>
            </w:r>
          </w:p>
        </w:tc>
        <w:tc>
          <w:tcPr>
            <w:tcW w:w="505" w:type="dxa"/>
            <w:tcBorders>
              <w:top w:val="single" w:sz="18" w:space="0" w:color="auto"/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</w:t>
            </w:r>
          </w:p>
        </w:tc>
        <w:tc>
          <w:tcPr>
            <w:tcW w:w="504" w:type="dxa"/>
            <w:gridSpan w:val="2"/>
            <w:tcBorders>
              <w:top w:val="single" w:sz="18" w:space="0" w:color="auto"/>
              <w:left w:val="nil"/>
            </w:tcBorders>
          </w:tcPr>
          <w:p w:rsidR="008C0382" w:rsidRPr="00340086" w:rsidRDefault="007F41AE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505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rPr>
                <w:lang w:val="pt-PT"/>
              </w:rPr>
            </w:pPr>
            <w:r w:rsidRPr="00340086">
              <w:rPr>
                <w:lang w:val="pt-PT"/>
              </w:rPr>
              <w:t>1</w:t>
            </w: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45.7</w:t>
            </w: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24.25</w:t>
            </w:r>
          </w:p>
        </w:tc>
        <w:tc>
          <w:tcPr>
            <w:tcW w:w="50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1</w:t>
            </w:r>
          </w:p>
        </w:tc>
        <w:tc>
          <w:tcPr>
            <w:tcW w:w="50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2</w:t>
            </w: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40.0</w:t>
            </w: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21.00</w:t>
            </w:r>
          </w:p>
        </w:tc>
        <w:tc>
          <w:tcPr>
            <w:tcW w:w="50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77</w:t>
            </w: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2</w:t>
            </w:r>
          </w:p>
        </w:tc>
        <w:tc>
          <w:tcPr>
            <w:tcW w:w="50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3</w:t>
            </w: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37.3</w:t>
            </w: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17.50</w:t>
            </w:r>
          </w:p>
        </w:tc>
        <w:tc>
          <w:tcPr>
            <w:tcW w:w="50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3</w:t>
            </w:r>
          </w:p>
        </w:tc>
        <w:tc>
          <w:tcPr>
            <w:tcW w:w="50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4</w:t>
            </w:r>
          </w:p>
        </w:tc>
        <w:tc>
          <w:tcPr>
            <w:tcW w:w="50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31.9</w:t>
            </w:r>
          </w:p>
        </w:tc>
        <w:tc>
          <w:tcPr>
            <w:tcW w:w="504" w:type="dxa"/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19.50</w:t>
            </w:r>
          </w:p>
        </w:tc>
        <w:tc>
          <w:tcPr>
            <w:tcW w:w="50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4</w:t>
            </w:r>
          </w:p>
        </w:tc>
        <w:tc>
          <w:tcPr>
            <w:tcW w:w="504" w:type="dxa"/>
            <w:gridSpan w:val="2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bottom w:val="single" w:sz="18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rPr>
          <w:trHeight w:hRule="exact" w:val="340"/>
        </w:trPr>
        <w:tc>
          <w:tcPr>
            <w:tcW w:w="530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3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5</w:t>
            </w:r>
          </w:p>
        </w:tc>
        <w:tc>
          <w:tcPr>
            <w:tcW w:w="505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31.3</w:t>
            </w:r>
          </w:p>
        </w:tc>
        <w:tc>
          <w:tcPr>
            <w:tcW w:w="504" w:type="dxa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337"/>
              </w:tabs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21.25</w:t>
            </w:r>
          </w:p>
        </w:tc>
        <w:tc>
          <w:tcPr>
            <w:tcW w:w="505" w:type="dxa"/>
            <w:tcBorders>
              <w:bottom w:val="single" w:sz="18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504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</w:tbl>
    <w:p w:rsidR="00754D5F" w:rsidRPr="00340086" w:rsidRDefault="00754D5F" w:rsidP="00C95536">
      <w:pPr>
        <w:pStyle w:val="Legenda1"/>
        <w:keepLines/>
      </w:pPr>
    </w:p>
    <w:p w:rsidR="008C0382" w:rsidRPr="00340086" w:rsidRDefault="008C0382" w:rsidP="00DA603B">
      <w:pPr>
        <w:pStyle w:val="Caption"/>
      </w:pPr>
      <w:r w:rsidRPr="00340086">
        <w:t xml:space="preserve">Figura </w:t>
      </w:r>
      <w:r w:rsidR="008C2A27" w:rsidRPr="00340086">
        <w:t>8</w:t>
      </w:r>
      <w:r w:rsidR="00F46109" w:rsidRPr="00340086">
        <w:t xml:space="preserve">. </w:t>
      </w:r>
      <w:r w:rsidRPr="00340086">
        <w:t xml:space="preserve">Inventário Florestal do PDAR das Gândaras - ficha </w:t>
      </w:r>
      <w:r w:rsidR="00F46109" w:rsidRPr="00340086">
        <w:t>da</w:t>
      </w:r>
      <w:r w:rsidRPr="00340086">
        <w:t xml:space="preserve"> parcela nº 2</w:t>
      </w:r>
    </w:p>
    <w:p w:rsidR="008C0382" w:rsidRPr="00340086" w:rsidRDefault="008C0382" w:rsidP="00C95536">
      <w:pPr>
        <w:keepLines/>
      </w:pPr>
    </w:p>
    <w:p w:rsidR="008C0382" w:rsidRPr="00340086" w:rsidRDefault="008C0382" w:rsidP="00C95536">
      <w:pPr>
        <w:keepLines/>
        <w:tabs>
          <w:tab w:val="left" w:pos="227"/>
        </w:tabs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985"/>
        <w:gridCol w:w="1834"/>
      </w:tblGrid>
      <w:tr w:rsidR="008C0382" w:rsidRPr="00340086">
        <w:tc>
          <w:tcPr>
            <w:tcW w:w="4503" w:type="dxa"/>
          </w:tcPr>
          <w:p w:rsidR="008C0382" w:rsidRPr="00340086" w:rsidRDefault="008C0382" w:rsidP="00C95536">
            <w:pPr>
              <w:keepLines/>
              <w:rPr>
                <w:b/>
                <w:bCs/>
              </w:rPr>
            </w:pPr>
            <w:r w:rsidRPr="00340086">
              <w:br w:type="page"/>
            </w:r>
            <w:r w:rsidRPr="00340086">
              <w:br w:type="page"/>
            </w:r>
            <w:r w:rsidRPr="00340086">
              <w:rPr>
                <w:b/>
                <w:bCs/>
              </w:rPr>
              <w:t>D.G.ORD.GESTÃO FLORESTAL</w:t>
            </w:r>
          </w:p>
        </w:tc>
        <w:tc>
          <w:tcPr>
            <w:tcW w:w="2985" w:type="dxa"/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rPr>
                <w:b/>
                <w:bCs/>
              </w:rPr>
              <w:t>Prova nº</w:t>
            </w:r>
            <w:r w:rsidRPr="00340086">
              <w:t xml:space="preserve"> </w:t>
            </w:r>
            <w:r w:rsidRPr="00340086">
              <w:rPr>
                <w:rFonts w:ascii="Monotype Corsiva" w:hAnsi="Monotype Corsiva"/>
                <w:color w:val="0000FF"/>
              </w:rPr>
              <w:t xml:space="preserve">1 </w:t>
            </w:r>
            <w:r w:rsidRPr="00340086">
              <w:t xml:space="preserve">          </w:t>
            </w:r>
            <w:r w:rsidRPr="00340086">
              <w:rPr>
                <w:b/>
                <w:bCs/>
              </w:rPr>
              <w:t xml:space="preserve">Idade: </w:t>
            </w:r>
            <w:r w:rsidRPr="00340086">
              <w:rPr>
                <w:rFonts w:ascii="Monotype Corsiva" w:hAnsi="Monotype Corsiva"/>
                <w:color w:val="0000FF"/>
              </w:rPr>
              <w:t xml:space="preserve">53 </w:t>
            </w:r>
            <w:r w:rsidRPr="00340086">
              <w:t xml:space="preserve">      </w:t>
            </w:r>
          </w:p>
        </w:tc>
        <w:tc>
          <w:tcPr>
            <w:tcW w:w="1834" w:type="dxa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t>Ficha nº</w:t>
            </w:r>
          </w:p>
        </w:tc>
      </w:tr>
      <w:tr w:rsidR="008C0382" w:rsidRPr="00340086">
        <w:tc>
          <w:tcPr>
            <w:tcW w:w="4503" w:type="dxa"/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rPr>
                <w:b/>
                <w:bCs/>
              </w:rPr>
              <w:t>Perímetro :</w:t>
            </w:r>
            <w:r w:rsidRPr="00340086">
              <w:t xml:space="preserve"> </w:t>
            </w:r>
            <w:r w:rsidR="00A1740F" w:rsidRPr="00340086">
              <w:rPr>
                <w:rFonts w:ascii="Monotype Corsiva" w:hAnsi="Monotype Corsiva"/>
                <w:color w:val="0000FF"/>
                <w:sz w:val="28"/>
              </w:rPr>
              <w:t>Mata Nacional do Urso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340086" w:rsidRDefault="008C0382" w:rsidP="00C95536">
            <w:pPr>
              <w:pStyle w:val="EndnoteText"/>
              <w:keepLines/>
              <w:spacing w:line="240" w:lineRule="auto"/>
              <w:rPr>
                <w:lang w:val="pt-PT"/>
              </w:rPr>
            </w:pPr>
            <w:r w:rsidRPr="00340086">
              <w:rPr>
                <w:lang w:val="pt-PT"/>
              </w:rPr>
              <w:t xml:space="preserve">Altitude: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</w:p>
        </w:tc>
      </w:tr>
      <w:tr w:rsidR="008C0382" w:rsidRPr="00340086">
        <w:tc>
          <w:tcPr>
            <w:tcW w:w="4503" w:type="dxa"/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rPr>
                <w:b/>
                <w:bCs/>
              </w:rPr>
              <w:t>Talhão:</w:t>
            </w:r>
            <w:r w:rsidRPr="00340086">
              <w:t xml:space="preserve"> </w:t>
            </w:r>
            <w:r w:rsidRPr="00340086">
              <w:rPr>
                <w:rFonts w:ascii="Monotype Corsiva" w:hAnsi="Monotype Corsiva"/>
                <w:color w:val="0000FF"/>
                <w:sz w:val="24"/>
              </w:rPr>
              <w:t xml:space="preserve"> 1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t xml:space="preserve">Declive: 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pStyle w:val="FootnoteText"/>
              <w:keepLines/>
              <w:spacing w:line="240" w:lineRule="auto"/>
              <w:rPr>
                <w:lang w:val="pt-PT"/>
              </w:rPr>
            </w:pPr>
          </w:p>
        </w:tc>
      </w:tr>
      <w:tr w:rsidR="008C0382" w:rsidRPr="00340086">
        <w:tc>
          <w:tcPr>
            <w:tcW w:w="4503" w:type="dxa"/>
          </w:tcPr>
          <w:p w:rsidR="008C0382" w:rsidRPr="00340086" w:rsidRDefault="008C0382" w:rsidP="00C95536">
            <w:pPr>
              <w:keepLines/>
              <w:rPr>
                <w:b/>
                <w:bCs/>
              </w:rPr>
            </w:pPr>
            <w:r w:rsidRPr="00340086">
              <w:rPr>
                <w:b/>
                <w:bCs/>
              </w:rPr>
              <w:t>Cálculo do Factor de Wilson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t>Exposição: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</w:p>
        </w:tc>
      </w:tr>
    </w:tbl>
    <w:p w:rsidR="008C0382" w:rsidRPr="00340086" w:rsidRDefault="008C0382" w:rsidP="00C95536">
      <w:pPr>
        <w:keepLines/>
      </w:pPr>
      <w:r w:rsidRPr="00340086">
        <w:t>Área da prova: 250/500/</w:t>
      </w:r>
      <w:r w:rsidRPr="00340086">
        <w:rPr>
          <w:bdr w:val="single" w:sz="4" w:space="0" w:color="auto"/>
        </w:rPr>
        <w:t>1000m</w:t>
      </w:r>
      <w:r w:rsidRPr="00340086">
        <w:rPr>
          <w:bdr w:val="single" w:sz="4" w:space="0" w:color="auto"/>
          <w:vertAlign w:val="superscript"/>
        </w:rPr>
        <w:t>2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777"/>
        <w:gridCol w:w="777"/>
        <w:gridCol w:w="777"/>
        <w:gridCol w:w="777"/>
        <w:gridCol w:w="777"/>
        <w:gridCol w:w="776"/>
        <w:gridCol w:w="777"/>
        <w:gridCol w:w="777"/>
        <w:gridCol w:w="777"/>
        <w:gridCol w:w="777"/>
        <w:gridCol w:w="777"/>
      </w:tblGrid>
      <w:tr w:rsidR="008C0382" w:rsidRPr="00340086">
        <w:trPr>
          <w:cantSplit/>
        </w:trPr>
        <w:tc>
          <w:tcPr>
            <w:tcW w:w="776" w:type="dxa"/>
            <w:vMerge w:val="restart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</w:pPr>
            <w:r w:rsidRPr="00340086">
              <w:t>Classe</w:t>
            </w:r>
          </w:p>
          <w:p w:rsidR="008C0382" w:rsidRPr="00340086" w:rsidRDefault="007F41AE" w:rsidP="00C95536">
            <w:pPr>
              <w:keepLines/>
              <w:spacing w:beforeLines="40" w:before="96" w:afterLines="40" w:after="96" w:line="240" w:lineRule="auto"/>
              <w:ind w:left="-57" w:right="-57"/>
              <w:jc w:val="center"/>
            </w:pPr>
            <w:r w:rsidRPr="00340086">
              <w:t>d</w:t>
            </w:r>
          </w:p>
        </w:tc>
        <w:tc>
          <w:tcPr>
            <w:tcW w:w="3885" w:type="dxa"/>
            <w:gridSpan w:val="5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Nº árvores</w:t>
            </w:r>
          </w:p>
        </w:tc>
        <w:tc>
          <w:tcPr>
            <w:tcW w:w="776" w:type="dxa"/>
            <w:vMerge w:val="restart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Área basal ha</w:t>
            </w:r>
            <w:r w:rsidRPr="00340086">
              <w:rPr>
                <w:vertAlign w:val="superscript"/>
              </w:rPr>
              <w:t>-1</w:t>
            </w:r>
          </w:p>
        </w:tc>
        <w:tc>
          <w:tcPr>
            <w:tcW w:w="777" w:type="dxa"/>
            <w:vMerge w:val="restart"/>
          </w:tcPr>
          <w:p w:rsidR="008C0382" w:rsidRPr="00340086" w:rsidRDefault="008C0382" w:rsidP="00C95536">
            <w:pPr>
              <w:pStyle w:val="BodyTextIndent"/>
              <w:keepLines/>
              <w:spacing w:beforeLines="40" w:before="96" w:afterLines="40" w:after="96" w:line="240" w:lineRule="auto"/>
              <w:ind w:left="-57" w:right="-57" w:firstLine="0"/>
              <w:jc w:val="center"/>
              <w:rPr>
                <w:lang w:val="pt-PT"/>
              </w:rPr>
            </w:pPr>
            <w:r w:rsidRPr="00340086">
              <w:rPr>
                <w:lang w:val="pt-PT"/>
              </w:rPr>
              <w:t>Altura média</w:t>
            </w:r>
          </w:p>
        </w:tc>
        <w:tc>
          <w:tcPr>
            <w:tcW w:w="777" w:type="dxa"/>
            <w:vMerge w:val="restart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Vol ha</w:t>
            </w:r>
            <w:r w:rsidRPr="00340086">
              <w:rPr>
                <w:vertAlign w:val="superscript"/>
              </w:rPr>
              <w:t>-1</w:t>
            </w:r>
          </w:p>
        </w:tc>
        <w:tc>
          <w:tcPr>
            <w:tcW w:w="1554" w:type="dxa"/>
            <w:gridSpan w:val="2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Árvores modelo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hdom</w:t>
            </w:r>
          </w:p>
        </w:tc>
      </w:tr>
      <w:tr w:rsidR="008C0382" w:rsidRPr="00340086">
        <w:trPr>
          <w:cantSplit/>
        </w:trPr>
        <w:tc>
          <w:tcPr>
            <w:tcW w:w="776" w:type="dxa"/>
            <w:vMerge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</w:p>
        </w:tc>
        <w:tc>
          <w:tcPr>
            <w:tcW w:w="3108" w:type="dxa"/>
            <w:gridSpan w:val="4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Por parcela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</w:pPr>
            <w:r w:rsidRPr="00340086">
              <w:t>Por ha</w:t>
            </w:r>
          </w:p>
        </w:tc>
        <w:tc>
          <w:tcPr>
            <w:tcW w:w="776" w:type="dxa"/>
            <w:vMerge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vMerge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vMerge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d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h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h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37.5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10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28.7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15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pStyle w:val="FootnoteText"/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35.0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20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pStyle w:val="FootnoteText"/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32.5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19.0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25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42.5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30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70</w:t>
            </w: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5.064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43.26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32.0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21.5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35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100</w:t>
            </w: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9.621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19.5</w:t>
            </w: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75.6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20.0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40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III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</w:t>
            </w: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3.313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31.29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22.8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45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1.419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13.34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19.5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50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</w:tr>
      <w:tr w:rsidR="008C0382" w:rsidRPr="00340086">
        <w:tc>
          <w:tcPr>
            <w:tcW w:w="776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</w:trPr>
        <w:tc>
          <w:tcPr>
            <w:tcW w:w="1553" w:type="dxa"/>
            <w:gridSpan w:val="2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right"/>
            </w:pPr>
            <w:r w:rsidRPr="00340086">
              <w:rPr>
                <w:b/>
                <w:bCs/>
              </w:rPr>
              <w:t>Totais:</w:t>
            </w:r>
            <w:r w:rsidRPr="00340086">
              <w:t xml:space="preserve"> </w:t>
            </w:r>
          </w:p>
        </w:tc>
        <w:tc>
          <w:tcPr>
            <w:tcW w:w="2331" w:type="dxa"/>
            <w:gridSpan w:val="3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210</w:t>
            </w: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19.42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163.49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</w:trPr>
        <w:tc>
          <w:tcPr>
            <w:tcW w:w="1553" w:type="dxa"/>
            <w:gridSpan w:val="2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  <w:r w:rsidRPr="00340086">
              <w:rPr>
                <w:b/>
                <w:bCs/>
              </w:rPr>
              <w:t>Médias:</w:t>
            </w:r>
          </w:p>
        </w:tc>
        <w:tc>
          <w:tcPr>
            <w:tcW w:w="3884" w:type="dxa"/>
            <w:gridSpan w:val="5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2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20.262</w:t>
            </w: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21.30</w:t>
            </w:r>
          </w:p>
        </w:tc>
      </w:tr>
    </w:tbl>
    <w:p w:rsidR="008C0382" w:rsidRPr="00340086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0382" w:rsidRPr="00340086" w:rsidRDefault="008C0382" w:rsidP="00C95536">
      <w:pPr>
        <w:keepLines/>
        <w:rPr>
          <w:b/>
          <w:bCs/>
        </w:rPr>
      </w:pPr>
      <w:r w:rsidRPr="00340086">
        <w:rPr>
          <w:b/>
          <w:bCs/>
        </w:rPr>
        <w:t>Cálculo d</w:t>
      </w:r>
      <w:r w:rsidR="004C4C01" w:rsidRPr="00340086">
        <w:rPr>
          <w:b/>
          <w:bCs/>
        </w:rPr>
        <w:t>o factor de Wilson (Fw)</w:t>
      </w:r>
      <w:r w:rsidR="004C4C01" w:rsidRPr="00340086">
        <w:rPr>
          <w:b/>
          <w:bCs/>
        </w:rPr>
        <w:tab/>
      </w:r>
      <w:r w:rsidR="004C4C01" w:rsidRPr="00340086">
        <w:rPr>
          <w:b/>
          <w:bCs/>
        </w:rPr>
        <w:tab/>
      </w:r>
      <w:r w:rsidR="004C4C01" w:rsidRPr="00340086">
        <w:rPr>
          <w:b/>
          <w:bCs/>
        </w:rPr>
        <w:tab/>
      </w:r>
      <w:r w:rsidR="004C4C01" w:rsidRPr="00340086">
        <w:rPr>
          <w:b/>
          <w:bCs/>
        </w:rPr>
        <w:tab/>
      </w:r>
      <w:r w:rsidRPr="00340086">
        <w:rPr>
          <w:b/>
          <w:bCs/>
        </w:rPr>
        <w:t>Diâmetro quadrático médio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7"/>
        <w:gridCol w:w="2467"/>
        <w:gridCol w:w="1566"/>
        <w:gridCol w:w="3368"/>
      </w:tblGrid>
      <w:tr w:rsidR="008C0382" w:rsidRPr="00340086">
        <w:tc>
          <w:tcPr>
            <w:tcW w:w="1887" w:type="dxa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rPr>
                <w:position w:val="-36"/>
              </w:rPr>
              <w:object w:dxaOrig="1700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1pt;height:37.1pt" o:ole="" fillcolor="window">
                  <v:imagedata r:id="rId33" o:title=""/>
                </v:shape>
                <o:OLEObject Type="Embed" ProgID="Equation.3" ShapeID="_x0000_i1025" DrawAspect="Content" ObjectID="_1820253723" r:id="rId34"/>
              </w:object>
            </w:r>
          </w:p>
        </w:tc>
        <w:tc>
          <w:tcPr>
            <w:tcW w:w="2467" w:type="dxa"/>
            <w:tcBorders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jc w:val="center"/>
            </w:pPr>
            <w:r w:rsidRPr="00340086">
              <w:t>Fw=</w:t>
            </w:r>
            <w:r w:rsidRPr="00340086">
              <w:rPr>
                <w:rFonts w:ascii="Monotype Corsiva" w:hAnsi="Monotype Corsiva"/>
                <w:color w:val="0000FF"/>
              </w:rPr>
              <w:t>0.32</w:t>
            </w: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jc w:val="center"/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jc w:val="center"/>
            </w:pPr>
            <w:r w:rsidRPr="00340086">
              <w:rPr>
                <w:position w:val="-40"/>
              </w:rPr>
              <w:object w:dxaOrig="1700" w:dyaOrig="880">
                <v:shape id="_x0000_i1026" type="#_x0000_t75" style="width:82.1pt;height:42.1pt" o:ole="" fillcolor="window">
                  <v:imagedata r:id="rId35" o:title=""/>
                </v:shape>
                <o:OLEObject Type="Embed" ProgID="Equation.3" ShapeID="_x0000_i1026" DrawAspect="Content" ObjectID="_1820253724" r:id="rId36"/>
              </w:object>
            </w:r>
          </w:p>
        </w:tc>
      </w:tr>
      <w:tr w:rsidR="008C0382" w:rsidRPr="00340086">
        <w:tc>
          <w:tcPr>
            <w:tcW w:w="188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c>
          <w:tcPr>
            <w:tcW w:w="1887" w:type="dxa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after="120" w:line="240" w:lineRule="auto"/>
            </w:pPr>
            <w:r w:rsidRPr="00340086">
              <w:rPr>
                <w:b/>
                <w:bCs/>
              </w:rPr>
              <w:t>Nº cepos:</w:t>
            </w:r>
            <w:r w:rsidRPr="00340086">
              <w:t xml:space="preserve"> </w:t>
            </w:r>
            <w:r w:rsidRPr="00340086">
              <w:rPr>
                <w:rFonts w:ascii="Monotype Corsiva" w:hAnsi="Monotype Corsiva"/>
                <w:color w:val="0000FF"/>
              </w:rPr>
              <w:t>16</w:t>
            </w:r>
          </w:p>
        </w:tc>
        <w:tc>
          <w:tcPr>
            <w:tcW w:w="2467" w:type="dxa"/>
            <w:tcBorders>
              <w:top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after="120" w:line="240" w:lineRule="auto"/>
              <w:ind w:left="-57" w:right="-57"/>
            </w:pPr>
            <w:r w:rsidRPr="00340086">
              <w:rPr>
                <w:b/>
                <w:bCs/>
              </w:rPr>
              <w:t>Data último corte</w:t>
            </w:r>
            <w:r w:rsidRPr="00340086">
              <w:t xml:space="preserve">: </w:t>
            </w:r>
            <w:r w:rsidRPr="00340086">
              <w:rPr>
                <w:rFonts w:ascii="Monotype Corsiva" w:hAnsi="Monotype Corsiva"/>
                <w:color w:val="0000FF"/>
              </w:rPr>
              <w:t>1975</w:t>
            </w: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after="120" w:line="240" w:lineRule="auto"/>
              <w:rPr>
                <w:b/>
                <w:bCs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after="120" w:line="240" w:lineRule="auto"/>
              <w:jc w:val="center"/>
              <w:rPr>
                <w:rFonts w:ascii="Comic Sans MS" w:hAnsi="Comic Sans MS"/>
                <w:i/>
                <w:iCs/>
                <w:color w:val="0000FF"/>
              </w:rPr>
            </w:pPr>
            <w:r w:rsidRPr="00340086">
              <w:rPr>
                <w:rFonts w:cs="Arial"/>
                <w:b/>
                <w:bCs/>
              </w:rPr>
              <w:t>dg=</w:t>
            </w:r>
            <w:r w:rsidRPr="00340086">
              <w:rPr>
                <w:rFonts w:ascii="Comic Sans MS" w:hAnsi="Comic Sans MS"/>
                <w:i/>
                <w:iCs/>
                <w:color w:val="0000FF"/>
              </w:rPr>
              <w:t>34.31</w:t>
            </w:r>
          </w:p>
        </w:tc>
      </w:tr>
    </w:tbl>
    <w:p w:rsidR="008C0382" w:rsidRPr="00340086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2A27" w:rsidRPr="00340086" w:rsidRDefault="00F46109" w:rsidP="00DA603B">
      <w:pPr>
        <w:pStyle w:val="Caption"/>
      </w:pPr>
      <w:bookmarkStart w:id="24" w:name="_Ref35361846"/>
      <w:bookmarkStart w:id="25" w:name="_Toc145622450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="00FE6624" w:rsidRPr="00340086">
        <w:rPr>
          <w:noProof/>
        </w:rPr>
        <w:t>9</w:t>
      </w:r>
      <w:r w:rsidR="00EF7C2C" w:rsidRPr="00340086">
        <w:rPr>
          <w:noProof/>
        </w:rPr>
        <w:fldChar w:fldCharType="end"/>
      </w:r>
      <w:bookmarkEnd w:id="24"/>
      <w:r w:rsidRPr="00340086">
        <w:t>. Ficha do inventário de Ordenamento da Mata Nacional do Urso</w:t>
      </w:r>
      <w:bookmarkEnd w:id="25"/>
    </w:p>
    <w:p w:rsidR="008C2A27" w:rsidRPr="00340086" w:rsidRDefault="00DC2772" w:rsidP="008C2A27">
      <w:pPr>
        <w:spacing w:before="0" w:line="240" w:lineRule="auto"/>
        <w:ind w:firstLine="907"/>
        <w:rPr>
          <w:b/>
          <w:sz w:val="20"/>
        </w:rPr>
      </w:pPr>
      <w:r w:rsidRPr="00340086">
        <w:rPr>
          <w:b/>
          <w:sz w:val="20"/>
        </w:rPr>
        <w:t>(</w:t>
      </w:r>
      <w:r w:rsidR="008C2A27" w:rsidRPr="00340086">
        <w:rPr>
          <w:b/>
          <w:sz w:val="20"/>
        </w:rPr>
        <w:t>talhão 1, prova 1</w:t>
      </w:r>
      <w:r w:rsidRPr="00340086">
        <w:rPr>
          <w:b/>
          <w:sz w:val="20"/>
        </w:rPr>
        <w:t>)</w:t>
      </w:r>
    </w:p>
    <w:p w:rsidR="008C0382" w:rsidRPr="00340086" w:rsidRDefault="008C0382" w:rsidP="00DA603B">
      <w:pPr>
        <w:pStyle w:val="Caption"/>
      </w:pPr>
      <w:r w:rsidRPr="00340086"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2985"/>
        <w:gridCol w:w="1834"/>
      </w:tblGrid>
      <w:tr w:rsidR="008C0382" w:rsidRPr="00340086">
        <w:tc>
          <w:tcPr>
            <w:tcW w:w="4503" w:type="dxa"/>
          </w:tcPr>
          <w:p w:rsidR="008C0382" w:rsidRPr="00340086" w:rsidRDefault="008C0382" w:rsidP="00C95536">
            <w:pPr>
              <w:keepLines/>
              <w:rPr>
                <w:b/>
                <w:bCs/>
              </w:rPr>
            </w:pPr>
            <w:r w:rsidRPr="00340086">
              <w:rPr>
                <w:b/>
                <w:bCs/>
              </w:rPr>
              <w:t>D.G.ORD.GESTÃO FLORESTAL</w:t>
            </w:r>
          </w:p>
        </w:tc>
        <w:tc>
          <w:tcPr>
            <w:tcW w:w="2985" w:type="dxa"/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rPr>
                <w:b/>
                <w:bCs/>
              </w:rPr>
              <w:t>Prova nº</w:t>
            </w:r>
            <w:r w:rsidRPr="00340086">
              <w:t xml:space="preserve"> </w:t>
            </w:r>
            <w:r w:rsidRPr="00340086">
              <w:rPr>
                <w:rFonts w:ascii="Monotype Corsiva" w:hAnsi="Monotype Corsiva"/>
                <w:color w:val="0000FF"/>
              </w:rPr>
              <w:t xml:space="preserve">2 </w:t>
            </w:r>
            <w:r w:rsidRPr="00340086">
              <w:t xml:space="preserve">          </w:t>
            </w:r>
            <w:r w:rsidRPr="00340086">
              <w:rPr>
                <w:b/>
                <w:bCs/>
              </w:rPr>
              <w:t xml:space="preserve">Idade: </w:t>
            </w:r>
            <w:r w:rsidRPr="00340086">
              <w:rPr>
                <w:rFonts w:ascii="Monotype Corsiva" w:hAnsi="Monotype Corsiva"/>
                <w:color w:val="0000FF"/>
              </w:rPr>
              <w:t xml:space="preserve">53 </w:t>
            </w:r>
            <w:r w:rsidRPr="00340086">
              <w:t xml:space="preserve">      </w:t>
            </w:r>
          </w:p>
        </w:tc>
        <w:tc>
          <w:tcPr>
            <w:tcW w:w="1834" w:type="dxa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t>Ficha nº</w:t>
            </w:r>
          </w:p>
        </w:tc>
      </w:tr>
      <w:tr w:rsidR="008C0382" w:rsidRPr="00340086">
        <w:tc>
          <w:tcPr>
            <w:tcW w:w="4503" w:type="dxa"/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rPr>
                <w:b/>
                <w:bCs/>
              </w:rPr>
              <w:t>Perímetro :</w:t>
            </w:r>
            <w:r w:rsidRPr="00340086">
              <w:t xml:space="preserve"> </w:t>
            </w:r>
            <w:r w:rsidR="00A1740F" w:rsidRPr="00340086">
              <w:rPr>
                <w:rFonts w:ascii="Monotype Corsiva" w:hAnsi="Monotype Corsiva"/>
                <w:color w:val="0000FF"/>
                <w:sz w:val="28"/>
              </w:rPr>
              <w:t>Mata Nacional do Urso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340086" w:rsidRDefault="008C0382" w:rsidP="00C95536">
            <w:pPr>
              <w:pStyle w:val="EndnoteText"/>
              <w:keepLines/>
              <w:spacing w:line="240" w:lineRule="auto"/>
              <w:rPr>
                <w:lang w:val="pt-PT"/>
              </w:rPr>
            </w:pPr>
            <w:r w:rsidRPr="00340086">
              <w:rPr>
                <w:lang w:val="pt-PT"/>
              </w:rPr>
              <w:t xml:space="preserve">Altitude: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</w:p>
        </w:tc>
      </w:tr>
      <w:tr w:rsidR="008C0382" w:rsidRPr="00340086">
        <w:tc>
          <w:tcPr>
            <w:tcW w:w="4503" w:type="dxa"/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rPr>
                <w:b/>
                <w:bCs/>
              </w:rPr>
              <w:t>Talhão:</w:t>
            </w:r>
            <w:r w:rsidRPr="00340086">
              <w:t xml:space="preserve"> </w:t>
            </w:r>
            <w:r w:rsidRPr="00340086">
              <w:rPr>
                <w:rFonts w:ascii="Monotype Corsiva" w:hAnsi="Monotype Corsiva"/>
                <w:color w:val="0000FF"/>
                <w:sz w:val="24"/>
              </w:rPr>
              <w:t xml:space="preserve"> 1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t xml:space="preserve">Declive: 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pStyle w:val="FootnoteText"/>
              <w:keepLines/>
              <w:spacing w:line="240" w:lineRule="auto"/>
              <w:rPr>
                <w:lang w:val="pt-PT"/>
              </w:rPr>
            </w:pPr>
          </w:p>
        </w:tc>
      </w:tr>
      <w:tr w:rsidR="008C0382" w:rsidRPr="00340086">
        <w:tc>
          <w:tcPr>
            <w:tcW w:w="4503" w:type="dxa"/>
          </w:tcPr>
          <w:p w:rsidR="008C0382" w:rsidRPr="00340086" w:rsidRDefault="008C0382" w:rsidP="00C95536">
            <w:pPr>
              <w:keepLines/>
              <w:rPr>
                <w:b/>
                <w:bCs/>
              </w:rPr>
            </w:pPr>
            <w:r w:rsidRPr="00340086">
              <w:rPr>
                <w:b/>
                <w:bCs/>
              </w:rPr>
              <w:t>Cálculo do Factor de Wilson</w:t>
            </w:r>
          </w:p>
        </w:tc>
        <w:tc>
          <w:tcPr>
            <w:tcW w:w="298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t>Exposição:</w:t>
            </w:r>
          </w:p>
        </w:tc>
        <w:tc>
          <w:tcPr>
            <w:tcW w:w="18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</w:p>
        </w:tc>
      </w:tr>
    </w:tbl>
    <w:p w:rsidR="008C0382" w:rsidRPr="00340086" w:rsidRDefault="008C0382" w:rsidP="00C95536">
      <w:pPr>
        <w:keepLines/>
      </w:pPr>
      <w:r w:rsidRPr="00340086">
        <w:t>Área da prova: 250/500/</w:t>
      </w:r>
      <w:r w:rsidRPr="00340086">
        <w:rPr>
          <w:bdr w:val="single" w:sz="4" w:space="0" w:color="auto"/>
        </w:rPr>
        <w:t>1000m</w:t>
      </w:r>
      <w:r w:rsidRPr="00340086">
        <w:rPr>
          <w:bdr w:val="single" w:sz="4" w:space="0" w:color="auto"/>
          <w:vertAlign w:val="superscript"/>
        </w:rPr>
        <w:t>2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777"/>
        <w:gridCol w:w="777"/>
        <w:gridCol w:w="777"/>
        <w:gridCol w:w="777"/>
        <w:gridCol w:w="777"/>
        <w:gridCol w:w="776"/>
        <w:gridCol w:w="777"/>
        <w:gridCol w:w="777"/>
        <w:gridCol w:w="777"/>
        <w:gridCol w:w="777"/>
        <w:gridCol w:w="777"/>
      </w:tblGrid>
      <w:tr w:rsidR="008C0382" w:rsidRPr="00340086">
        <w:trPr>
          <w:cantSplit/>
        </w:trPr>
        <w:tc>
          <w:tcPr>
            <w:tcW w:w="776" w:type="dxa"/>
            <w:vMerge w:val="restart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</w:pPr>
            <w:r w:rsidRPr="00340086">
              <w:t>Classe</w:t>
            </w:r>
          </w:p>
          <w:p w:rsidR="008C0382" w:rsidRPr="00340086" w:rsidRDefault="007F41AE" w:rsidP="00C95536">
            <w:pPr>
              <w:keepLines/>
              <w:spacing w:beforeLines="40" w:before="96" w:afterLines="40" w:after="96" w:line="240" w:lineRule="auto"/>
              <w:ind w:left="-57" w:right="-57"/>
              <w:jc w:val="center"/>
            </w:pPr>
            <w:r w:rsidRPr="00340086">
              <w:t>d</w:t>
            </w:r>
          </w:p>
        </w:tc>
        <w:tc>
          <w:tcPr>
            <w:tcW w:w="3885" w:type="dxa"/>
            <w:gridSpan w:val="5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Nº árvores</w:t>
            </w:r>
          </w:p>
        </w:tc>
        <w:tc>
          <w:tcPr>
            <w:tcW w:w="776" w:type="dxa"/>
            <w:vMerge w:val="restart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</w:pPr>
            <w:r w:rsidRPr="00340086">
              <w:t>Área basal</w:t>
            </w:r>
          </w:p>
        </w:tc>
        <w:tc>
          <w:tcPr>
            <w:tcW w:w="777" w:type="dxa"/>
            <w:vMerge w:val="restart"/>
          </w:tcPr>
          <w:p w:rsidR="008C0382" w:rsidRPr="00340086" w:rsidRDefault="008C0382" w:rsidP="00C95536">
            <w:pPr>
              <w:pStyle w:val="BodyTextIndent"/>
              <w:keepLines/>
              <w:spacing w:beforeLines="40" w:before="96" w:afterLines="40" w:after="96" w:line="240" w:lineRule="auto"/>
              <w:ind w:left="-57" w:right="-57" w:firstLine="0"/>
              <w:rPr>
                <w:lang w:val="pt-PT"/>
              </w:rPr>
            </w:pPr>
            <w:r w:rsidRPr="00340086">
              <w:rPr>
                <w:lang w:val="pt-PT"/>
              </w:rPr>
              <w:t>Altura média</w:t>
            </w:r>
          </w:p>
        </w:tc>
        <w:tc>
          <w:tcPr>
            <w:tcW w:w="777" w:type="dxa"/>
            <w:vMerge w:val="restart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</w:pPr>
            <w:r w:rsidRPr="00340086">
              <w:t>Vol ha</w:t>
            </w:r>
            <w:r w:rsidRPr="00340086">
              <w:rPr>
                <w:vertAlign w:val="superscript"/>
              </w:rPr>
              <w:t>-1</w:t>
            </w:r>
          </w:p>
        </w:tc>
        <w:tc>
          <w:tcPr>
            <w:tcW w:w="1554" w:type="dxa"/>
            <w:gridSpan w:val="2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Árvores modelo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hdom</w:t>
            </w:r>
          </w:p>
        </w:tc>
      </w:tr>
      <w:tr w:rsidR="008C0382" w:rsidRPr="00340086">
        <w:trPr>
          <w:cantSplit/>
        </w:trPr>
        <w:tc>
          <w:tcPr>
            <w:tcW w:w="776" w:type="dxa"/>
            <w:vMerge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</w:p>
        </w:tc>
        <w:tc>
          <w:tcPr>
            <w:tcW w:w="3108" w:type="dxa"/>
            <w:gridSpan w:val="4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Por parcela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ind w:left="-57" w:right="-57"/>
            </w:pPr>
            <w:r w:rsidRPr="00340086">
              <w:t>Por ha</w:t>
            </w:r>
          </w:p>
        </w:tc>
        <w:tc>
          <w:tcPr>
            <w:tcW w:w="776" w:type="dxa"/>
            <w:vMerge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vMerge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vMerge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d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h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  <w:rPr>
                <w:rFonts w:cs="Arial"/>
                <w:sz w:val="20"/>
              </w:rPr>
            </w:pPr>
            <w:r w:rsidRPr="00340086">
              <w:rPr>
                <w:rFonts w:cs="Arial"/>
                <w:sz w:val="20"/>
              </w:rPr>
              <w:t>h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16.0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10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17.5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</w:tr>
      <w:tr w:rsidR="008C0382" w:rsidRPr="00340086"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15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pStyle w:val="FootnoteText"/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31.0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17.5</w:t>
            </w:r>
          </w:p>
        </w:tc>
        <w:tc>
          <w:tcPr>
            <w:tcW w:w="777" w:type="dxa"/>
          </w:tcPr>
          <w:p w:rsidR="008C0382" w:rsidRPr="00340086" w:rsidRDefault="008C0382" w:rsidP="00C95536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A33AF5" w:rsidRPr="00340086" w:rsidTr="00F945A4"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20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pStyle w:val="FootnoteText"/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  <w:lang w:val="pt-PT"/>
              </w:rPr>
              <w:t>20</w:t>
            </w:r>
          </w:p>
        </w:tc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0.760</w:t>
            </w:r>
          </w:p>
        </w:tc>
        <w:tc>
          <w:tcPr>
            <w:tcW w:w="777" w:type="dxa"/>
            <w:vAlign w:val="center"/>
          </w:tcPr>
          <w:p w:rsidR="00A33AF5" w:rsidRPr="00340086" w:rsidRDefault="00A33AF5" w:rsidP="00A33AF5">
            <w:pPr>
              <w:keepNext w:val="0"/>
              <w:spacing w:before="0" w:line="240" w:lineRule="auto"/>
              <w:jc w:val="center"/>
              <w:rPr>
                <w:rFonts w:ascii="Monotype Corsiva" w:hAnsi="Monotype Corsiva" w:cs="Calibri"/>
                <w:color w:val="0000FF"/>
                <w:sz w:val="20"/>
                <w:lang w:eastAsia="pt-PT"/>
              </w:rPr>
            </w:pPr>
            <w:r w:rsidRPr="00340086">
              <w:rPr>
                <w:rFonts w:ascii="Monotype Corsiva" w:hAnsi="Monotype Corsiva" w:cs="Calibri"/>
                <w:color w:val="0000FF"/>
                <w:sz w:val="20"/>
              </w:rPr>
              <w:t>16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5.273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33.0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18.5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20.0</w:t>
            </w:r>
          </w:p>
        </w:tc>
      </w:tr>
      <w:tr w:rsidR="00A33AF5" w:rsidRPr="00340086" w:rsidTr="00F945A4"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25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100</w:t>
            </w:r>
          </w:p>
        </w:tc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4.909</w:t>
            </w:r>
          </w:p>
        </w:tc>
        <w:tc>
          <w:tcPr>
            <w:tcW w:w="777" w:type="dxa"/>
            <w:vAlign w:val="center"/>
          </w:tcPr>
          <w:p w:rsidR="00A33AF5" w:rsidRPr="00340086" w:rsidRDefault="00A33AF5" w:rsidP="00A33AF5">
            <w:pPr>
              <w:jc w:val="center"/>
              <w:rPr>
                <w:rFonts w:ascii="Monotype Corsiva" w:hAnsi="Monotype Corsiva" w:cs="Calibri"/>
                <w:color w:val="0000FF"/>
                <w:sz w:val="20"/>
              </w:rPr>
            </w:pPr>
            <w:r w:rsidRPr="00340086">
              <w:rPr>
                <w:rFonts w:ascii="Monotype Corsiva" w:hAnsi="Monotype Corsiva" w:cs="Calibri"/>
                <w:color w:val="0000FF"/>
                <w:sz w:val="20"/>
              </w:rPr>
              <w:t>20.75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37.45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31.0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19.5</w:t>
            </w:r>
          </w:p>
        </w:tc>
      </w:tr>
      <w:tr w:rsidR="00A33AF5" w:rsidRPr="00340086" w:rsidTr="00F945A4"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30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140</w:t>
            </w:r>
          </w:p>
        </w:tc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9.786</w:t>
            </w:r>
          </w:p>
        </w:tc>
        <w:tc>
          <w:tcPr>
            <w:tcW w:w="777" w:type="dxa"/>
            <w:vAlign w:val="center"/>
          </w:tcPr>
          <w:p w:rsidR="00A33AF5" w:rsidRPr="00340086" w:rsidRDefault="00A33AF5" w:rsidP="00A33AF5">
            <w:pPr>
              <w:jc w:val="center"/>
              <w:rPr>
                <w:rFonts w:ascii="Monotype Corsiva" w:hAnsi="Monotype Corsiva" w:cs="Calibri"/>
                <w:color w:val="0000FF"/>
                <w:sz w:val="20"/>
              </w:rPr>
            </w:pPr>
            <w:r w:rsidRPr="00340086">
              <w:rPr>
                <w:rFonts w:ascii="Monotype Corsiva" w:hAnsi="Monotype Corsiva" w:cs="Calibri"/>
                <w:color w:val="0000FF"/>
                <w:sz w:val="20"/>
              </w:rPr>
              <w:t>19.33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79.52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42.0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</w:tr>
      <w:tr w:rsidR="00A33AF5" w:rsidRPr="00340086" w:rsidTr="00F945A4"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35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  <w:r w:rsidRPr="00340086">
              <w:rPr>
                <w:rFonts w:cs="Arial"/>
                <w:strike/>
                <w:color w:val="0000FF"/>
                <w:sz w:val="20"/>
              </w:rPr>
              <w:t>IIII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strike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50</w:t>
            </w:r>
          </w:p>
        </w:tc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4.726</w:t>
            </w:r>
          </w:p>
        </w:tc>
        <w:tc>
          <w:tcPr>
            <w:tcW w:w="777" w:type="dxa"/>
            <w:vAlign w:val="center"/>
          </w:tcPr>
          <w:p w:rsidR="00A33AF5" w:rsidRPr="00340086" w:rsidRDefault="00A33AF5" w:rsidP="00A33AF5">
            <w:pPr>
              <w:jc w:val="center"/>
              <w:rPr>
                <w:rFonts w:ascii="Monotype Corsiva" w:hAnsi="Monotype Corsiva" w:cs="Calibri"/>
                <w:color w:val="0000FF"/>
                <w:sz w:val="20"/>
              </w:rPr>
            </w:pPr>
            <w:r w:rsidRPr="00340086">
              <w:rPr>
                <w:rFonts w:ascii="Monotype Corsiva" w:hAnsi="Monotype Corsiva" w:cs="Calibri"/>
                <w:color w:val="0000FF"/>
                <w:sz w:val="20"/>
              </w:rPr>
              <w:t>18.5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32.85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27.5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18.0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21.0</w:t>
            </w:r>
          </w:p>
        </w:tc>
      </w:tr>
      <w:tr w:rsidR="00A33AF5" w:rsidRPr="00340086" w:rsidTr="00F945A4"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40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  <w:r w:rsidRPr="00340086">
              <w:rPr>
                <w:rFonts w:cs="Arial"/>
                <w:color w:val="0000FF"/>
                <w:sz w:val="20"/>
              </w:rPr>
              <w:t>I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76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1.385</w:t>
            </w:r>
          </w:p>
        </w:tc>
        <w:tc>
          <w:tcPr>
            <w:tcW w:w="777" w:type="dxa"/>
            <w:vAlign w:val="center"/>
          </w:tcPr>
          <w:p w:rsidR="00A33AF5" w:rsidRPr="00340086" w:rsidRDefault="00A33AF5" w:rsidP="00A33AF5">
            <w:pPr>
              <w:jc w:val="center"/>
              <w:rPr>
                <w:rFonts w:ascii="Monotype Corsiva" w:hAnsi="Monotype Corsiva" w:cs="Calibri"/>
                <w:color w:val="0000FF"/>
                <w:sz w:val="20"/>
              </w:rPr>
            </w:pPr>
            <w:r w:rsidRPr="00340086">
              <w:rPr>
                <w:rFonts w:ascii="Monotype Corsiva" w:hAnsi="Monotype Corsiva" w:cs="Calibri"/>
                <w:color w:val="0000FF"/>
                <w:sz w:val="20"/>
              </w:rPr>
              <w:t>20</w:t>
            </w:r>
          </w:p>
        </w:tc>
        <w:tc>
          <w:tcPr>
            <w:tcW w:w="777" w:type="dxa"/>
            <w:tcBorders>
              <w:right w:val="nil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11.36</w:t>
            </w: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24.0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18.5</w:t>
            </w:r>
          </w:p>
        </w:tc>
        <w:tc>
          <w:tcPr>
            <w:tcW w:w="777" w:type="dxa"/>
          </w:tcPr>
          <w:p w:rsidR="00A33AF5" w:rsidRPr="00340086" w:rsidRDefault="00A33AF5" w:rsidP="00A33AF5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</w:tr>
      <w:tr w:rsidR="0046427E" w:rsidRPr="00340086">
        <w:tc>
          <w:tcPr>
            <w:tcW w:w="776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45</w:t>
            </w: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</w:tr>
      <w:tr w:rsidR="0046427E" w:rsidRPr="00340086">
        <w:tc>
          <w:tcPr>
            <w:tcW w:w="776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jc w:val="center"/>
            </w:pPr>
            <w:r w:rsidRPr="00340086">
              <w:t>50</w:t>
            </w: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right w:val="nil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</w:tr>
      <w:tr w:rsidR="0046427E" w:rsidRPr="00340086">
        <w:tc>
          <w:tcPr>
            <w:tcW w:w="776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jc w:val="center"/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cs="Arial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6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  <w:right w:val="nil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left w:val="double" w:sz="4" w:space="0" w:color="auto"/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46427E" w:rsidRPr="00340086">
        <w:trPr>
          <w:cantSplit/>
        </w:trPr>
        <w:tc>
          <w:tcPr>
            <w:tcW w:w="1553" w:type="dxa"/>
            <w:gridSpan w:val="2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jc w:val="right"/>
            </w:pPr>
            <w:r w:rsidRPr="00340086">
              <w:rPr>
                <w:b/>
                <w:bCs/>
              </w:rPr>
              <w:t>Totais:</w:t>
            </w:r>
            <w:r w:rsidRPr="00340086">
              <w:t xml:space="preserve"> </w:t>
            </w:r>
          </w:p>
        </w:tc>
        <w:tc>
          <w:tcPr>
            <w:tcW w:w="2331" w:type="dxa"/>
            <w:gridSpan w:val="3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320</w:t>
            </w:r>
          </w:p>
        </w:tc>
        <w:tc>
          <w:tcPr>
            <w:tcW w:w="776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21.116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166.45</w:t>
            </w:r>
          </w:p>
        </w:tc>
        <w:tc>
          <w:tcPr>
            <w:tcW w:w="1554" w:type="dxa"/>
            <w:gridSpan w:val="2"/>
            <w:tcBorders>
              <w:left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46427E" w:rsidRPr="00340086">
        <w:trPr>
          <w:cantSplit/>
        </w:trPr>
        <w:tc>
          <w:tcPr>
            <w:tcW w:w="1553" w:type="dxa"/>
            <w:gridSpan w:val="2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  <w:r w:rsidRPr="00340086">
              <w:rPr>
                <w:b/>
                <w:bCs/>
              </w:rPr>
              <w:t>Médias:</w:t>
            </w:r>
          </w:p>
        </w:tc>
        <w:tc>
          <w:tcPr>
            <w:tcW w:w="3884" w:type="dxa"/>
            <w:gridSpan w:val="5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7" w:type="dxa"/>
            <w:tcBorders>
              <w:bottom w:val="single" w:sz="2" w:space="0" w:color="auto"/>
              <w:right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18.60</w:t>
            </w: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jc w:val="right"/>
              <w:rPr>
                <w:b/>
                <w:bCs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:rsidR="0046427E" w:rsidRPr="00340086" w:rsidRDefault="0046427E" w:rsidP="0046427E">
            <w:pPr>
              <w:keepLines/>
              <w:spacing w:beforeLines="40" w:before="96" w:afterLines="40" w:after="96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21.40</w:t>
            </w:r>
          </w:p>
        </w:tc>
      </w:tr>
    </w:tbl>
    <w:p w:rsidR="008C0382" w:rsidRPr="00340086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0382" w:rsidRPr="00340086" w:rsidRDefault="008C0382" w:rsidP="00C95536">
      <w:pPr>
        <w:keepLines/>
        <w:rPr>
          <w:b/>
          <w:bCs/>
        </w:rPr>
      </w:pPr>
      <w:r w:rsidRPr="00340086">
        <w:rPr>
          <w:b/>
          <w:bCs/>
        </w:rPr>
        <w:t>Cálculo d</w:t>
      </w:r>
      <w:r w:rsidR="004C4C01" w:rsidRPr="00340086">
        <w:rPr>
          <w:b/>
          <w:bCs/>
        </w:rPr>
        <w:t>o factor de Wilson (Fw)</w:t>
      </w:r>
      <w:r w:rsidR="004C4C01" w:rsidRPr="00340086">
        <w:rPr>
          <w:b/>
          <w:bCs/>
        </w:rPr>
        <w:tab/>
      </w:r>
      <w:r w:rsidR="004C4C01" w:rsidRPr="00340086">
        <w:rPr>
          <w:b/>
          <w:bCs/>
        </w:rPr>
        <w:tab/>
      </w:r>
      <w:r w:rsidR="004C4C01" w:rsidRPr="00340086">
        <w:rPr>
          <w:b/>
          <w:bCs/>
        </w:rPr>
        <w:tab/>
      </w:r>
      <w:r w:rsidR="004C4C01" w:rsidRPr="00340086">
        <w:rPr>
          <w:b/>
          <w:bCs/>
        </w:rPr>
        <w:tab/>
      </w:r>
      <w:r w:rsidRPr="00340086">
        <w:rPr>
          <w:b/>
          <w:bCs/>
        </w:rPr>
        <w:t>Diâmetro quadrático médio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7"/>
        <w:gridCol w:w="2467"/>
        <w:gridCol w:w="1566"/>
        <w:gridCol w:w="3368"/>
      </w:tblGrid>
      <w:tr w:rsidR="008C0382" w:rsidRPr="00340086">
        <w:tc>
          <w:tcPr>
            <w:tcW w:w="1887" w:type="dxa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</w:pPr>
            <w:r w:rsidRPr="00340086">
              <w:rPr>
                <w:position w:val="-36"/>
              </w:rPr>
              <w:object w:dxaOrig="1700" w:dyaOrig="740">
                <v:shape id="_x0000_i1027" type="#_x0000_t75" style="width:82.1pt;height:37.1pt" o:ole="" fillcolor="window">
                  <v:imagedata r:id="rId33" o:title=""/>
                </v:shape>
                <o:OLEObject Type="Embed" ProgID="Equation.3" ShapeID="_x0000_i1027" DrawAspect="Content" ObjectID="_1820253725" r:id="rId37"/>
              </w:object>
            </w:r>
          </w:p>
        </w:tc>
        <w:tc>
          <w:tcPr>
            <w:tcW w:w="2467" w:type="dxa"/>
            <w:tcBorders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jc w:val="center"/>
            </w:pPr>
            <w:r w:rsidRPr="00340086">
              <w:t>Fw=</w:t>
            </w:r>
            <w:r w:rsidRPr="00340086">
              <w:rPr>
                <w:rFonts w:ascii="Monotype Corsiva" w:hAnsi="Monotype Corsiva"/>
                <w:color w:val="0000FF"/>
              </w:rPr>
              <w:t>0.27</w:t>
            </w: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jc w:val="center"/>
            </w:pPr>
          </w:p>
        </w:tc>
        <w:tc>
          <w:tcPr>
            <w:tcW w:w="3368" w:type="dxa"/>
            <w:tcBorders>
              <w:left w:val="single" w:sz="4" w:space="0" w:color="auto"/>
              <w:bottom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jc w:val="center"/>
            </w:pPr>
            <w:r w:rsidRPr="00340086">
              <w:rPr>
                <w:position w:val="-40"/>
              </w:rPr>
              <w:object w:dxaOrig="1700" w:dyaOrig="880">
                <v:shape id="_x0000_i1028" type="#_x0000_t75" style="width:82.1pt;height:42.1pt" o:ole="" fillcolor="window">
                  <v:imagedata r:id="rId38" o:title=""/>
                </v:shape>
                <o:OLEObject Type="Embed" ProgID="Equation.3" ShapeID="_x0000_i1028" DrawAspect="Content" ObjectID="_1820253726" r:id="rId39"/>
              </w:object>
            </w:r>
          </w:p>
        </w:tc>
      </w:tr>
      <w:tr w:rsidR="008C0382" w:rsidRPr="00340086">
        <w:tc>
          <w:tcPr>
            <w:tcW w:w="188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c>
          <w:tcPr>
            <w:tcW w:w="1887" w:type="dxa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after="120" w:line="240" w:lineRule="auto"/>
            </w:pPr>
            <w:r w:rsidRPr="00340086">
              <w:rPr>
                <w:b/>
                <w:bCs/>
              </w:rPr>
              <w:t>Nº cepos:</w:t>
            </w:r>
            <w:r w:rsidRPr="00340086">
              <w:t xml:space="preserve"> </w:t>
            </w:r>
            <w:r w:rsidRPr="00340086">
              <w:rPr>
                <w:rFonts w:ascii="Monotype Corsiva" w:hAnsi="Monotype Corsiva"/>
                <w:color w:val="0000FF"/>
              </w:rPr>
              <w:t>29</w:t>
            </w:r>
          </w:p>
        </w:tc>
        <w:tc>
          <w:tcPr>
            <w:tcW w:w="2467" w:type="dxa"/>
            <w:tcBorders>
              <w:top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after="120" w:line="240" w:lineRule="auto"/>
              <w:ind w:left="-57" w:right="-57"/>
            </w:pPr>
            <w:r w:rsidRPr="00340086">
              <w:rPr>
                <w:b/>
                <w:bCs/>
              </w:rPr>
              <w:t>Data último corte</w:t>
            </w:r>
            <w:r w:rsidRPr="00340086">
              <w:t xml:space="preserve">: </w:t>
            </w:r>
            <w:r w:rsidRPr="00340086">
              <w:rPr>
                <w:rFonts w:ascii="Monotype Corsiva" w:hAnsi="Monotype Corsiva"/>
                <w:color w:val="0000FF"/>
              </w:rPr>
              <w:t>1975</w:t>
            </w:r>
          </w:p>
        </w:tc>
        <w:tc>
          <w:tcPr>
            <w:tcW w:w="1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after="120" w:line="240" w:lineRule="auto"/>
              <w:rPr>
                <w:b/>
                <w:bCs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</w:tcBorders>
          </w:tcPr>
          <w:p w:rsidR="008C0382" w:rsidRPr="00340086" w:rsidRDefault="008C0382" w:rsidP="00C95536">
            <w:pPr>
              <w:keepLines/>
              <w:spacing w:after="120" w:line="240" w:lineRule="auto"/>
              <w:jc w:val="center"/>
              <w:rPr>
                <w:b/>
                <w:bCs/>
              </w:rPr>
            </w:pPr>
            <w:r w:rsidRPr="00340086">
              <w:rPr>
                <w:b/>
                <w:bCs/>
              </w:rPr>
              <w:t>dg=</w:t>
            </w:r>
            <w:r w:rsidRPr="00340086">
              <w:rPr>
                <w:rFonts w:ascii="Comic Sans MS" w:hAnsi="Comic Sans MS"/>
                <w:i/>
                <w:iCs/>
                <w:color w:val="0000FF"/>
              </w:rPr>
              <w:t>28.99</w:t>
            </w:r>
          </w:p>
        </w:tc>
      </w:tr>
    </w:tbl>
    <w:p w:rsidR="008C0382" w:rsidRPr="00340086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2A27" w:rsidRPr="00340086" w:rsidRDefault="008C2A27" w:rsidP="008C2A27">
      <w:pPr>
        <w:pStyle w:val="Caption"/>
      </w:pPr>
      <w:r w:rsidRPr="00340086">
        <w:t>Figura 9. Ficha do inventário de Ordenamento da Mata Nacional do Urso –</w:t>
      </w:r>
    </w:p>
    <w:p w:rsidR="008C2A27" w:rsidRPr="00340086" w:rsidRDefault="008C2A27" w:rsidP="008C2A27">
      <w:pPr>
        <w:pStyle w:val="Caption"/>
        <w:ind w:left="0" w:firstLine="907"/>
      </w:pPr>
      <w:r w:rsidRPr="00340086">
        <w:t>(talhão 1, prova 2)</w:t>
      </w:r>
    </w:p>
    <w:p w:rsidR="008C0382" w:rsidRPr="00340086" w:rsidRDefault="008C0382" w:rsidP="008C2A27">
      <w:pPr>
        <w:pStyle w:val="Caption"/>
        <w:ind w:left="0" w:firstLine="907"/>
      </w:pPr>
      <w:r w:rsidRPr="00340086">
        <w:br w:type="page"/>
        <w:t>CELBI – Ensaios de compassos – Furadouro, Alto do Vilão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8"/>
        <w:gridCol w:w="780"/>
        <w:gridCol w:w="780"/>
        <w:gridCol w:w="779"/>
        <w:gridCol w:w="285"/>
        <w:gridCol w:w="495"/>
        <w:gridCol w:w="780"/>
        <w:gridCol w:w="779"/>
        <w:gridCol w:w="781"/>
        <w:gridCol w:w="780"/>
        <w:gridCol w:w="779"/>
        <w:gridCol w:w="780"/>
        <w:gridCol w:w="780"/>
      </w:tblGrid>
      <w:tr w:rsidR="008C0382" w:rsidRPr="00340086">
        <w:trPr>
          <w:trHeight w:val="255"/>
        </w:trPr>
        <w:tc>
          <w:tcPr>
            <w:tcW w:w="3403" w:type="dxa"/>
            <w:gridSpan w:val="5"/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</w:pPr>
            <w:r w:rsidRPr="00340086">
              <w:t>Talhão de ensaio nº:</w:t>
            </w:r>
            <w:r w:rsidRPr="00340086">
              <w:rPr>
                <w:rFonts w:ascii="Lucida Handwriting" w:hAnsi="Lucida Handwriting"/>
              </w:rPr>
              <w:t>R-1-4</w:t>
            </w:r>
            <w:r w:rsidRPr="00340086">
              <w:rPr>
                <w:rFonts w:ascii="Lucida Handwriting" w:hAnsi="Lucida Handwriting"/>
              </w:rPr>
              <w:sym w:font="Symbol" w:char="F0B4"/>
            </w:r>
            <w:r w:rsidRPr="00340086">
              <w:rPr>
                <w:rFonts w:ascii="Lucida Handwriting" w:hAnsi="Lucida Handwriting"/>
              </w:rPr>
              <w:t>5</w:t>
            </w:r>
          </w:p>
        </w:tc>
        <w:tc>
          <w:tcPr>
            <w:tcW w:w="2835" w:type="dxa"/>
            <w:gridSpan w:val="4"/>
            <w:tcBorders>
              <w:right w:val="single" w:sz="2" w:space="0" w:color="auto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</w:pPr>
            <w:r w:rsidRPr="00340086">
              <w:t xml:space="preserve">Revisão nº </w:t>
            </w:r>
            <w:r w:rsidRPr="00340086">
              <w:rPr>
                <w:rFonts w:ascii="Lucida Handwriting" w:hAnsi="Lucida Handwriting"/>
              </w:rPr>
              <w:t>08</w:t>
            </w:r>
          </w:p>
        </w:tc>
        <w:tc>
          <w:tcPr>
            <w:tcW w:w="3118" w:type="dxa"/>
            <w:gridSpan w:val="4"/>
            <w:tcBorders>
              <w:right w:val="single" w:sz="2" w:space="0" w:color="auto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Lines="20" w:before="48" w:afterLines="20" w:after="48" w:line="240" w:lineRule="auto"/>
              <w:rPr>
                <w:lang w:val="pt-PT"/>
              </w:rPr>
            </w:pPr>
            <w:r w:rsidRPr="00340086">
              <w:rPr>
                <w:lang w:val="pt-PT"/>
              </w:rPr>
              <w:t>Idade: 13 anos</w:t>
            </w:r>
          </w:p>
        </w:tc>
      </w:tr>
      <w:tr w:rsidR="008C0382" w:rsidRPr="00340086">
        <w:trPr>
          <w:trHeight w:val="255"/>
        </w:trPr>
        <w:tc>
          <w:tcPr>
            <w:tcW w:w="3403" w:type="dxa"/>
            <w:gridSpan w:val="5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</w:pPr>
            <w:r w:rsidRPr="00340086">
              <w:t>Data:</w:t>
            </w:r>
            <w:r w:rsidRPr="00340086">
              <w:rPr>
                <w:rFonts w:ascii="Lucida Handwriting" w:hAnsi="Lucida Handwriting"/>
              </w:rPr>
              <w:t>17/03/88</w:t>
            </w:r>
          </w:p>
        </w:tc>
        <w:tc>
          <w:tcPr>
            <w:tcW w:w="2835" w:type="dxa"/>
            <w:gridSpan w:val="4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</w:pPr>
            <w:r w:rsidRPr="00340086">
              <w:t xml:space="preserve">Pagina nº </w:t>
            </w:r>
            <w:r w:rsidRPr="00340086">
              <w:rPr>
                <w:rFonts w:ascii="Lucida Handwriting" w:hAnsi="Lucida Handwriting"/>
              </w:rPr>
              <w:t>1</w:t>
            </w:r>
          </w:p>
        </w:tc>
        <w:tc>
          <w:tcPr>
            <w:tcW w:w="3118" w:type="dxa"/>
            <w:gridSpan w:val="4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</w:pPr>
            <w:r w:rsidRPr="00340086">
              <w:t>Hdom: 23.9 m</w:t>
            </w:r>
          </w:p>
        </w:tc>
      </w:tr>
      <w:tr w:rsidR="008C0382" w:rsidRPr="00340086">
        <w:trPr>
          <w:trHeight w:val="255"/>
        </w:trPr>
        <w:tc>
          <w:tcPr>
            <w:tcW w:w="3403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</w:pPr>
          </w:p>
        </w:tc>
        <w:tc>
          <w:tcPr>
            <w:tcW w:w="2835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</w:pPr>
          </w:p>
        </w:tc>
        <w:tc>
          <w:tcPr>
            <w:tcW w:w="3118" w:type="dxa"/>
            <w:gridSpan w:val="4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</w:pPr>
          </w:p>
        </w:tc>
      </w:tr>
      <w:tr w:rsidR="008C0382" w:rsidRPr="00340086">
        <w:trPr>
          <w:cantSplit/>
          <w:trHeight w:val="255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Arv nº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Fila nº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Espé-cie</w:t>
            </w:r>
          </w:p>
        </w:tc>
        <w:tc>
          <w:tcPr>
            <w:tcW w:w="1559" w:type="dxa"/>
            <w:gridSpan w:val="3"/>
          </w:tcPr>
          <w:p w:rsidR="008C0382" w:rsidRPr="00340086" w:rsidRDefault="008C0382" w:rsidP="00C95536">
            <w:pPr>
              <w:pStyle w:val="BodyText"/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d c/casca</w:t>
            </w:r>
          </w:p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(mm)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Altura</w:t>
            </w:r>
          </w:p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(m)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Arv nº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Fila nº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Espé-cie</w:t>
            </w:r>
          </w:p>
        </w:tc>
        <w:tc>
          <w:tcPr>
            <w:tcW w:w="1559" w:type="dxa"/>
            <w:gridSpan w:val="2"/>
          </w:tcPr>
          <w:p w:rsidR="008C0382" w:rsidRPr="00340086" w:rsidRDefault="008C0382" w:rsidP="00C95536">
            <w:pPr>
              <w:pStyle w:val="BodyText"/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d c/casca</w:t>
            </w:r>
          </w:p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(mm)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spacing w:beforeLines="20" w:before="48" w:afterLines="20" w:after="48" w:line="240" w:lineRule="auto"/>
              <w:ind w:left="-57" w:right="-57"/>
              <w:jc w:val="center"/>
            </w:pPr>
            <w:r w:rsidRPr="00340086">
              <w:t>Altura (m)</w:t>
            </w: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235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217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272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217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216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218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267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254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267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145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295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293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223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220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205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292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246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254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278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203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249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23.5</w:t>
            </w: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19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253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40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41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213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217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227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228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147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146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23.3</w:t>
            </w: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207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290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223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29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162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185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239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260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278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23.0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289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25.5</w:t>
            </w: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195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196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83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80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11.5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269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273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22.5</w:t>
            </w: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225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234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241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244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221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218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230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222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171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237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229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294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301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39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247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251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79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182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190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</w:tr>
      <w:tr w:rsidR="008C0382" w:rsidRPr="00340086">
        <w:trPr>
          <w:cantSplit/>
          <w:trHeight w:val="227"/>
        </w:trPr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sz w:val="18"/>
              </w:rPr>
            </w:pPr>
            <w:r w:rsidRPr="00340086">
              <w:rPr>
                <w:sz w:val="18"/>
              </w:rPr>
              <w:t>40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08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214</w:t>
            </w:r>
          </w:p>
        </w:tc>
        <w:tc>
          <w:tcPr>
            <w:tcW w:w="780" w:type="dxa"/>
            <w:gridSpan w:val="2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223</w:t>
            </w:r>
          </w:p>
        </w:tc>
        <w:tc>
          <w:tcPr>
            <w:tcW w:w="780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  <w:tcBorders>
              <w:left w:val="double" w:sz="4" w:space="0" w:color="auto"/>
            </w:tcBorders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cs="Arial"/>
                <w:color w:val="000000" w:themeColor="text1"/>
                <w:sz w:val="18"/>
                <w:szCs w:val="18"/>
              </w:rPr>
            </w:pPr>
            <w:r w:rsidRPr="00340086">
              <w:rPr>
                <w:rFonts w:cs="Arial"/>
                <w:color w:val="000000" w:themeColor="text1"/>
                <w:sz w:val="18"/>
                <w:szCs w:val="18"/>
              </w:rPr>
              <w:t>80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16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79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245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242</w:t>
            </w:r>
          </w:p>
        </w:tc>
        <w:tc>
          <w:tcPr>
            <w:tcW w:w="780" w:type="dxa"/>
          </w:tcPr>
          <w:p w:rsidR="008C0382" w:rsidRPr="00340086" w:rsidRDefault="008C0382" w:rsidP="00C95536">
            <w:pPr>
              <w:keepLines/>
              <w:tabs>
                <w:tab w:val="left" w:pos="6210"/>
              </w:tabs>
              <w:spacing w:beforeLines="20" w:before="48" w:afterLines="20" w:after="48" w:line="160" w:lineRule="exac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22.0</w:t>
            </w:r>
          </w:p>
        </w:tc>
      </w:tr>
    </w:tbl>
    <w:p w:rsidR="008C0382" w:rsidRPr="00340086" w:rsidRDefault="008C0382" w:rsidP="00C95536">
      <w:pPr>
        <w:pStyle w:val="Legenda1"/>
        <w:keepLines/>
      </w:pPr>
    </w:p>
    <w:p w:rsidR="00F46109" w:rsidRPr="00340086" w:rsidRDefault="00F46109" w:rsidP="00DA603B">
      <w:pPr>
        <w:pStyle w:val="Caption"/>
      </w:pPr>
      <w:bookmarkStart w:id="26" w:name="_Ref35363312"/>
      <w:bookmarkStart w:id="27" w:name="_Ref35360867"/>
      <w:bookmarkStart w:id="28" w:name="_Toc145622451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="00FE6624" w:rsidRPr="00340086">
        <w:rPr>
          <w:noProof/>
        </w:rPr>
        <w:t>10</w:t>
      </w:r>
      <w:r w:rsidR="00EF7C2C" w:rsidRPr="00340086">
        <w:rPr>
          <w:noProof/>
        </w:rPr>
        <w:fldChar w:fldCharType="end"/>
      </w:r>
      <w:bookmarkEnd w:id="26"/>
      <w:r w:rsidRPr="00340086">
        <w:t>. Medição de uma parcela de um ensaio de compassos de eucalipto</w:t>
      </w:r>
      <w:bookmarkEnd w:id="27"/>
      <w:bookmarkEnd w:id="28"/>
    </w:p>
    <w:p w:rsidR="008C2A27" w:rsidRPr="00340086" w:rsidRDefault="008C2A27" w:rsidP="008C2A2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2"/>
      </w:tblGrid>
      <w:tr w:rsidR="008C0382" w:rsidRPr="00340086" w:rsidTr="00F46109">
        <w:trPr>
          <w:cantSplit/>
        </w:trPr>
        <w:tc>
          <w:tcPr>
            <w:tcW w:w="9062" w:type="dxa"/>
          </w:tcPr>
          <w:p w:rsidR="008C0382" w:rsidRPr="00340086" w:rsidRDefault="008C0382" w:rsidP="00C95536">
            <w:pPr>
              <w:pStyle w:val="FootnoteText"/>
              <w:keepLines/>
              <w:spacing w:before="120"/>
              <w:jc w:val="center"/>
              <w:rPr>
                <w:b/>
                <w:bCs/>
                <w:lang w:val="pt-PT"/>
              </w:rPr>
            </w:pPr>
            <w:r w:rsidRPr="00340086">
              <w:rPr>
                <w:lang w:val="pt-PT"/>
              </w:rPr>
              <w:br w:type="page"/>
            </w:r>
            <w:r w:rsidRPr="00340086">
              <w:rPr>
                <w:lang w:val="pt-PT"/>
              </w:rPr>
              <w:br w:type="page"/>
            </w:r>
            <w:r w:rsidRPr="00340086">
              <w:rPr>
                <w:b/>
                <w:bCs/>
                <w:lang w:val="pt-PT"/>
              </w:rPr>
              <w:t>Inventário Florestal  Chamusca, Alpiarça e Ameirim - 1998</w:t>
            </w:r>
          </w:p>
        </w:tc>
      </w:tr>
    </w:tbl>
    <w:p w:rsidR="008C0382" w:rsidRPr="00340086" w:rsidRDefault="008C0382" w:rsidP="00C95536">
      <w:pPr>
        <w:keepLines/>
        <w:spacing w:line="240" w:lineRule="auto"/>
        <w:rPr>
          <w:b/>
          <w:u w:val="single"/>
        </w:rPr>
      </w:pPr>
    </w:p>
    <w:p w:rsidR="008C0382" w:rsidRPr="00340086" w:rsidRDefault="008C0382" w:rsidP="00C95536">
      <w:pPr>
        <w:keepLines/>
        <w:spacing w:line="240" w:lineRule="auto"/>
        <w:jc w:val="center"/>
      </w:pPr>
      <w:r w:rsidRPr="00340086">
        <w:rPr>
          <w:b/>
          <w:u w:val="single"/>
        </w:rPr>
        <w:t>FICHA DE CARACTERIZAÇÃO DA PARCELA</w:t>
      </w:r>
    </w:p>
    <w:p w:rsidR="008C0382" w:rsidRPr="00340086" w:rsidRDefault="008C0382" w:rsidP="00C95536">
      <w:pPr>
        <w:keepLines/>
        <w:spacing w:line="240" w:lineRule="auto"/>
      </w:pPr>
    </w:p>
    <w:tbl>
      <w:tblPr>
        <w:tblW w:w="93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50"/>
        <w:gridCol w:w="1418"/>
        <w:gridCol w:w="425"/>
        <w:gridCol w:w="709"/>
        <w:gridCol w:w="425"/>
        <w:gridCol w:w="1701"/>
        <w:gridCol w:w="850"/>
        <w:gridCol w:w="1276"/>
        <w:gridCol w:w="567"/>
      </w:tblGrid>
      <w:tr w:rsidR="008C0382" w:rsidRPr="00340086">
        <w:tc>
          <w:tcPr>
            <w:tcW w:w="1101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t>Parcela nº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310</w:t>
            </w:r>
          </w:p>
        </w:tc>
        <w:tc>
          <w:tcPr>
            <w:tcW w:w="1843" w:type="dxa"/>
            <w:gridSpan w:val="2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t>Carta militar nº: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366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rPr>
                <w:b/>
              </w:rPr>
              <w:t>Estrato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  <w:tr w:rsidR="008C0382" w:rsidRPr="00340086">
        <w:tc>
          <w:tcPr>
            <w:tcW w:w="1101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Data: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21-10-98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Ortofoto nº: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57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250-550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t>fotointerpretado</w:t>
            </w:r>
          </w:p>
        </w:tc>
        <w:tc>
          <w:tcPr>
            <w:tcW w:w="850" w:type="dxa"/>
            <w:tcBorders>
              <w:top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UAF2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Exposição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120º</w:t>
            </w:r>
          </w:p>
        </w:tc>
      </w:tr>
      <w:tr w:rsidR="008C0382" w:rsidRPr="00340086">
        <w:tc>
          <w:tcPr>
            <w:tcW w:w="110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t>observado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UAF2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Declive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8.7º</w:t>
            </w:r>
          </w:p>
        </w:tc>
      </w:tr>
      <w:tr w:rsidR="008C0382" w:rsidRPr="00340086">
        <w:tc>
          <w:tcPr>
            <w:tcW w:w="1101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t>Apontou: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Rui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t>Mediu: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Isabel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</w:p>
        </w:tc>
      </w:tr>
    </w:tbl>
    <w:p w:rsidR="008C0382" w:rsidRPr="00340086" w:rsidRDefault="008C0382" w:rsidP="00C95536">
      <w:pPr>
        <w:keepLines/>
        <w:spacing w:line="240" w:lineRule="auto"/>
        <w:rPr>
          <w:b/>
          <w:bCs/>
        </w:rPr>
      </w:pPr>
      <w:r w:rsidRPr="00340086">
        <w:rPr>
          <w:b/>
          <w:bCs/>
        </w:rPr>
        <w:t>SITUAÇÃO FISIOGRÁFICA</w:t>
      </w:r>
      <w:r w:rsidRPr="00340086">
        <w:rPr>
          <w:b/>
          <w:bCs/>
        </w:rPr>
        <w:tab/>
      </w:r>
      <w:r w:rsidRPr="00340086">
        <w:rPr>
          <w:b/>
          <w:bCs/>
        </w:rPr>
        <w:tab/>
      </w:r>
      <w:r w:rsidRPr="00340086">
        <w:rPr>
          <w:b/>
          <w:bCs/>
        </w:rPr>
        <w:tab/>
      </w:r>
      <w:r w:rsidRPr="00340086">
        <w:rPr>
          <w:b/>
          <w:bCs/>
        </w:rPr>
        <w:tab/>
        <w:t xml:space="preserve">  SINAIS DE EROSÃO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46"/>
        <w:gridCol w:w="1147"/>
        <w:gridCol w:w="1134"/>
        <w:gridCol w:w="992"/>
        <w:gridCol w:w="851"/>
        <w:gridCol w:w="708"/>
        <w:gridCol w:w="1276"/>
        <w:gridCol w:w="1701"/>
        <w:gridCol w:w="567"/>
      </w:tblGrid>
      <w:tr w:rsidR="008C0382" w:rsidRPr="00340086">
        <w:tc>
          <w:tcPr>
            <w:tcW w:w="9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Vale</w:t>
            </w:r>
          </w:p>
        </w:tc>
        <w:tc>
          <w:tcPr>
            <w:tcW w:w="11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Enc.Sup.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21"/>
              <w:jc w:val="left"/>
            </w:pPr>
            <w:r w:rsidRPr="00340086">
              <w:t>Cumeada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Enc.Inf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Plano</w:t>
            </w:r>
          </w:p>
        </w:tc>
        <w:tc>
          <w:tcPr>
            <w:tcW w:w="708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21"/>
              <w:jc w:val="center"/>
            </w:pPr>
            <w:r w:rsidRPr="00340086">
              <w:t>Acentuada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Pouco acent.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21"/>
            </w:pPr>
            <w:r w:rsidRPr="00340086">
              <w:t>Nula</w:t>
            </w:r>
          </w:p>
        </w:tc>
      </w:tr>
      <w:tr w:rsidR="008C0382" w:rsidRPr="00340086">
        <w:tc>
          <w:tcPr>
            <w:tcW w:w="9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color w:val="0000FF"/>
              </w:rPr>
            </w:pPr>
            <w:r w:rsidRPr="00340086">
              <w:rPr>
                <w:color w:val="0000FF"/>
              </w:rPr>
              <w:sym w:font="Symbol" w:char="F0B4"/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8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color w:val="0000FF"/>
              </w:rPr>
            </w:pPr>
            <w:r w:rsidRPr="00340086">
              <w:rPr>
                <w:color w:val="0000FF"/>
              </w:rPr>
              <w:sym w:font="Symbol" w:char="F0B4"/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</w:tr>
    </w:tbl>
    <w:p w:rsidR="008C0382" w:rsidRPr="00340086" w:rsidRDefault="008C0382" w:rsidP="00C95536">
      <w:pPr>
        <w:keepLines/>
        <w:spacing w:line="240" w:lineRule="auto"/>
        <w:rPr>
          <w:b/>
        </w:rPr>
      </w:pPr>
      <w:r w:rsidRPr="00340086">
        <w:rPr>
          <w:b/>
        </w:rPr>
        <w:t>PEDREGOSIDADE</w:t>
      </w:r>
      <w:r w:rsidRPr="00340086">
        <w:rPr>
          <w:b/>
        </w:rPr>
        <w:tab/>
      </w:r>
      <w:r w:rsidRPr="00340086">
        <w:rPr>
          <w:b/>
        </w:rPr>
        <w:tab/>
        <w:t>ÁRVORES REFERÊNCIA</w:t>
      </w:r>
      <w:r w:rsidRPr="00340086">
        <w:rPr>
          <w:b/>
        </w:rPr>
        <w:tab/>
        <w:t xml:space="preserve"> </w:t>
      </w:r>
      <w:r w:rsidRPr="00340086">
        <w:rPr>
          <w:b/>
        </w:rPr>
        <w:tab/>
      </w:r>
      <w:r w:rsidRPr="00340086">
        <w:rPr>
          <w:b/>
        </w:rPr>
        <w:tab/>
        <w:t xml:space="preserve"> Pinhal: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817"/>
        <w:gridCol w:w="69"/>
        <w:gridCol w:w="782"/>
        <w:gridCol w:w="105"/>
        <w:gridCol w:w="887"/>
        <w:gridCol w:w="425"/>
        <w:gridCol w:w="567"/>
        <w:gridCol w:w="1134"/>
        <w:gridCol w:w="992"/>
        <w:gridCol w:w="709"/>
        <w:gridCol w:w="1559"/>
        <w:gridCol w:w="1276"/>
      </w:tblGrid>
      <w:tr w:rsidR="008C0382" w:rsidRPr="00340086">
        <w:tc>
          <w:tcPr>
            <w:tcW w:w="886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42"/>
            </w:pPr>
            <w:r w:rsidRPr="00340086">
              <w:t>Muita</w:t>
            </w:r>
          </w:p>
        </w:tc>
        <w:tc>
          <w:tcPr>
            <w:tcW w:w="88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Média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Nula</w:t>
            </w: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108"/>
              <w:jc w:val="center"/>
            </w:pPr>
            <w:r w:rsidRPr="00340086">
              <w:t>nº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dist (m)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azim(º)</w:t>
            </w:r>
          </w:p>
        </w:tc>
        <w:tc>
          <w:tcPr>
            <w:tcW w:w="70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283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108" w:right="-108" w:hanging="108"/>
            </w:pPr>
            <w:r w:rsidRPr="00340086">
              <w:t>Desbaste/Corte raso</w:t>
            </w:r>
          </w:p>
        </w:tc>
      </w:tr>
      <w:tr w:rsidR="008C0382" w:rsidRPr="00340086">
        <w:tc>
          <w:tcPr>
            <w:tcW w:w="88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87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color w:val="0000FF"/>
              </w:rPr>
            </w:pPr>
            <w:r w:rsidRPr="00340086">
              <w:rPr>
                <w:color w:val="0000FF"/>
              </w:rPr>
              <w:sym w:font="Symbol" w:char="F0B4"/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8.50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60º</w:t>
            </w:r>
          </w:p>
        </w:tc>
        <w:tc>
          <w:tcPr>
            <w:tcW w:w="70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recente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817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9.60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300º</w:t>
            </w:r>
          </w:p>
        </w:tc>
        <w:tc>
          <w:tcPr>
            <w:tcW w:w="70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há &lt;5 anos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  <w:tr w:rsidR="008C0382" w:rsidRPr="00340086">
        <w:tc>
          <w:tcPr>
            <w:tcW w:w="817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</w:p>
        </w:tc>
        <w:tc>
          <w:tcPr>
            <w:tcW w:w="851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99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425" w:type="dxa"/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</w:pPr>
            <w:r w:rsidRPr="00340086"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11.30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278º</w:t>
            </w:r>
          </w:p>
        </w:tc>
        <w:tc>
          <w:tcPr>
            <w:tcW w:w="709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  <w:r w:rsidRPr="00340086">
              <w:t>há &gt; 5 anos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"/>
            </w:pPr>
          </w:p>
        </w:tc>
      </w:tr>
    </w:tbl>
    <w:p w:rsidR="008C0382" w:rsidRPr="00340086" w:rsidRDefault="008C0382" w:rsidP="00C95536">
      <w:pPr>
        <w:keepLines/>
        <w:spacing w:line="240" w:lineRule="auto"/>
      </w:pPr>
      <w:r w:rsidRPr="00340086">
        <w:rPr>
          <w:b/>
        </w:rPr>
        <w:t>Eucaliptal:</w:t>
      </w:r>
      <w:r w:rsidRPr="00340086">
        <w:rPr>
          <w:b/>
        </w:rPr>
        <w:tab/>
      </w:r>
      <w:r w:rsidRPr="00340086">
        <w:rPr>
          <w:b/>
        </w:rPr>
        <w:tab/>
        <w:t xml:space="preserve">  Eucaliptal:</w:t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</w:r>
      <w:r w:rsidRPr="00340086">
        <w:rPr>
          <w:b/>
        </w:rPr>
        <w:tab/>
        <w:t>REGENERAÇÃO NATURAL</w:t>
      </w:r>
    </w:p>
    <w:tbl>
      <w:tblPr>
        <w:tblW w:w="935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284"/>
        <w:gridCol w:w="141"/>
        <w:gridCol w:w="251"/>
        <w:gridCol w:w="236"/>
        <w:gridCol w:w="186"/>
        <w:gridCol w:w="36"/>
        <w:gridCol w:w="425"/>
        <w:gridCol w:w="142"/>
        <w:gridCol w:w="71"/>
        <w:gridCol w:w="71"/>
        <w:gridCol w:w="283"/>
        <w:gridCol w:w="284"/>
        <w:gridCol w:w="35"/>
        <w:gridCol w:w="248"/>
        <w:gridCol w:w="426"/>
        <w:gridCol w:w="567"/>
        <w:gridCol w:w="992"/>
        <w:gridCol w:w="850"/>
        <w:gridCol w:w="1205"/>
        <w:gridCol w:w="1205"/>
      </w:tblGrid>
      <w:tr w:rsidR="008C0382" w:rsidRPr="00340086">
        <w:trPr>
          <w:cantSplit/>
        </w:trPr>
        <w:tc>
          <w:tcPr>
            <w:tcW w:w="170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rPr>
                <w:b/>
              </w:rPr>
              <w:t>Instalação</w:t>
            </w:r>
          </w:p>
        </w:tc>
        <w:tc>
          <w:tcPr>
            <w:tcW w:w="39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Idade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rotação</w:t>
            </w: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106"/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&lt; 1.30 m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</w:tr>
      <w:tr w:rsidR="008C0382" w:rsidRPr="00340086">
        <w:trPr>
          <w:cantSplit/>
        </w:trPr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ripagem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&lt;10</w:t>
            </w:r>
          </w:p>
        </w:tc>
        <w:tc>
          <w:tcPr>
            <w:tcW w:w="993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/>
            </w:pPr>
            <w:r w:rsidRPr="00340086">
              <w:t>parcela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56" w:hanging="143"/>
            </w:pPr>
            <w:r w:rsidRPr="00340086">
              <w:t xml:space="preserve"> espécie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sob coberto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céu aberto</w:t>
            </w:r>
          </w:p>
        </w:tc>
      </w:tr>
      <w:tr w:rsidR="008C0382" w:rsidRPr="00340086">
        <w:trPr>
          <w:cantSplit/>
        </w:trPr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plano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10&lt;20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C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cantSplit/>
        </w:trPr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71"/>
            </w:pPr>
            <w:r w:rsidRPr="00340086">
              <w:t>vala e comoro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&gt;20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C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cova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76"/>
            </w:pPr>
            <w:r w:rsidRPr="00340086">
              <w:t>compasso</w:t>
            </w:r>
          </w:p>
        </w:tc>
        <w:tc>
          <w:tcPr>
            <w:tcW w:w="99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N</w:t>
            </w:r>
          </w:p>
        </w:tc>
        <w:tc>
          <w:tcPr>
            <w:tcW w:w="850" w:type="dxa"/>
            <w:tcBorders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terraços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N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702" w:type="dxa"/>
            <w:gridSpan w:val="2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irregular</w:t>
            </w:r>
          </w:p>
        </w:tc>
        <w:tc>
          <w:tcPr>
            <w:tcW w:w="392" w:type="dxa"/>
            <w:gridSpan w:val="2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14" w:type="dxa"/>
            <w:gridSpan w:val="7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76" w:right="-108"/>
              <w:rPr>
                <w:b/>
              </w:rPr>
            </w:pPr>
            <w:r w:rsidRPr="00340086">
              <w:rPr>
                <w:b/>
              </w:rPr>
              <w:t>Montado:</w:t>
            </w:r>
          </w:p>
        </w:tc>
        <w:tc>
          <w:tcPr>
            <w:tcW w:w="567" w:type="dxa"/>
            <w:gridSpan w:val="3"/>
            <w:tcBorders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S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702" w:type="dxa"/>
            <w:gridSpan w:val="2"/>
            <w:tcBorders>
              <w:top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392" w:type="dxa"/>
            <w:gridSpan w:val="2"/>
            <w:tcBorders>
              <w:top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8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108" w:hanging="76"/>
            </w:pPr>
            <w:r w:rsidRPr="00340086">
              <w:t>Área da parcela</w:t>
            </w:r>
          </w:p>
        </w:tc>
        <w:tc>
          <w:tcPr>
            <w:tcW w:w="993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S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cantSplit/>
        </w:trPr>
        <w:tc>
          <w:tcPr>
            <w:tcW w:w="170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113" w:right="-244"/>
              <w:jc w:val="center"/>
            </w:pPr>
          </w:p>
        </w:tc>
        <w:tc>
          <w:tcPr>
            <w:tcW w:w="392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236" w:type="dxa"/>
            <w:tcBorders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78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2000 m</w:t>
            </w:r>
            <w:r w:rsidRPr="00340086">
              <w:rPr>
                <w:rFonts w:ascii="Monotype Corsiva" w:hAnsi="Monotype Corsiva"/>
                <w:color w:val="0000FF"/>
                <w:sz w:val="20"/>
                <w:vertAlign w:val="superscript"/>
              </w:rPr>
              <w:t>2</w:t>
            </w:r>
          </w:p>
        </w:tc>
        <w:tc>
          <w:tcPr>
            <w:tcW w:w="993" w:type="dxa"/>
            <w:gridSpan w:val="2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E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hanging="35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2094" w:type="dxa"/>
            <w:gridSpan w:val="4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rPr>
                <w:b/>
              </w:rPr>
              <w:t>SUB-BOSQUE</w:t>
            </w:r>
          </w:p>
        </w:tc>
        <w:tc>
          <w:tcPr>
            <w:tcW w:w="236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31" w:type="dxa"/>
            <w:gridSpan w:val="6"/>
            <w:tcBorders>
              <w:top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850" w:type="dxa"/>
            <w:gridSpan w:val="4"/>
            <w:tcBorders>
              <w:top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3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E</w:t>
            </w:r>
          </w:p>
        </w:tc>
        <w:tc>
          <w:tcPr>
            <w:tcW w:w="85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Espécie</w:t>
            </w:r>
          </w:p>
        </w:tc>
        <w:tc>
          <w:tcPr>
            <w:tcW w:w="113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08"/>
            </w:pPr>
            <w:r w:rsidRPr="00340086">
              <w:t>%Coberto</w:t>
            </w:r>
          </w:p>
        </w:tc>
        <w:tc>
          <w:tcPr>
            <w:tcW w:w="1276" w:type="dxa"/>
            <w:gridSpan w:val="6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08" w:firstLine="108"/>
            </w:pPr>
            <w:r w:rsidRPr="00340086">
              <w:t>Altura (m)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418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08"/>
            </w:pPr>
            <w:r w:rsidRPr="00340086">
              <w:t>Rosmaninho</w:t>
            </w:r>
          </w:p>
        </w:tc>
        <w:tc>
          <w:tcPr>
            <w:tcW w:w="1134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6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0.5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left w:val="single" w:sz="12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Tojo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0.5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t>1.30 - 3 m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  <w:tc>
          <w:tcPr>
            <w:tcW w:w="1205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 indiv</w:t>
            </w: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Cistus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2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0.5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250" w:hanging="108"/>
            </w:pPr>
            <w:r w:rsidRPr="00340086">
              <w:t xml:space="preserve"> parcela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56" w:hanging="35"/>
            </w:pPr>
            <w:r w:rsidRPr="00340086">
              <w:t xml:space="preserve"> espécie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sob coberto</w:t>
            </w: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z w:val="16"/>
              </w:rPr>
            </w:pPr>
            <w:r w:rsidRPr="00340086">
              <w:rPr>
                <w:sz w:val="16"/>
              </w:rPr>
              <w:t>céu aberto</w:t>
            </w: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Urze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3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1.0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C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Folhada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5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0.1</w:t>
            </w: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C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13"/>
            </w:pPr>
            <w:r w:rsidRPr="00340086">
              <w:t>Manta morta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jc w:val="center"/>
              <w:rPr>
                <w:lang w:val="pt-PT"/>
              </w:rPr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Pedras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N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4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Solo nú</w:t>
            </w:r>
          </w:p>
        </w:tc>
        <w:tc>
          <w:tcPr>
            <w:tcW w:w="11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10</w:t>
            </w:r>
          </w:p>
        </w:tc>
        <w:tc>
          <w:tcPr>
            <w:tcW w:w="1276" w:type="dxa"/>
            <w:gridSpan w:val="6"/>
            <w:tcBorders>
              <w:lef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rFonts w:ascii="Monotype Corsiva" w:hAnsi="Monotype Corsiva"/>
                <w:color w:val="0000FF"/>
                <w:sz w:val="20"/>
              </w:rPr>
            </w:pP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418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134" w:type="dxa"/>
            <w:gridSpan w:val="6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76" w:type="dxa"/>
            <w:gridSpan w:val="6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709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3119" w:type="dxa"/>
            <w:gridSpan w:val="9"/>
          </w:tcPr>
          <w:p w:rsidR="008C0382" w:rsidRPr="00340086" w:rsidRDefault="008C0382" w:rsidP="00C95536">
            <w:pPr>
              <w:keepLines/>
              <w:spacing w:before="0" w:line="240" w:lineRule="auto"/>
            </w:pPr>
            <w:r w:rsidRPr="00340086">
              <w:rPr>
                <w:b/>
              </w:rPr>
              <w:t>TEMPO DE OPERAÇÃO</w:t>
            </w:r>
          </w:p>
        </w:tc>
        <w:tc>
          <w:tcPr>
            <w:tcW w:w="1418" w:type="dxa"/>
            <w:gridSpan w:val="7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08"/>
            </w:pPr>
            <w:r w:rsidRPr="00340086">
              <w:t>Desloc. ao ponto</w:t>
            </w:r>
          </w:p>
        </w:tc>
        <w:tc>
          <w:tcPr>
            <w:tcW w:w="127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pStyle w:val="EndnoteText"/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  <w:lang w:val="pt-PT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  <w:lang w:val="pt-PT"/>
              </w:rPr>
              <w:t>30 min</w:t>
            </w:r>
          </w:p>
        </w:tc>
        <w:tc>
          <w:tcPr>
            <w:tcW w:w="1418" w:type="dxa"/>
            <w:gridSpan w:val="7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E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rPr>
          <w:cantSplit/>
        </w:trPr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Amostragem</w:t>
            </w:r>
          </w:p>
        </w:tc>
        <w:tc>
          <w:tcPr>
            <w:tcW w:w="6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 w:right="-108"/>
              <w:jc w:val="left"/>
            </w:pPr>
            <w:r w:rsidRPr="00340086">
              <w:t>início:</w:t>
            </w:r>
          </w:p>
        </w:tc>
        <w:tc>
          <w:tcPr>
            <w:tcW w:w="6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08" w:firstLine="108"/>
              <w:jc w:val="lef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15.15</w:t>
            </w:r>
          </w:p>
        </w:tc>
        <w:tc>
          <w:tcPr>
            <w:tcW w:w="67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08" w:firstLine="108"/>
              <w:jc w:val="left"/>
            </w:pPr>
            <w:r w:rsidRPr="00340086">
              <w:t>fim:</w:t>
            </w:r>
          </w:p>
        </w:tc>
        <w:tc>
          <w:tcPr>
            <w:tcW w:w="6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108" w:right="-108" w:firstLine="108"/>
              <w:jc w:val="left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15.50</w:t>
            </w: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  <w:tr w:rsidR="008C0382" w:rsidRPr="00340086"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57"/>
            </w:pPr>
            <w:r w:rsidRPr="00340086">
              <w:t>Acessibilidade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rPr>
                <w:rFonts w:ascii="Monotype Corsiva" w:hAnsi="Monotype Corsiva"/>
                <w:color w:val="0000FF"/>
                <w:sz w:val="20"/>
              </w:rPr>
            </w:pPr>
            <w:r w:rsidRPr="00340086">
              <w:rPr>
                <w:rFonts w:ascii="Monotype Corsiva" w:hAnsi="Monotype Corsiva"/>
                <w:color w:val="0000FF"/>
                <w:sz w:val="20"/>
              </w:rPr>
              <w:t>média</w:t>
            </w:r>
          </w:p>
        </w:tc>
        <w:tc>
          <w:tcPr>
            <w:tcW w:w="1560" w:type="dxa"/>
            <w:gridSpan w:val="8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567" w:type="dxa"/>
          </w:tcPr>
          <w:p w:rsidR="008C0382" w:rsidRPr="00340086" w:rsidRDefault="008C0382" w:rsidP="00C95536">
            <w:pPr>
              <w:keepLines/>
              <w:spacing w:before="0" w:line="240" w:lineRule="auto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  <w:r w:rsidRPr="00340086">
              <w:t>W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  <w:tc>
          <w:tcPr>
            <w:tcW w:w="1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</w:pPr>
          </w:p>
        </w:tc>
      </w:tr>
    </w:tbl>
    <w:p w:rsidR="008C0382" w:rsidRPr="00340086" w:rsidRDefault="008C0382" w:rsidP="00C95536">
      <w:pPr>
        <w:keepLines/>
        <w:spacing w:line="240" w:lineRule="auto"/>
      </w:pPr>
    </w:p>
    <w:p w:rsidR="008C0382" w:rsidRPr="00340086" w:rsidRDefault="00F46109" w:rsidP="00DA603B">
      <w:pPr>
        <w:pStyle w:val="Caption"/>
      </w:pPr>
      <w:bookmarkStart w:id="29" w:name="_Ref35363281"/>
      <w:bookmarkStart w:id="30" w:name="_Toc145622452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="00FE6624" w:rsidRPr="00340086">
        <w:rPr>
          <w:noProof/>
        </w:rPr>
        <w:t>11</w:t>
      </w:r>
      <w:r w:rsidR="00EF7C2C" w:rsidRPr="00340086">
        <w:rPr>
          <w:noProof/>
        </w:rPr>
        <w:fldChar w:fldCharType="end"/>
      </w:r>
      <w:bookmarkEnd w:id="29"/>
      <w:r w:rsidRPr="00340086">
        <w:t>. Ficha da parcela nº 310 do Inventário Florestal do concelho da Chamusca</w:t>
      </w:r>
      <w:bookmarkEnd w:id="30"/>
    </w:p>
    <w:p w:rsidR="008C0382" w:rsidRPr="00340086" w:rsidRDefault="008C0382" w:rsidP="00C95536">
      <w:pPr>
        <w:pStyle w:val="EndnoteText"/>
        <w:keepLines/>
        <w:spacing w:line="240" w:lineRule="auto"/>
        <w:rPr>
          <w:lang w:val="pt-PT"/>
        </w:rPr>
      </w:pPr>
    </w:p>
    <w:p w:rsidR="008C0382" w:rsidRPr="00340086" w:rsidRDefault="008C0382" w:rsidP="00C95536">
      <w:pPr>
        <w:pStyle w:val="EndnoteText"/>
        <w:keepLines/>
        <w:spacing w:line="240" w:lineRule="auto"/>
        <w:rPr>
          <w:lang w:val="pt-PT"/>
        </w:rPr>
      </w:pPr>
    </w:p>
    <w:tbl>
      <w:tblPr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"/>
        <w:gridCol w:w="453"/>
        <w:gridCol w:w="11"/>
        <w:gridCol w:w="449"/>
        <w:gridCol w:w="15"/>
        <w:gridCol w:w="447"/>
        <w:gridCol w:w="17"/>
        <w:gridCol w:w="261"/>
        <w:gridCol w:w="184"/>
        <w:gridCol w:w="19"/>
        <w:gridCol w:w="443"/>
        <w:gridCol w:w="21"/>
        <w:gridCol w:w="440"/>
        <w:gridCol w:w="24"/>
        <w:gridCol w:w="439"/>
        <w:gridCol w:w="25"/>
        <w:gridCol w:w="452"/>
        <w:gridCol w:w="12"/>
        <w:gridCol w:w="465"/>
        <w:gridCol w:w="460"/>
        <w:gridCol w:w="8"/>
        <w:gridCol w:w="52"/>
        <w:gridCol w:w="401"/>
        <w:gridCol w:w="15"/>
        <w:gridCol w:w="104"/>
        <w:gridCol w:w="342"/>
        <w:gridCol w:w="22"/>
        <w:gridCol w:w="156"/>
        <w:gridCol w:w="283"/>
        <w:gridCol w:w="29"/>
        <w:gridCol w:w="208"/>
        <w:gridCol w:w="224"/>
        <w:gridCol w:w="36"/>
        <w:gridCol w:w="260"/>
        <w:gridCol w:w="165"/>
        <w:gridCol w:w="43"/>
        <w:gridCol w:w="312"/>
        <w:gridCol w:w="106"/>
        <w:gridCol w:w="50"/>
        <w:gridCol w:w="364"/>
        <w:gridCol w:w="48"/>
        <w:gridCol w:w="56"/>
        <w:gridCol w:w="416"/>
        <w:gridCol w:w="24"/>
        <w:gridCol w:w="28"/>
        <w:gridCol w:w="469"/>
      </w:tblGrid>
      <w:tr w:rsidR="008C0382" w:rsidRPr="00340086">
        <w:trPr>
          <w:cantSplit/>
          <w:trHeight w:hRule="exact" w:val="400"/>
        </w:trPr>
        <w:tc>
          <w:tcPr>
            <w:tcW w:w="2117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rPr>
                <w:b/>
                <w:bCs/>
              </w:rPr>
            </w:pPr>
            <w:r w:rsidRPr="00340086">
              <w:rPr>
                <w:b/>
                <w:bCs/>
              </w:rPr>
              <w:t xml:space="preserve">PARCELA nº: </w:t>
            </w:r>
            <w:r w:rsidRPr="00340086">
              <w:rPr>
                <w:rFonts w:ascii="Monotype Corsiva" w:hAnsi="Monotype Corsiva"/>
                <w:color w:val="0000FF"/>
                <w:sz w:val="24"/>
              </w:rPr>
              <w:t>310</w:t>
            </w:r>
          </w:p>
        </w:tc>
        <w:tc>
          <w:tcPr>
            <w:tcW w:w="2524" w:type="dxa"/>
            <w:gridSpan w:val="11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rPr>
                <w:b/>
                <w:bCs/>
              </w:rPr>
            </w:pPr>
            <w:r w:rsidRPr="00340086">
              <w:rPr>
                <w:b/>
                <w:bCs/>
              </w:rPr>
              <w:t xml:space="preserve"> Distribuição de </w:t>
            </w:r>
            <w:r w:rsidR="007F41AE" w:rsidRPr="00340086">
              <w:rPr>
                <w:b/>
                <w:bCs/>
              </w:rPr>
              <w:t>d</w:t>
            </w:r>
            <w:r w:rsidRPr="00340086">
              <w:rPr>
                <w:b/>
                <w:bCs/>
              </w:rPr>
              <w:t>’s</w:t>
            </w:r>
          </w:p>
        </w:tc>
        <w:tc>
          <w:tcPr>
            <w:tcW w:w="4681" w:type="dxa"/>
            <w:gridSpan w:val="27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rPr>
                <w:b/>
                <w:bCs/>
              </w:rPr>
            </w:pPr>
            <w:r w:rsidRPr="00340086">
              <w:rPr>
                <w:b/>
                <w:bCs/>
              </w:rPr>
              <w:t xml:space="preserve">Medição de </w:t>
            </w:r>
            <w:r w:rsidR="007F41AE" w:rsidRPr="00340086">
              <w:rPr>
                <w:b/>
                <w:bCs/>
              </w:rPr>
              <w:t>d</w:t>
            </w:r>
            <w:r w:rsidRPr="00340086">
              <w:rPr>
                <w:b/>
                <w:bCs/>
              </w:rPr>
              <w:t>´s e diam. de cepos</w:t>
            </w:r>
          </w:p>
        </w:tc>
      </w:tr>
      <w:tr w:rsidR="008C0382" w:rsidRPr="00340086">
        <w:trPr>
          <w:cantSplit/>
          <w:trHeight w:hRule="exact" w:val="400"/>
        </w:trPr>
        <w:tc>
          <w:tcPr>
            <w:tcW w:w="91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Classe d</w:t>
            </w:r>
          </w:p>
        </w:tc>
        <w:tc>
          <w:tcPr>
            <w:tcW w:w="2307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jc w:val="left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Espécie principal:</w:t>
            </w:r>
            <w:r w:rsidRPr="00340086">
              <w:rPr>
                <w:rFonts w:ascii="Monotype Corsiva" w:hAnsi="Monotype Corsiva"/>
                <w:b/>
                <w:bCs/>
                <w:color w:val="0000FF"/>
                <w:sz w:val="20"/>
              </w:rPr>
              <w:t xml:space="preserve"> </w:t>
            </w: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141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Outras:</w:t>
            </w:r>
            <w:r w:rsidRPr="00340086">
              <w:rPr>
                <w:rFonts w:ascii="Monotype Corsiva" w:hAnsi="Monotype Corsiva"/>
                <w:b/>
                <w:bCs/>
                <w:color w:val="0000FF"/>
                <w:sz w:val="20"/>
              </w:rPr>
              <w:t xml:space="preserve"> </w:t>
            </w:r>
            <w:r w:rsidRPr="00340086">
              <w:rPr>
                <w:rFonts w:ascii="Comic Sans MS" w:hAnsi="Comic Sans MS"/>
                <w:i/>
                <w:iCs/>
                <w:color w:val="0000FF"/>
                <w:sz w:val="20"/>
              </w:rPr>
              <w:t>Pb</w:t>
            </w:r>
          </w:p>
        </w:tc>
        <w:tc>
          <w:tcPr>
            <w:tcW w:w="3688" w:type="dxa"/>
            <w:gridSpan w:val="2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jc w:val="left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Espécie principal</w:t>
            </w:r>
            <w:r w:rsidRPr="00340086">
              <w:rPr>
                <w:rFonts w:ascii="Comic Sans MS" w:hAnsi="Comic Sans MS"/>
                <w:b/>
                <w:bCs/>
                <w:sz w:val="20"/>
              </w:rPr>
              <w:t>:</w:t>
            </w:r>
            <w:r w:rsidRPr="00340086">
              <w:rPr>
                <w:rFonts w:ascii="Comic Sans MS" w:hAnsi="Comic Sans MS"/>
                <w:b/>
                <w:bCs/>
                <w:i/>
                <w:iCs/>
                <w:sz w:val="20"/>
              </w:rPr>
              <w:t xml:space="preserve"> </w:t>
            </w:r>
            <w:r w:rsidRPr="00340086">
              <w:rPr>
                <w:rFonts w:ascii="Comic Sans MS" w:hAnsi="Comic Sans MS"/>
                <w:i/>
                <w:iCs/>
                <w:color w:val="0000FF"/>
                <w:sz w:val="20"/>
              </w:rPr>
              <w:t>Sb</w:t>
            </w:r>
          </w:p>
        </w:tc>
        <w:tc>
          <w:tcPr>
            <w:tcW w:w="99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57" w:right="-113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 xml:space="preserve">Outras: </w:t>
            </w:r>
            <w:r w:rsidRPr="00340086">
              <w:rPr>
                <w:rFonts w:ascii="Comic Sans MS" w:hAnsi="Comic Sans MS"/>
                <w:i/>
                <w:iCs/>
                <w:color w:val="0000FF"/>
                <w:sz w:val="20"/>
              </w:rPr>
              <w:t>Pb</w:t>
            </w: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2.5-7.4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strike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strike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strike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strike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3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II</w:t>
            </w:r>
          </w:p>
        </w:tc>
        <w:tc>
          <w:tcPr>
            <w:tcW w:w="477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top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</w:tcBorders>
          </w:tcPr>
          <w:p w:rsidR="008C0382" w:rsidRPr="00340086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461" w:type="dxa"/>
            <w:gridSpan w:val="3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Cod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</w:tcBorders>
          </w:tcPr>
          <w:p w:rsidR="008C0382" w:rsidRPr="00340086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461" w:type="dxa"/>
            <w:gridSpan w:val="3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cod</w:t>
            </w:r>
          </w:p>
        </w:tc>
        <w:tc>
          <w:tcPr>
            <w:tcW w:w="461" w:type="dxa"/>
            <w:gridSpan w:val="3"/>
            <w:tcBorders>
              <w:top w:val="nil"/>
              <w:left w:val="nil"/>
            </w:tcBorders>
          </w:tcPr>
          <w:p w:rsidR="008C0382" w:rsidRPr="00340086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461" w:type="dxa"/>
            <w:gridSpan w:val="3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cod</w:t>
            </w:r>
          </w:p>
        </w:tc>
        <w:tc>
          <w:tcPr>
            <w:tcW w:w="461" w:type="dxa"/>
            <w:gridSpan w:val="3"/>
            <w:tcBorders>
              <w:top w:val="nil"/>
              <w:left w:val="single" w:sz="12" w:space="0" w:color="auto"/>
            </w:tcBorders>
          </w:tcPr>
          <w:p w:rsidR="008C0382" w:rsidRPr="00340086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462" w:type="dxa"/>
            <w:gridSpan w:val="3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cod</w:t>
            </w:r>
          </w:p>
        </w:tc>
        <w:tc>
          <w:tcPr>
            <w:tcW w:w="496" w:type="dxa"/>
            <w:gridSpan w:val="3"/>
            <w:tcBorders>
              <w:top w:val="nil"/>
              <w:right w:val="single" w:sz="12" w:space="0" w:color="auto"/>
            </w:tcBorders>
          </w:tcPr>
          <w:p w:rsidR="008C0382" w:rsidRPr="00340086" w:rsidRDefault="007F41AE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497" w:type="dxa"/>
            <w:gridSpan w:val="2"/>
            <w:tcBorders>
              <w:top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57" w:right="-57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cod</w:t>
            </w: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7.5-12.4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strike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strike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49.8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15.1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5.2</w:t>
            </w: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12.5-17.4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31.6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26.5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T/D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5.1</w:t>
            </w: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17.5-22.4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17.1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21.3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M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22.5-27.4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5.7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4.3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27.5-32.4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3.0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2.5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32.5-37.4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IIII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3.3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3.3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37.5-42.4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31.4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D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3.0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42.5-47.4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35.7</w:t>
            </w:r>
          </w:p>
        </w:tc>
        <w:tc>
          <w:tcPr>
            <w:tcW w:w="461" w:type="dxa"/>
            <w:gridSpan w:val="3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3.7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47.5-52.4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  <w:r w:rsidRPr="00340086">
              <w:rPr>
                <w:rFonts w:cs="Arial"/>
                <w:i/>
                <w:iCs/>
                <w:color w:val="0000FF"/>
                <w:sz w:val="20"/>
              </w:rPr>
              <w:t>I</w:t>
            </w: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11.1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M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38.5</w:t>
            </w:r>
          </w:p>
        </w:tc>
        <w:tc>
          <w:tcPr>
            <w:tcW w:w="461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D</w:t>
            </w:r>
          </w:p>
        </w:tc>
        <w:tc>
          <w:tcPr>
            <w:tcW w:w="461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52.5-57.4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8.2</w:t>
            </w:r>
          </w:p>
        </w:tc>
        <w:tc>
          <w:tcPr>
            <w:tcW w:w="461" w:type="dxa"/>
            <w:gridSpan w:val="3"/>
            <w:tcBorders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8.6</w:t>
            </w:r>
          </w:p>
        </w:tc>
        <w:tc>
          <w:tcPr>
            <w:tcW w:w="461" w:type="dxa"/>
            <w:gridSpan w:val="3"/>
            <w:tcBorders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12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single" w:sz="12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57.5-62.4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11.4</w:t>
            </w:r>
          </w:p>
        </w:tc>
        <w:tc>
          <w:tcPr>
            <w:tcW w:w="461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2.9</w:t>
            </w:r>
          </w:p>
        </w:tc>
        <w:tc>
          <w:tcPr>
            <w:tcW w:w="461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62.5-67.4</w:t>
            </w:r>
          </w:p>
        </w:tc>
        <w:tc>
          <w:tcPr>
            <w:tcW w:w="460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8.0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6.0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**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917" w:type="dxa"/>
            <w:gridSpan w:val="2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&gt;=67.4</w:t>
            </w:r>
          </w:p>
        </w:tc>
        <w:tc>
          <w:tcPr>
            <w:tcW w:w="460" w:type="dxa"/>
            <w:gridSpan w:val="2"/>
            <w:tcBorders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3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2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1" w:type="dxa"/>
            <w:gridSpan w:val="2"/>
            <w:tcBorders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3" w:type="dxa"/>
            <w:gridSpan w:val="2"/>
            <w:tcBorders>
              <w:left w:val="single" w:sz="12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77" w:type="dxa"/>
            <w:gridSpan w:val="2"/>
            <w:tcBorders>
              <w:bottom w:val="nil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cs="Arial"/>
                <w:i/>
                <w:iCs/>
                <w:color w:val="0000FF"/>
                <w:sz w:val="20"/>
              </w:rPr>
            </w:pPr>
          </w:p>
        </w:tc>
        <w:tc>
          <w:tcPr>
            <w:tcW w:w="4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15.5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*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38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33.8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D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 w:firstLine="80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1" w:type="dxa"/>
            <w:gridSpan w:val="19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rPr>
                <w:b/>
                <w:bCs/>
              </w:rPr>
            </w:pPr>
            <w:r w:rsidRPr="00340086">
              <w:rPr>
                <w:b/>
                <w:bCs/>
              </w:rPr>
              <w:t>Árvores modelo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20.4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Esp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7F41AE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</w:p>
        </w:tc>
        <w:tc>
          <w:tcPr>
            <w:tcW w:w="464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copa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casc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i</w:t>
            </w:r>
            <w:r w:rsidRPr="00340086">
              <w:rPr>
                <w:sz w:val="18"/>
                <w:vertAlign w:val="subscript"/>
              </w:rPr>
              <w:t>d</w:t>
            </w:r>
            <w:r w:rsidRPr="00340086">
              <w:rPr>
                <w:sz w:val="18"/>
              </w:rPr>
              <w:t>/a</w:t>
            </w:r>
            <w:r w:rsidRPr="00340086">
              <w:rPr>
                <w:sz w:val="18"/>
                <w:vertAlign w:val="subscript"/>
              </w:rPr>
              <w:t>d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d</w:t>
            </w:r>
          </w:p>
        </w:tc>
        <w:tc>
          <w:tcPr>
            <w:tcW w:w="46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f</w:t>
            </w:r>
          </w:p>
        </w:tc>
        <w:tc>
          <w:tcPr>
            <w:tcW w:w="465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</w:t>
            </w:r>
            <w:r w:rsidRPr="00340086">
              <w:rPr>
                <w:sz w:val="18"/>
                <w:vertAlign w:val="subscript"/>
              </w:rPr>
              <w:t>p</w:t>
            </w:r>
            <w:r w:rsidRPr="00340086">
              <w:rPr>
                <w:sz w:val="18"/>
              </w:rPr>
              <w:t>/n</w:t>
            </w:r>
            <w:r w:rsidRPr="00340086">
              <w:rPr>
                <w:sz w:val="18"/>
                <w:vertAlign w:val="subscript"/>
              </w:rPr>
              <w:t>v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45.7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top w:val="nil"/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1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49.8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4.6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4.6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2.2</w:t>
            </w:r>
          </w:p>
        </w:tc>
        <w:tc>
          <w:tcPr>
            <w:tcW w:w="464" w:type="dxa"/>
            <w:gridSpan w:val="2"/>
            <w:tcBorders>
              <w:top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3.1</w:t>
            </w:r>
          </w:p>
        </w:tc>
        <w:tc>
          <w:tcPr>
            <w:tcW w:w="465" w:type="dxa"/>
            <w:tcBorders>
              <w:top w:val="nil"/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14.4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2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31.6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4.8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3.5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1.7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3.3</w:t>
            </w: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10.3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C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3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17.1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2.5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1.8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0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2.7</w:t>
            </w: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32.7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D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4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35.7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3.3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1.4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1.8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1.5</w:t>
            </w: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36.3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C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5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20.4</w:t>
            </w:r>
          </w:p>
          <w:p w:rsidR="008C0382" w:rsidRPr="00340086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1.6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1.8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0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5.1</w:t>
            </w: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  <w:r w:rsidRPr="00340086">
              <w:rPr>
                <w:rFonts w:ascii="Comic Sans MS" w:hAnsi="Comic Sans MS" w:cs="Arial"/>
                <w:i/>
                <w:iCs/>
                <w:color w:val="0000FF"/>
                <w:sz w:val="16"/>
              </w:rPr>
              <w:t>4.1</w:t>
            </w: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18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1" w:type="dxa"/>
            <w:gridSpan w:val="3"/>
            <w:tcBorders>
              <w:top w:val="single" w:sz="6" w:space="0" w:color="auto"/>
              <w:left w:val="nil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62" w:type="dxa"/>
            <w:gridSpan w:val="3"/>
            <w:tcBorders>
              <w:top w:val="single" w:sz="6" w:space="0" w:color="auto"/>
              <w:left w:val="nil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6" w:type="dxa"/>
            <w:gridSpan w:val="3"/>
            <w:tcBorders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  <w:tc>
          <w:tcPr>
            <w:tcW w:w="497" w:type="dxa"/>
            <w:gridSpan w:val="2"/>
            <w:tcBorders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 w:cs="Arial"/>
                <w:i/>
                <w:iCs/>
                <w:color w:val="0000FF"/>
                <w:sz w:val="16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6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45.7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3.1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2.0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1.1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1.4</w:t>
            </w: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2</w:t>
            </w:r>
          </w:p>
        </w:tc>
        <w:tc>
          <w:tcPr>
            <w:tcW w:w="4681" w:type="dxa"/>
            <w:gridSpan w:val="27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85" w:right="-85"/>
              <w:jc w:val="center"/>
              <w:rPr>
                <w:b/>
              </w:rPr>
            </w:pPr>
            <w:r w:rsidRPr="00340086">
              <w:rPr>
                <w:b/>
              </w:rPr>
              <w:t>Árvores modelo</w:t>
            </w: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7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Sb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 w:hanging="52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4.1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0.7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0.4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0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-</w:t>
            </w: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  <w:r w:rsidRPr="00340086">
              <w:rPr>
                <w:rFonts w:ascii="Comic Sans MS" w:hAnsi="Comic Sans MS"/>
                <w:i/>
                <w:iCs/>
                <w:color w:val="0000FF"/>
                <w:sz w:val="18"/>
              </w:rPr>
              <w:t>1</w:t>
            </w: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Esp</w:t>
            </w:r>
          </w:p>
        </w:tc>
        <w:tc>
          <w:tcPr>
            <w:tcW w:w="468" w:type="dxa"/>
            <w:gridSpan w:val="3"/>
          </w:tcPr>
          <w:p w:rsidR="008C0382" w:rsidRPr="00340086" w:rsidRDefault="007F41AE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copa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casc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i</w:t>
            </w:r>
            <w:r w:rsidRPr="00340086">
              <w:rPr>
                <w:sz w:val="18"/>
                <w:vertAlign w:val="subscript"/>
              </w:rPr>
              <w:t>d</w:t>
            </w:r>
            <w:r w:rsidRPr="00340086">
              <w:rPr>
                <w:sz w:val="18"/>
              </w:rPr>
              <w:t>/a</w:t>
            </w:r>
            <w:r w:rsidRPr="00340086">
              <w:rPr>
                <w:sz w:val="18"/>
                <w:vertAlign w:val="subscript"/>
              </w:rPr>
              <w:t>d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d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  <w:r w:rsidRPr="00340086">
              <w:rPr>
                <w:sz w:val="18"/>
                <w:vertAlign w:val="subscript"/>
              </w:rPr>
              <w:t>f</w:t>
            </w: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</w:t>
            </w:r>
            <w:r w:rsidRPr="00340086">
              <w:rPr>
                <w:sz w:val="18"/>
                <w:vertAlign w:val="subscript"/>
              </w:rPr>
              <w:t>p</w:t>
            </w:r>
            <w:r w:rsidRPr="00340086">
              <w:rPr>
                <w:sz w:val="18"/>
              </w:rPr>
              <w:t>/n</w:t>
            </w:r>
            <w:r w:rsidRPr="00340086">
              <w:rPr>
                <w:sz w:val="18"/>
                <w:vertAlign w:val="subscript"/>
              </w:rPr>
              <w:t>v</w:t>
            </w: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8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22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  <w:rPr>
                <w:rFonts w:cs="Arial"/>
              </w:rPr>
            </w:pPr>
            <w:r w:rsidRPr="00340086">
              <w:rPr>
                <w:rFonts w:cs="Arial"/>
              </w:rPr>
              <w:t>9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23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10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24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11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25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12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26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13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27</w:t>
            </w: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340086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14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2"/>
            <w:tcBorders>
              <w:left w:val="nil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28</w:t>
            </w: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9" w:type="dxa"/>
            <w:tcBorders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</w:tr>
      <w:tr w:rsidR="008C0382" w:rsidRPr="00340086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15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81" w:type="dxa"/>
            <w:gridSpan w:val="27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40" w:line="240" w:lineRule="auto"/>
              <w:ind w:left="-85" w:right="-85"/>
              <w:jc w:val="center"/>
              <w:rPr>
                <w:b/>
              </w:rPr>
            </w:pPr>
            <w:r w:rsidRPr="00340086">
              <w:rPr>
                <w:b/>
              </w:rPr>
              <w:t>Árvores dominantes</w:t>
            </w:r>
          </w:p>
        </w:tc>
      </w:tr>
      <w:tr w:rsidR="008C0382" w:rsidRPr="00340086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16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Pb</w:t>
            </w:r>
          </w:p>
        </w:tc>
        <w:tc>
          <w:tcPr>
            <w:tcW w:w="52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</w:t>
            </w:r>
          </w:p>
        </w:tc>
        <w:tc>
          <w:tcPr>
            <w:tcW w:w="520" w:type="dxa"/>
            <w:gridSpan w:val="3"/>
            <w:tcBorders>
              <w:left w:val="nil"/>
            </w:tcBorders>
          </w:tcPr>
          <w:p w:rsidR="008C0382" w:rsidRPr="00340086" w:rsidRDefault="007F41AE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520" w:type="dxa"/>
            <w:gridSpan w:val="3"/>
            <w:tcBorders>
              <w:lef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</w:p>
        </w:tc>
        <w:tc>
          <w:tcPr>
            <w:tcW w:w="520" w:type="dxa"/>
            <w:gridSpan w:val="3"/>
            <w:tcBorders>
              <w:left w:val="nil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idade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Euc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nº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7F41AE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d</w:t>
            </w: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h</w:t>
            </w:r>
          </w:p>
        </w:tc>
      </w:tr>
      <w:tr w:rsidR="008C0382" w:rsidRPr="00340086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17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1</w:t>
            </w: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1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</w:tr>
      <w:tr w:rsidR="008C0382" w:rsidRPr="00340086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18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</w:t>
            </w: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2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</w:tr>
      <w:tr w:rsidR="008C0382" w:rsidRPr="00340086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19</w:t>
            </w: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  <w:tcBorders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3</w:t>
            </w: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3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</w:tr>
      <w:tr w:rsidR="008C0382" w:rsidRPr="00340086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20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4</w:t>
            </w: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4</w:t>
            </w: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</w:tr>
      <w:tr w:rsidR="008C0382" w:rsidRPr="00340086" w:rsidTr="00FF680E">
        <w:trPr>
          <w:trHeight w:hRule="exact" w:val="312"/>
        </w:trPr>
        <w:tc>
          <w:tcPr>
            <w:tcW w:w="464" w:type="dxa"/>
            <w:tcBorders>
              <w:lef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  <w:jc w:val="center"/>
            </w:pPr>
            <w:r w:rsidRPr="00340086">
              <w:t>21</w:t>
            </w: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3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4" w:type="dxa"/>
            <w:gridSpan w:val="2"/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465" w:type="dxa"/>
            <w:tcBorders>
              <w:right w:val="nil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  <w:jc w:val="center"/>
              <w:rPr>
                <w:rFonts w:ascii="Comic Sans MS" w:hAnsi="Comic Sans MS"/>
                <w:i/>
                <w:iCs/>
                <w:color w:val="0000FF"/>
                <w:sz w:val="18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right="-85"/>
            </w:pPr>
            <w:r w:rsidRPr="00340086">
              <w:t>5</w:t>
            </w:r>
          </w:p>
        </w:tc>
        <w:tc>
          <w:tcPr>
            <w:tcW w:w="520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bottom w:val="single" w:sz="18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bottom w:val="single" w:sz="18" w:space="0" w:color="auto"/>
              <w:right w:val="single" w:sz="12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right="-85"/>
            </w:pPr>
          </w:p>
        </w:tc>
        <w:tc>
          <w:tcPr>
            <w:tcW w:w="52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  <w:tc>
          <w:tcPr>
            <w:tcW w:w="521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8C0382" w:rsidRPr="00340086" w:rsidRDefault="008C0382" w:rsidP="00C95536">
            <w:pPr>
              <w:keepLines/>
              <w:spacing w:line="240" w:lineRule="auto"/>
              <w:ind w:left="-85" w:right="-85"/>
            </w:pPr>
          </w:p>
        </w:tc>
      </w:tr>
    </w:tbl>
    <w:p w:rsidR="004C4C01" w:rsidRPr="00340086" w:rsidRDefault="004C4C01" w:rsidP="00C95536">
      <w:pPr>
        <w:pStyle w:val="Legenda1"/>
        <w:keepLines/>
        <w:rPr>
          <w:sz w:val="8"/>
        </w:rPr>
      </w:pPr>
    </w:p>
    <w:p w:rsidR="008C0382" w:rsidRPr="00340086" w:rsidRDefault="00F46109" w:rsidP="00DA603B">
      <w:pPr>
        <w:pStyle w:val="Caption"/>
      </w:pPr>
      <w:r w:rsidRPr="00340086">
        <w:t xml:space="preserve">Figura </w:t>
      </w:r>
      <w:r w:rsidR="008C2A27" w:rsidRPr="00340086">
        <w:t>11</w:t>
      </w:r>
      <w:r w:rsidRPr="00340086">
        <w:t>. Ficha da parcela nº 310 do Inventário Florestal do concelho da Chamusca (verso)</w:t>
      </w:r>
    </w:p>
    <w:tbl>
      <w:tblPr>
        <w:tblW w:w="924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11"/>
        <w:gridCol w:w="711"/>
        <w:gridCol w:w="711"/>
        <w:gridCol w:w="711"/>
        <w:gridCol w:w="685"/>
        <w:gridCol w:w="737"/>
        <w:gridCol w:w="711"/>
        <w:gridCol w:w="711"/>
        <w:gridCol w:w="818"/>
        <w:gridCol w:w="604"/>
        <w:gridCol w:w="711"/>
        <w:gridCol w:w="711"/>
        <w:gridCol w:w="712"/>
      </w:tblGrid>
      <w:tr w:rsidR="00E76970" w:rsidRPr="00340086" w:rsidTr="00E76970">
        <w:trPr>
          <w:cantSplit/>
          <w:trHeight w:val="396"/>
        </w:trPr>
        <w:tc>
          <w:tcPr>
            <w:tcW w:w="9244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340086" w:rsidRDefault="00E76970" w:rsidP="00872959">
            <w:pPr>
              <w:keepLines/>
              <w:spacing w:before="60" w:after="60" w:line="240" w:lineRule="auto"/>
              <w:jc w:val="center"/>
              <w:rPr>
                <w:b/>
                <w:bCs/>
                <w:snapToGrid w:val="0"/>
                <w:color w:val="000000"/>
              </w:rPr>
            </w:pPr>
            <w:r w:rsidRPr="00340086">
              <w:br w:type="page"/>
            </w:r>
            <w:r w:rsidRPr="00340086">
              <w:rPr>
                <w:b/>
                <w:bCs/>
                <w:snapToGrid w:val="0"/>
                <w:color w:val="000000"/>
              </w:rPr>
              <w:t>Parcelas permanentes da herdade do Chaparro - Parcela 8</w:t>
            </w:r>
          </w:p>
        </w:tc>
      </w:tr>
      <w:tr w:rsidR="00E76970" w:rsidRPr="00340086" w:rsidTr="00E76970">
        <w:trPr>
          <w:trHeight w:val="250"/>
        </w:trPr>
        <w:tc>
          <w:tcPr>
            <w:tcW w:w="71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Narv</w:t>
            </w:r>
          </w:p>
        </w:tc>
        <w:tc>
          <w:tcPr>
            <w:tcW w:w="71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Esp</w:t>
            </w:r>
          </w:p>
        </w:tc>
        <w:tc>
          <w:tcPr>
            <w:tcW w:w="711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d (cm)</w:t>
            </w:r>
          </w:p>
        </w:tc>
        <w:tc>
          <w:tcPr>
            <w:tcW w:w="139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70" w:rsidRPr="00340086" w:rsidRDefault="00E76970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Coordenadas</w:t>
            </w:r>
          </w:p>
        </w:tc>
        <w:tc>
          <w:tcPr>
            <w:tcW w:w="2977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Alturas (m)</w:t>
            </w:r>
          </w:p>
        </w:tc>
        <w:tc>
          <w:tcPr>
            <w:tcW w:w="2738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Raios da Copa (m)</w:t>
            </w:r>
          </w:p>
        </w:tc>
      </w:tr>
      <w:tr w:rsidR="00E76970" w:rsidRPr="00340086" w:rsidTr="006173A3">
        <w:trPr>
          <w:trHeight w:val="250"/>
        </w:trPr>
        <w:tc>
          <w:tcPr>
            <w:tcW w:w="7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1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x</w:t>
            </w:r>
          </w:p>
        </w:tc>
        <w:tc>
          <w:tcPr>
            <w:tcW w:w="6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y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total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copa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tronco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descort.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N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E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6970" w:rsidRPr="00340086" w:rsidRDefault="00E76970" w:rsidP="00872959">
            <w:pPr>
              <w:keepLines/>
              <w:spacing w:before="60" w:after="6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W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25.46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28.2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4.70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42.02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-1.1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20.5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3.6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6.20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34.06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-13.9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-6.0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44.56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-2.1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-9.2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44.88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-2.4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-19.4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4.90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31.19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6.3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-21.9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60.80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18.5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-6.0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14.0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7.80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27.69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-16.3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-16.3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3.80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27.37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-18.9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-21.0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3.80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48.38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-39.5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-2.8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4.30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52.84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-37.7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-20.0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4.70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42.65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-26.9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-27.8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54.43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-19.7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-42.1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58.25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-36.8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3.6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6.60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47.43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-53.5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35.97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26.4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-31.5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4.50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31.83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26.8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-20.2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25.78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39.7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-41.1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3.60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74.17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47.0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-17.1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7.90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22.28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19.4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-19.4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16.87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-35.5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0.80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20.37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-4.1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38.7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25.46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13.4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30.24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30.7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-2.7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17.19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30.0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-14.6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20.37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-31.6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13.69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4.0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-13.8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48.06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-1.6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-0.1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5.80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4.60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18.46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-9.8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15.7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</w:tr>
      <w:tr w:rsidR="008C0382" w:rsidRPr="00340086" w:rsidTr="00E76970">
        <w:trPr>
          <w:trHeight w:hRule="exact" w:val="312"/>
        </w:trPr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21.96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-9.8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30.1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872959">
            <w:pPr>
              <w:keepLines/>
              <w:spacing w:before="60" w:after="6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</w:tr>
    </w:tbl>
    <w:p w:rsidR="008C0382" w:rsidRPr="00340086" w:rsidRDefault="008C0382" w:rsidP="00C95536">
      <w:pPr>
        <w:keepLines/>
      </w:pPr>
    </w:p>
    <w:p w:rsidR="008C0382" w:rsidRPr="00340086" w:rsidRDefault="00F46109" w:rsidP="00DA603B">
      <w:pPr>
        <w:pStyle w:val="Caption"/>
      </w:pPr>
      <w:bookmarkStart w:id="31" w:name="_Ref35361628"/>
      <w:bookmarkStart w:id="32" w:name="_Toc145622453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="00FE6624" w:rsidRPr="00340086">
        <w:rPr>
          <w:noProof/>
        </w:rPr>
        <w:t>12</w:t>
      </w:r>
      <w:r w:rsidR="00EF7C2C" w:rsidRPr="00340086">
        <w:rPr>
          <w:noProof/>
        </w:rPr>
        <w:fldChar w:fldCharType="end"/>
      </w:r>
      <w:bookmarkEnd w:id="31"/>
      <w:r w:rsidRPr="00340086">
        <w:t>. Medições da parcela permanente nº 8 da herdade do Chaparro</w:t>
      </w:r>
      <w:bookmarkEnd w:id="32"/>
    </w:p>
    <w:p w:rsidR="008C0382" w:rsidRPr="00340086" w:rsidRDefault="008C0382" w:rsidP="00C95536">
      <w:pPr>
        <w:keepLines/>
      </w:pPr>
    </w:p>
    <w:p w:rsidR="008C0382" w:rsidRPr="00340086" w:rsidRDefault="008C0382" w:rsidP="00C95536">
      <w:pPr>
        <w:keepLines/>
      </w:pPr>
    </w:p>
    <w:p w:rsidR="004C4C01" w:rsidRPr="00340086" w:rsidRDefault="004C4C01" w:rsidP="00C95536">
      <w:pPr>
        <w:keepLines/>
      </w:pPr>
    </w:p>
    <w:tbl>
      <w:tblPr>
        <w:tblW w:w="924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94"/>
        <w:gridCol w:w="709"/>
        <w:gridCol w:w="709"/>
        <w:gridCol w:w="732"/>
        <w:gridCol w:w="711"/>
        <w:gridCol w:w="19"/>
        <w:gridCol w:w="692"/>
        <w:gridCol w:w="711"/>
        <w:gridCol w:w="711"/>
        <w:gridCol w:w="818"/>
        <w:gridCol w:w="604"/>
        <w:gridCol w:w="711"/>
        <w:gridCol w:w="711"/>
        <w:gridCol w:w="712"/>
      </w:tblGrid>
      <w:tr w:rsidR="00E76970" w:rsidRPr="00340086" w:rsidTr="00E76970">
        <w:trPr>
          <w:cantSplit/>
          <w:trHeight w:val="397"/>
        </w:trPr>
        <w:tc>
          <w:tcPr>
            <w:tcW w:w="924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340086" w:rsidRDefault="00E76970" w:rsidP="00E76970">
            <w:pPr>
              <w:keepLines/>
              <w:spacing w:before="0" w:line="240" w:lineRule="auto"/>
              <w:jc w:val="center"/>
              <w:rPr>
                <w:b/>
                <w:bCs/>
                <w:snapToGrid w:val="0"/>
                <w:color w:val="000000"/>
              </w:rPr>
            </w:pPr>
            <w:r w:rsidRPr="00340086">
              <w:br w:type="page"/>
            </w:r>
            <w:r w:rsidRPr="00340086">
              <w:rPr>
                <w:b/>
                <w:bCs/>
                <w:snapToGrid w:val="0"/>
                <w:color w:val="000000"/>
              </w:rPr>
              <w:t>Parcelas permanentes da herdade do Chaparro - Parcela 13</w:t>
            </w:r>
          </w:p>
        </w:tc>
      </w:tr>
      <w:tr w:rsidR="00E76970" w:rsidRPr="00340086" w:rsidTr="006173A3">
        <w:trPr>
          <w:trHeight w:val="250"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340086" w:rsidRDefault="00E76970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Narv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340086" w:rsidRDefault="00E76970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Esp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6970" w:rsidRPr="00340086" w:rsidRDefault="00E76970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d (cm)</w:t>
            </w:r>
          </w:p>
        </w:tc>
        <w:tc>
          <w:tcPr>
            <w:tcW w:w="14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6970" w:rsidRPr="00340086" w:rsidRDefault="00E76970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Coordenadas</w:t>
            </w:r>
          </w:p>
        </w:tc>
        <w:tc>
          <w:tcPr>
            <w:tcW w:w="293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6970" w:rsidRPr="00340086" w:rsidRDefault="00E76970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Alturas (m)</w:t>
            </w:r>
          </w:p>
        </w:tc>
        <w:tc>
          <w:tcPr>
            <w:tcW w:w="273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6970" w:rsidRPr="00340086" w:rsidRDefault="00E76970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Raios da Copa (m)</w:t>
            </w:r>
          </w:p>
        </w:tc>
      </w:tr>
      <w:tr w:rsidR="00C95536" w:rsidRPr="00340086" w:rsidTr="00E76970">
        <w:trPr>
          <w:trHeight w:val="227"/>
        </w:trPr>
        <w:tc>
          <w:tcPr>
            <w:tcW w:w="694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x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y</w:t>
            </w:r>
          </w:p>
        </w:tc>
        <w:tc>
          <w:tcPr>
            <w:tcW w:w="7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total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copa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tronco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descort.</w:t>
            </w:r>
          </w:p>
        </w:tc>
        <w:tc>
          <w:tcPr>
            <w:tcW w:w="6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N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</w:t>
            </w:r>
          </w:p>
        </w:tc>
        <w:tc>
          <w:tcPr>
            <w:tcW w:w="7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E</w:t>
            </w:r>
          </w:p>
        </w:tc>
        <w:tc>
          <w:tcPr>
            <w:tcW w:w="7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536" w:rsidRPr="00340086" w:rsidRDefault="00C95536" w:rsidP="00C95536">
            <w:pPr>
              <w:keepLines/>
              <w:spacing w:before="0" w:line="240" w:lineRule="auto"/>
              <w:ind w:left="-57" w:right="-57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W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28.01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24.6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31.83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24.5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42.65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22.0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5.30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19.74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22.6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0.80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34.38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31.19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4.80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23.55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1.00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29.92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-4.0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4.10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51.25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-7.3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-13.8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4.0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7.20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31.19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-5.0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-13.8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28.65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-19.1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47.43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-9.1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-22.6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6.70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36.92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-22.3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43.29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-23.9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-7.3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16.55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-15.1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30.88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-29.3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-10.1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5.20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31.19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5.70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47.75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5.00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38.20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36.6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-4.5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6.70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25.15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36.6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-10.5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21.01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29.9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-20.9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19.74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29.9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-20.9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3.20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19.74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-10.5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-34.4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19.10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-11.8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3.80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29.60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-11.7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36.1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9.2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19.74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1.95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29.60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38.5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0.00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6.60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Sb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19.10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1.10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30.24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15.5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19.9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12.5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37.56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24.3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25.2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3.7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4.50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47.75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34.7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5.10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49.34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32.5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-4.0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10.8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5.90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25.15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16.8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-4.2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23.87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-9.2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3.40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49.02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23.8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-25.5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14.0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</w:tr>
      <w:tr w:rsidR="008C0382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54.11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16.5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-29.8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0382" w:rsidRPr="00340086" w:rsidRDefault="008C0382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5.40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20.69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-37.3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22.28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-6.4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-4.0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3.50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28.01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-28.1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-14.9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29.28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-25.2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17.7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4.30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44.25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-26.6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20.7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15.0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5.30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4.10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23.87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-26.2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24.4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7.5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2.80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15.28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-8.7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18.6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2.10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11.14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-3.4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21.6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6.9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1.9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1.70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1.20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26.42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-2.2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31.4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2.4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3.40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3.20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3.30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8.28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-0.2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13.1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1.20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1.10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1.00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1.20</w:t>
            </w:r>
          </w:p>
        </w:tc>
      </w:tr>
      <w:tr w:rsidR="00F46109" w:rsidRPr="00340086" w:rsidTr="00E76970">
        <w:trPr>
          <w:trHeight w:val="227"/>
        </w:trPr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Pb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46.15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-0.4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right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22.2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17.7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8.5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-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4.90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4.60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3.90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6109" w:rsidRPr="00340086" w:rsidRDefault="00F46109" w:rsidP="00C95536">
            <w:pPr>
              <w:keepLines/>
              <w:spacing w:before="0" w:line="240" w:lineRule="auto"/>
              <w:jc w:val="center"/>
              <w:rPr>
                <w:snapToGrid w:val="0"/>
                <w:color w:val="000000"/>
                <w:sz w:val="20"/>
              </w:rPr>
            </w:pPr>
            <w:r w:rsidRPr="00340086">
              <w:rPr>
                <w:snapToGrid w:val="0"/>
                <w:color w:val="000000"/>
                <w:sz w:val="20"/>
              </w:rPr>
              <w:t>5.30</w:t>
            </w:r>
          </w:p>
        </w:tc>
      </w:tr>
    </w:tbl>
    <w:p w:rsidR="008C2A27" w:rsidRPr="00340086" w:rsidRDefault="008C2A27" w:rsidP="00DA603B">
      <w:pPr>
        <w:pStyle w:val="Caption"/>
      </w:pPr>
      <w:bookmarkStart w:id="33" w:name="_Ref35361540"/>
    </w:p>
    <w:bookmarkEnd w:id="33"/>
    <w:p w:rsidR="008C0382" w:rsidRPr="00340086" w:rsidRDefault="008C2A27" w:rsidP="008C2A27">
      <w:pPr>
        <w:pStyle w:val="Caption"/>
      </w:pPr>
      <w:r w:rsidRPr="00340086">
        <w:t>Figura 12. Medições da parcela permanente nº 13 da herdade do Chaparro (continua)</w:t>
      </w:r>
      <w:r w:rsidR="008C0382" w:rsidRPr="00340086">
        <w:br w:type="page"/>
      </w:r>
    </w:p>
    <w:p w:rsidR="008C0382" w:rsidRPr="00340086" w:rsidRDefault="00DB1659" w:rsidP="00C95536">
      <w:pPr>
        <w:keepLines/>
        <w:jc w:val="center"/>
      </w:pPr>
      <w:r w:rsidRPr="00340086">
        <w:rPr>
          <w:noProof/>
          <w:lang w:val="en-US"/>
        </w:rPr>
        <w:drawing>
          <wp:inline distT="0" distB="0" distL="0" distR="0">
            <wp:extent cx="3733344" cy="3882504"/>
            <wp:effectExtent l="0" t="0" r="0" b="381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3168"/>
                    <a:stretch/>
                  </pic:blipFill>
                  <pic:spPr bwMode="auto">
                    <a:xfrm>
                      <a:off x="0" y="0"/>
                      <a:ext cx="3733800" cy="38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536" w:rsidRPr="00340086" w:rsidRDefault="00C95536" w:rsidP="00C95536">
      <w:pPr>
        <w:keepLines/>
      </w:pPr>
    </w:p>
    <w:p w:rsidR="008C0382" w:rsidRPr="00340086" w:rsidRDefault="00DB1659" w:rsidP="00C95536">
      <w:pPr>
        <w:keepLines/>
        <w:jc w:val="center"/>
      </w:pPr>
      <w:r w:rsidRPr="00340086">
        <w:rPr>
          <w:noProof/>
          <w:lang w:val="en-US"/>
        </w:rPr>
        <w:drawing>
          <wp:inline distT="0" distB="0" distL="0" distR="0">
            <wp:extent cx="3743043" cy="3864677"/>
            <wp:effectExtent l="0" t="0" r="0" b="254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t="3158" b="-1"/>
                    <a:stretch/>
                  </pic:blipFill>
                  <pic:spPr bwMode="auto">
                    <a:xfrm>
                      <a:off x="0" y="0"/>
                      <a:ext cx="3743325" cy="386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382" w:rsidRPr="00340086" w:rsidRDefault="00C95536" w:rsidP="00DA603B">
      <w:pPr>
        <w:pStyle w:val="Caption"/>
      </w:pPr>
      <w:bookmarkStart w:id="34" w:name="_Ref35363208"/>
      <w:bookmarkStart w:id="35" w:name="_Toc145622454"/>
      <w:r w:rsidRPr="00340086">
        <w:t xml:space="preserve">Figura </w:t>
      </w:r>
      <w:r w:rsidR="00EF7C2C" w:rsidRPr="00340086">
        <w:fldChar w:fldCharType="begin"/>
      </w:r>
      <w:r w:rsidR="00EF7C2C" w:rsidRPr="00340086">
        <w:instrText xml:space="preserve"> SEQ Figura \* ARABIC </w:instrText>
      </w:r>
      <w:r w:rsidR="00EF7C2C" w:rsidRPr="00340086">
        <w:fldChar w:fldCharType="separate"/>
      </w:r>
      <w:r w:rsidR="00FE6624" w:rsidRPr="00340086">
        <w:rPr>
          <w:noProof/>
        </w:rPr>
        <w:t>13</w:t>
      </w:r>
      <w:r w:rsidR="00EF7C2C" w:rsidRPr="00340086">
        <w:rPr>
          <w:noProof/>
        </w:rPr>
        <w:fldChar w:fldCharType="end"/>
      </w:r>
      <w:bookmarkEnd w:id="34"/>
      <w:r w:rsidRPr="00340086">
        <w:t>. Carta de copas da</w:t>
      </w:r>
      <w:r w:rsidR="003C133B" w:rsidRPr="00340086">
        <w:t>s</w:t>
      </w:r>
      <w:r w:rsidRPr="00340086">
        <w:t xml:space="preserve"> parcela</w:t>
      </w:r>
      <w:r w:rsidR="003C133B" w:rsidRPr="00340086">
        <w:t>s</w:t>
      </w:r>
      <w:r w:rsidRPr="00340086">
        <w:t xml:space="preserve"> permanente</w:t>
      </w:r>
      <w:r w:rsidR="003C133B" w:rsidRPr="00340086">
        <w:t>s</w:t>
      </w:r>
      <w:r w:rsidRPr="00340086">
        <w:t xml:space="preserve"> nº</w:t>
      </w:r>
      <w:r w:rsidR="003C133B" w:rsidRPr="00340086">
        <w:t>s 8 e</w:t>
      </w:r>
      <w:r w:rsidRPr="00340086">
        <w:t xml:space="preserve"> 13 da herdade do Chaparro</w:t>
      </w:r>
      <w:bookmarkEnd w:id="35"/>
    </w:p>
    <w:p w:rsidR="008C2A27" w:rsidRPr="00340086" w:rsidRDefault="008C2A27" w:rsidP="008C2A27"/>
    <w:p w:rsidR="008C0382" w:rsidRPr="00340086" w:rsidRDefault="001C3EB4" w:rsidP="00C95536">
      <w:pPr>
        <w:pStyle w:val="Heading2"/>
        <w:keepLines/>
        <w:spacing w:before="240" w:after="120"/>
        <w:ind w:left="578" w:hanging="578"/>
      </w:pPr>
      <w:bookmarkStart w:id="36" w:name="_Toc145599735"/>
      <w:r w:rsidRPr="00340086">
        <w:t>E</w:t>
      </w:r>
      <w:r w:rsidR="008C0382" w:rsidRPr="00340086">
        <w:t>xercícios</w:t>
      </w:r>
      <w:bookmarkEnd w:id="36"/>
    </w:p>
    <w:p w:rsidR="007D24E8" w:rsidRPr="00340086" w:rsidRDefault="007D24E8" w:rsidP="000C6F80">
      <w:pPr>
        <w:pStyle w:val="Heading3"/>
        <w:keepLines/>
      </w:pPr>
      <w:bookmarkStart w:id="37" w:name="_Toc145599742"/>
      <w:bookmarkStart w:id="38" w:name="_Ref35361270"/>
      <w:bookmarkStart w:id="39" w:name="_Toc145599737"/>
      <w:bookmarkStart w:id="40" w:name="_Toc145599736"/>
      <w:r w:rsidRPr="00340086">
        <w:t>Avaliaçã</w:t>
      </w:r>
      <w:r w:rsidR="000C6F80" w:rsidRPr="00340086">
        <w:t>o de variáveis dendrométricas da árvore e</w:t>
      </w:r>
      <w:r w:rsidRPr="00340086">
        <w:t xml:space="preserve"> povoamento com parcelas de raio fixo, com parcelas com um número fixo de árvores, com parcelas concêntricas e pelo método de Bitterlich</w:t>
      </w:r>
      <w:bookmarkEnd w:id="37"/>
    </w:p>
    <w:p w:rsidR="007D24E8" w:rsidRPr="00340086" w:rsidRDefault="007D24E8" w:rsidP="009A3899">
      <w:pPr>
        <w:ind w:left="284"/>
      </w:pPr>
      <w:r w:rsidRPr="00340086">
        <w:t xml:space="preserve">Considere as parcelas da </w:t>
      </w:r>
      <w:r w:rsidRPr="00340086">
        <w:fldChar w:fldCharType="begin"/>
      </w:r>
      <w:r w:rsidRPr="00340086">
        <w:instrText xml:space="preserve"> REF _Ref35361628 \h  \* MERGEFORMAT </w:instrText>
      </w:r>
      <w:r w:rsidRPr="00340086">
        <w:fldChar w:fldCharType="separate"/>
      </w:r>
      <w:r w:rsidRPr="00340086">
        <w:t xml:space="preserve">Figura </w:t>
      </w:r>
      <w:r w:rsidRPr="00340086">
        <w:rPr>
          <w:noProof/>
        </w:rPr>
        <w:t>12</w:t>
      </w:r>
      <w:r w:rsidRPr="00340086">
        <w:fldChar w:fldCharType="end"/>
      </w:r>
      <w:r w:rsidRPr="00340086">
        <w:t>, com 40 m de raio, instaladas num povoamento de sobreiro em que aparecem alguns pinheiros mansos.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Faça um mapa com a localização das árvores na parcela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Calcule a área basal por ha para parcelas de raio fixo</w:t>
      </w:r>
      <w:r w:rsidR="002C77C3" w:rsidRPr="00340086">
        <w:t xml:space="preserve"> </w:t>
      </w:r>
      <w:r w:rsidRPr="00340086">
        <w:t>=10, 20, 30 e 40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Calcule a área basal por ha para um número fixo de árvores =</w:t>
      </w:r>
      <w:r w:rsidR="002C77C3" w:rsidRPr="00340086">
        <w:t xml:space="preserve"> </w:t>
      </w:r>
      <w:r w:rsidRPr="00340086">
        <w:t>5, 10, 15 e 20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Calcule a área basal por ha para uma parcela concêntrica com 3 parcelas de raios = 10, 20, 30 e 40 e diâmetros limite</w:t>
      </w:r>
      <w:r w:rsidR="002C77C3" w:rsidRPr="00340086">
        <w:t xml:space="preserve"> </w:t>
      </w:r>
      <w:r w:rsidRPr="00340086">
        <w:t>=</w:t>
      </w:r>
      <w:r w:rsidR="002C77C3" w:rsidRPr="00340086">
        <w:t xml:space="preserve"> </w:t>
      </w:r>
      <w:r w:rsidRPr="00340086">
        <w:t>22.5, 32.5 e 52.5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Seleccione as árvores que seriam contadas pelo método de Bitterlich com factores de área basal kB</w:t>
      </w:r>
      <w:r w:rsidR="002C77C3" w:rsidRPr="00340086">
        <w:t xml:space="preserve"> </w:t>
      </w:r>
      <w:r w:rsidRPr="00340086">
        <w:t>=</w:t>
      </w:r>
      <w:r w:rsidR="002C77C3" w:rsidRPr="00340086">
        <w:t xml:space="preserve"> </w:t>
      </w:r>
      <w:r w:rsidRPr="00340086">
        <w:t xml:space="preserve">1, 2 e 4 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Calcule a área basal por ha com base nos 3 factores de área basal usados em e)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Idêntico a f), mas para o número de árvores por ha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Idêntico a f) e g), mas para o volume total</w:t>
      </w:r>
    </w:p>
    <w:p w:rsidR="007D24E8" w:rsidRPr="00340086" w:rsidRDefault="007D24E8" w:rsidP="009A3899">
      <w:pPr>
        <w:pStyle w:val="ListParagraph"/>
        <w:numPr>
          <w:ilvl w:val="0"/>
          <w:numId w:val="23"/>
        </w:numPr>
        <w:ind w:left="1078" w:hanging="227"/>
      </w:pPr>
      <w:r w:rsidRPr="00340086">
        <w:t>Idêntico a f) e g), mas para a biomassa total e por componentes (madeira, casca, ramos e folhas)</w:t>
      </w:r>
    </w:p>
    <w:p w:rsidR="000C6F80" w:rsidRPr="00340086" w:rsidRDefault="000C6F80" w:rsidP="000C6F80">
      <w:pPr>
        <w:pStyle w:val="Heading3"/>
        <w:keepLines/>
      </w:pPr>
      <w:r w:rsidRPr="00340086">
        <w:t xml:space="preserve">Relações hipsométricas locais </w:t>
      </w:r>
    </w:p>
    <w:p w:rsidR="000C6F80" w:rsidRPr="00340086" w:rsidRDefault="000C6F80" w:rsidP="00956BBD">
      <w:pPr>
        <w:keepLines/>
        <w:ind w:left="284"/>
      </w:pPr>
      <w:r w:rsidRPr="00340086">
        <w:t>Com os dados das árvores modelo da ficha de medição da parcela de um ensaio de compassos (</w:t>
      </w:r>
      <w:r w:rsidRPr="00340086">
        <w:fldChar w:fldCharType="begin"/>
      </w:r>
      <w:r w:rsidRPr="00340086">
        <w:instrText xml:space="preserve"> REF _Ref35363312 \h </w:instrText>
      </w:r>
      <w:r w:rsidR="006738B4" w:rsidRPr="00340086">
        <w:instrText xml:space="preserve"> \* MERGEFORMAT </w:instrText>
      </w:r>
      <w:r w:rsidRPr="00340086">
        <w:fldChar w:fldCharType="separate"/>
      </w:r>
      <w:r w:rsidRPr="00340086">
        <w:t xml:space="preserve">Figura </w:t>
      </w:r>
      <w:r w:rsidRPr="00340086">
        <w:rPr>
          <w:noProof/>
        </w:rPr>
        <w:t>10</w:t>
      </w:r>
      <w:r w:rsidRPr="00340086">
        <w:fldChar w:fldCharType="end"/>
      </w:r>
      <w:r w:rsidRPr="00340086">
        <w:t>):</w:t>
      </w:r>
    </w:p>
    <w:p w:rsidR="000C6F80" w:rsidRPr="00340086" w:rsidRDefault="000C6F80" w:rsidP="00956BBD">
      <w:pPr>
        <w:pStyle w:val="BodyTextIndent3"/>
        <w:keepLines/>
        <w:numPr>
          <w:ilvl w:val="0"/>
          <w:numId w:val="18"/>
        </w:numPr>
        <w:ind w:left="1134" w:hanging="283"/>
      </w:pPr>
      <w:r w:rsidRPr="00340086">
        <w:t xml:space="preserve">represente graficamente a relação entre a altura e o diâmetro das árvores modelo (relação hipsométrica). </w:t>
      </w:r>
    </w:p>
    <w:p w:rsidR="000C6F80" w:rsidRPr="00340086" w:rsidRDefault="000C6F80" w:rsidP="00956BBD">
      <w:pPr>
        <w:pStyle w:val="BodyTextIndent3"/>
        <w:keepLines/>
        <w:numPr>
          <w:ilvl w:val="0"/>
          <w:numId w:val="18"/>
        </w:numPr>
        <w:ind w:left="1134" w:hanging="283"/>
      </w:pPr>
      <w:r w:rsidRPr="00340086">
        <w:t>Ajuste a esta relação o modelo de Prodan (1965) linearisado:</w:t>
      </w:r>
    </w:p>
    <w:p w:rsidR="000C6F80" w:rsidRPr="00340086" w:rsidRDefault="000C6F80" w:rsidP="000C6F80">
      <w:pPr>
        <w:pStyle w:val="BodyTextIndent3"/>
        <w:keepLines/>
        <w:ind w:left="0"/>
      </w:pPr>
      <w:r w:rsidRPr="00340086">
        <w:rPr>
          <w:sz w:val="20"/>
        </w:rPr>
        <w:tab/>
      </w:r>
      <w:r w:rsidRPr="00340086">
        <w:object w:dxaOrig="4800" w:dyaOrig="680">
          <v:shape id="_x0000_i1029" type="#_x0000_t75" style="width:240.1pt;height:37.1pt" o:ole="" fillcolor="window">
            <v:imagedata r:id="rId42" o:title=""/>
          </v:shape>
          <o:OLEObject Type="Embed" ProgID="Equation.3" ShapeID="_x0000_i1029" DrawAspect="Content" ObjectID="_1820253727" r:id="rId43"/>
        </w:object>
      </w:r>
    </w:p>
    <w:p w:rsidR="000C6F80" w:rsidRPr="00340086" w:rsidRDefault="000171E0" w:rsidP="000171E0">
      <w:pPr>
        <w:pStyle w:val="ListParagraph"/>
        <w:keepLines/>
        <w:tabs>
          <w:tab w:val="left" w:pos="0"/>
          <w:tab w:val="left" w:pos="1418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993"/>
      </w:pPr>
      <w:r w:rsidRPr="00340086">
        <w:t xml:space="preserve">c) </w:t>
      </w:r>
      <w:r w:rsidR="000C6F80" w:rsidRPr="00340086">
        <w:t>Ajuste também uma parábola e compare os resultados com os que obteve para o modelo de Prodan.</w:t>
      </w:r>
      <w:r w:rsidR="000C6F80" w:rsidRPr="00340086">
        <w:tab/>
      </w:r>
    </w:p>
    <w:p w:rsidR="0090324B" w:rsidRPr="00340086" w:rsidRDefault="0090324B" w:rsidP="0090324B">
      <w:pPr>
        <w:pStyle w:val="ListParagraph"/>
        <w:keepLine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360"/>
      </w:pPr>
    </w:p>
    <w:p w:rsidR="00BB32E1" w:rsidRPr="00340086" w:rsidRDefault="00BB32E1" w:rsidP="00BB32E1">
      <w:pPr>
        <w:pStyle w:val="Heading3"/>
        <w:keepLines/>
      </w:pPr>
      <w:r w:rsidRPr="00340086">
        <w:t>Processamento dos dados de uma parcela – enumeração completa de diâmetros e medição de altura em árvores modelo</w:t>
      </w:r>
      <w:bookmarkEnd w:id="38"/>
      <w:bookmarkEnd w:id="39"/>
    </w:p>
    <w:p w:rsidR="00BB32E1" w:rsidRPr="00340086" w:rsidRDefault="00BB32E1" w:rsidP="00BB32E1">
      <w:pPr>
        <w:keepLines/>
      </w:pPr>
      <w:r w:rsidRPr="00340086">
        <w:t xml:space="preserve">Este exercício destina-se a treinar os alunos no processamento dos dados de uma parcela de inventário na qual foi realizada a medição dos diâmetros de todas as árvores e a altura das árvores modelo. Deve ser resolvido para as parcelas de </w:t>
      </w:r>
      <w:r w:rsidRPr="00340086">
        <w:rPr>
          <w:u w:val="single"/>
        </w:rPr>
        <w:t>todas</w:t>
      </w:r>
      <w:r w:rsidRPr="00340086">
        <w:t xml:space="preserve"> as fichas exemplo do ponto </w:t>
      </w:r>
      <w:r w:rsidRPr="00340086">
        <w:fldChar w:fldCharType="begin"/>
      </w:r>
      <w:r w:rsidRPr="00340086">
        <w:instrText xml:space="preserve"> REF _Ref35536882 \r \h </w:instrText>
      </w:r>
      <w:r w:rsidR="006738B4" w:rsidRPr="00340086">
        <w:instrText xml:space="preserve"> \* MERGEFORMAT </w:instrText>
      </w:r>
      <w:r w:rsidRPr="00340086">
        <w:fldChar w:fldCharType="separate"/>
      </w:r>
      <w:r w:rsidRPr="00340086">
        <w:t>1.1</w:t>
      </w:r>
      <w:r w:rsidRPr="00340086">
        <w:fldChar w:fldCharType="end"/>
      </w:r>
      <w:r w:rsidRPr="00340086">
        <w:t xml:space="preserve"> que estejam nestas condições. </w:t>
      </w:r>
    </w:p>
    <w:p w:rsidR="00BB32E1" w:rsidRPr="00340086" w:rsidRDefault="00BB32E1" w:rsidP="00BB32E1">
      <w:pPr>
        <w:keepLines/>
      </w:pPr>
      <w:r w:rsidRPr="00340086">
        <w:t>Comece por verificar a seleção das árvores modelo pelo método de Draudt modificado, partindo do princípio que a numeração das árvores corresponde à ordem pela qual elas foram medidas no campo</w:t>
      </w:r>
    </w:p>
    <w:p w:rsidR="00BB32E1" w:rsidRPr="00340086" w:rsidRDefault="00BB32E1" w:rsidP="00BB32E1">
      <w:pPr>
        <w:keepLines/>
      </w:pPr>
      <w:r w:rsidRPr="00340086">
        <w:t>Utilizando as equações do Inventário Florestal Nacional (no ANEXO I), faça os seguintes cálculos:</w:t>
      </w:r>
    </w:p>
    <w:p w:rsidR="00B64C81" w:rsidRPr="00340086" w:rsidRDefault="00B64C81" w:rsidP="00B64C81">
      <w:pPr>
        <w:keepLines/>
        <w:numPr>
          <w:ilvl w:val="1"/>
          <w:numId w:val="19"/>
        </w:numPr>
        <w:spacing w:line="240" w:lineRule="auto"/>
      </w:pPr>
      <w:r w:rsidRPr="00340086">
        <w:t>O número de árvores vivas por ha</w:t>
      </w:r>
    </w:p>
    <w:p w:rsidR="00B64C81" w:rsidRPr="00340086" w:rsidRDefault="00B64C81" w:rsidP="00B64C81">
      <w:pPr>
        <w:pStyle w:val="ListParagraph"/>
        <w:numPr>
          <w:ilvl w:val="1"/>
          <w:numId w:val="19"/>
        </w:numPr>
        <w:spacing w:line="240" w:lineRule="auto"/>
        <w:ind w:left="714" w:hanging="357"/>
      </w:pPr>
      <w:r w:rsidRPr="00340086">
        <w:t>O número de árvores mortas por ha</w:t>
      </w:r>
    </w:p>
    <w:p w:rsidR="0090324B" w:rsidRPr="00340086" w:rsidRDefault="0090324B" w:rsidP="0090324B">
      <w:pPr>
        <w:keepLines/>
        <w:numPr>
          <w:ilvl w:val="1"/>
          <w:numId w:val="19"/>
        </w:numPr>
        <w:spacing w:line="240" w:lineRule="auto"/>
        <w:rPr>
          <w:lang w:val="es-ES"/>
        </w:rPr>
      </w:pPr>
      <w:r w:rsidRPr="00340086">
        <w:rPr>
          <w:lang w:val="es-ES"/>
        </w:rPr>
        <w:t>A área basal por hectare (m</w:t>
      </w:r>
      <w:r w:rsidRPr="00340086">
        <w:rPr>
          <w:vertAlign w:val="superscript"/>
          <w:lang w:val="es-ES"/>
        </w:rPr>
        <w:t>2</w:t>
      </w:r>
      <w:r w:rsidRPr="00340086">
        <w:rPr>
          <w:szCs w:val="22"/>
          <w:lang w:val="es-ES"/>
        </w:rPr>
        <w:t xml:space="preserve"> </w:t>
      </w:r>
      <w:r w:rsidRPr="00340086">
        <w:rPr>
          <w:lang w:val="es-ES"/>
        </w:rPr>
        <w:t>ha</w:t>
      </w:r>
      <w:r w:rsidRPr="00340086">
        <w:rPr>
          <w:szCs w:val="22"/>
          <w:vertAlign w:val="superscript"/>
          <w:lang w:val="es-ES"/>
        </w:rPr>
        <w:t>-</w:t>
      </w:r>
      <w:r w:rsidRPr="00340086">
        <w:rPr>
          <w:vertAlign w:val="superscript"/>
          <w:lang w:val="es-ES"/>
        </w:rPr>
        <w:t>1</w:t>
      </w:r>
      <w:r w:rsidRPr="00340086">
        <w:rPr>
          <w:lang w:val="es-ES"/>
        </w:rPr>
        <w:t>)</w:t>
      </w:r>
    </w:p>
    <w:p w:rsidR="0090324B" w:rsidRPr="00340086" w:rsidRDefault="0090324B" w:rsidP="0090324B">
      <w:pPr>
        <w:keepLines/>
        <w:numPr>
          <w:ilvl w:val="1"/>
          <w:numId w:val="19"/>
        </w:numPr>
        <w:spacing w:line="240" w:lineRule="auto"/>
      </w:pPr>
      <w:r w:rsidRPr="00340086">
        <w:t>O diâmetro quadrático médio (cm)</w:t>
      </w:r>
    </w:p>
    <w:p w:rsidR="0090324B" w:rsidRPr="00340086" w:rsidRDefault="0090324B" w:rsidP="0090324B">
      <w:pPr>
        <w:keepLines/>
        <w:numPr>
          <w:ilvl w:val="1"/>
          <w:numId w:val="19"/>
        </w:numPr>
        <w:spacing w:line="240" w:lineRule="auto"/>
      </w:pPr>
      <w:r w:rsidRPr="00340086">
        <w:t>O diâmetro dominante do povoamento (cm)</w:t>
      </w:r>
    </w:p>
    <w:p w:rsidR="00BB32E1" w:rsidRPr="00340086" w:rsidRDefault="00BB32E1" w:rsidP="00BB32E1">
      <w:pPr>
        <w:keepLines/>
        <w:numPr>
          <w:ilvl w:val="1"/>
          <w:numId w:val="19"/>
        </w:numPr>
        <w:spacing w:line="240" w:lineRule="auto"/>
      </w:pPr>
      <w:r w:rsidRPr="00340086">
        <w:t>A altura dominante do povoamento</w:t>
      </w:r>
      <w:r w:rsidR="0090324B" w:rsidRPr="00340086">
        <w:t xml:space="preserve"> (m)</w:t>
      </w:r>
    </w:p>
    <w:p w:rsidR="0090324B" w:rsidRPr="00340086" w:rsidRDefault="0090324B" w:rsidP="0090324B">
      <w:pPr>
        <w:keepLines/>
        <w:numPr>
          <w:ilvl w:val="1"/>
          <w:numId w:val="19"/>
        </w:numPr>
        <w:spacing w:line="240" w:lineRule="auto"/>
      </w:pPr>
      <w:r w:rsidRPr="00340086">
        <w:t>Estime a altura das árvores cuja altura não foi medida com as relações hipsométricas gerais do Inventário Florestal Nacional (no ANEXO I) ou com uma relação hipsométrica local</w:t>
      </w:r>
    </w:p>
    <w:p w:rsidR="0090324B" w:rsidRPr="00340086" w:rsidRDefault="00BB32E1" w:rsidP="0090324B">
      <w:pPr>
        <w:keepLines/>
        <w:numPr>
          <w:ilvl w:val="1"/>
          <w:numId w:val="19"/>
        </w:numPr>
        <w:spacing w:line="240" w:lineRule="auto"/>
      </w:pPr>
      <w:r w:rsidRPr="00340086">
        <w:t>O índice de qualidade da estação (idade padrão de 10, 40 e 80 anos, respetivamente para Ec, Pb e Sb)</w:t>
      </w:r>
    </w:p>
    <w:p w:rsidR="00BB32E1" w:rsidRPr="00340086" w:rsidRDefault="00BB32E1" w:rsidP="00BB32E1">
      <w:pPr>
        <w:keepLines/>
        <w:numPr>
          <w:ilvl w:val="1"/>
          <w:numId w:val="19"/>
        </w:numPr>
        <w:spacing w:line="240" w:lineRule="auto"/>
      </w:pPr>
      <w:r w:rsidRPr="00340086">
        <w:t>O factor de Wilson</w:t>
      </w:r>
    </w:p>
    <w:p w:rsidR="00BB32E1" w:rsidRPr="00340086" w:rsidRDefault="00BB32E1" w:rsidP="00BB32E1">
      <w:pPr>
        <w:keepLines/>
        <w:numPr>
          <w:ilvl w:val="1"/>
          <w:numId w:val="19"/>
        </w:numPr>
        <w:spacing w:line="240" w:lineRule="auto"/>
      </w:pPr>
      <w:r w:rsidRPr="00340086">
        <w:t xml:space="preserve">Quantas árvores por ha deverá desbastar para colocar o povoamento a um factor de Wilson de 0.27? </w:t>
      </w:r>
    </w:p>
    <w:p w:rsidR="00BB32E1" w:rsidRPr="00340086" w:rsidRDefault="00BB32E1" w:rsidP="00BB32E1">
      <w:pPr>
        <w:keepLines/>
        <w:numPr>
          <w:ilvl w:val="1"/>
          <w:numId w:val="19"/>
        </w:numPr>
        <w:spacing w:line="240" w:lineRule="auto"/>
      </w:pPr>
      <w:r w:rsidRPr="00340086">
        <w:t>O Factor de Competição das Copas (só para as pacelas de Pb)</w:t>
      </w:r>
    </w:p>
    <w:p w:rsidR="00BB32E1" w:rsidRPr="00340086" w:rsidRDefault="00BB32E1" w:rsidP="00BB32E1">
      <w:pPr>
        <w:keepLines/>
        <w:numPr>
          <w:ilvl w:val="1"/>
          <w:numId w:val="19"/>
        </w:numPr>
        <w:spacing w:line="240" w:lineRule="auto"/>
      </w:pPr>
      <w:r w:rsidRPr="00340086">
        <w:t>O Índice de Densidade do Povoamento</w:t>
      </w:r>
    </w:p>
    <w:p w:rsidR="00BB32E1" w:rsidRPr="00340086" w:rsidRDefault="00BB32E1" w:rsidP="00BB32E1">
      <w:pPr>
        <w:keepLines/>
        <w:numPr>
          <w:ilvl w:val="1"/>
          <w:numId w:val="19"/>
        </w:numPr>
        <w:spacing w:line="240" w:lineRule="auto"/>
      </w:pPr>
      <w:r w:rsidRPr="00340086">
        <w:t xml:space="preserve">% de coberto e coeficiente de espaçamento para as parcelas 8 e 13 das </w:t>
      </w:r>
      <w:r w:rsidRPr="00340086">
        <w:fldChar w:fldCharType="begin"/>
      </w:r>
      <w:r w:rsidRPr="00340086">
        <w:instrText xml:space="preserve"> REF _Ref35361628 \h  \* MERGEFORMAT </w:instrText>
      </w:r>
      <w:r w:rsidRPr="00340086">
        <w:fldChar w:fldCharType="separate"/>
      </w:r>
      <w:r w:rsidRPr="00340086">
        <w:t xml:space="preserve">Figura </w:t>
      </w:r>
      <w:r w:rsidRPr="00340086">
        <w:rPr>
          <w:noProof/>
        </w:rPr>
        <w:t>12</w:t>
      </w:r>
      <w:r w:rsidRPr="00340086">
        <w:fldChar w:fldCharType="end"/>
      </w:r>
      <w:r w:rsidRPr="00340086">
        <w:t xml:space="preserve"> e</w:t>
      </w:r>
      <w:r w:rsidR="0090324B" w:rsidRPr="00340086">
        <w:t xml:space="preserve"> </w:t>
      </w:r>
      <w:r w:rsidRPr="00340086">
        <w:fldChar w:fldCharType="begin"/>
      </w:r>
      <w:r w:rsidRPr="00340086">
        <w:instrText xml:space="preserve"> REF _Ref35363208 \h  \* MERGEFORMAT </w:instrText>
      </w:r>
      <w:r w:rsidRPr="00340086">
        <w:fldChar w:fldCharType="separate"/>
      </w:r>
      <w:r w:rsidRPr="00340086">
        <w:t xml:space="preserve">Figura </w:t>
      </w:r>
      <w:r w:rsidRPr="00340086">
        <w:rPr>
          <w:noProof/>
        </w:rPr>
        <w:t>13</w:t>
      </w:r>
      <w:r w:rsidRPr="00340086">
        <w:fldChar w:fldCharType="end"/>
      </w:r>
      <w:r w:rsidRPr="00340086">
        <w:t xml:space="preserve"> (só para Sb)</w:t>
      </w:r>
    </w:p>
    <w:p w:rsidR="008219BE" w:rsidRPr="00340086" w:rsidRDefault="008219BE" w:rsidP="008219BE">
      <w:pPr>
        <w:keepLines/>
        <w:numPr>
          <w:ilvl w:val="1"/>
          <w:numId w:val="19"/>
        </w:numPr>
        <w:spacing w:line="240" w:lineRule="auto"/>
      </w:pPr>
      <w:bookmarkStart w:id="41" w:name="_Ref35361304"/>
      <w:r w:rsidRPr="00340086">
        <w:t>O volume total com casca (m</w:t>
      </w:r>
      <w:r w:rsidRPr="00340086">
        <w:rPr>
          <w:szCs w:val="22"/>
          <w:vertAlign w:val="superscript"/>
        </w:rPr>
        <w:t>3</w:t>
      </w:r>
      <w:r w:rsidRPr="00340086">
        <w:t xml:space="preserve"> ha</w:t>
      </w:r>
      <w:r w:rsidRPr="00340086">
        <w:rPr>
          <w:szCs w:val="22"/>
          <w:vertAlign w:val="superscript"/>
        </w:rPr>
        <w:t>-1</w:t>
      </w:r>
      <w:r w:rsidRPr="00340086">
        <w:t>)</w:t>
      </w:r>
      <w:bookmarkEnd w:id="41"/>
    </w:p>
    <w:p w:rsidR="008219BE" w:rsidRPr="00340086" w:rsidRDefault="008219BE" w:rsidP="008219BE">
      <w:pPr>
        <w:keepLines/>
        <w:numPr>
          <w:ilvl w:val="1"/>
          <w:numId w:val="19"/>
        </w:numPr>
        <w:spacing w:line="240" w:lineRule="auto"/>
      </w:pPr>
      <w:r w:rsidRPr="00340086">
        <w:t>O volume total sem casca (m</w:t>
      </w:r>
      <w:r w:rsidRPr="00340086">
        <w:rPr>
          <w:szCs w:val="22"/>
          <w:vertAlign w:val="superscript"/>
        </w:rPr>
        <w:t>3</w:t>
      </w:r>
      <w:r w:rsidRPr="00340086">
        <w:t xml:space="preserve"> ha</w:t>
      </w:r>
      <w:r w:rsidRPr="00340086">
        <w:rPr>
          <w:szCs w:val="22"/>
          <w:vertAlign w:val="superscript"/>
        </w:rPr>
        <w:t>-1</w:t>
      </w:r>
      <w:r w:rsidRPr="00340086">
        <w:t>)</w:t>
      </w:r>
    </w:p>
    <w:p w:rsidR="008219BE" w:rsidRPr="00340086" w:rsidRDefault="008219BE" w:rsidP="008219BE">
      <w:pPr>
        <w:keepLines/>
        <w:numPr>
          <w:ilvl w:val="1"/>
          <w:numId w:val="19"/>
        </w:numPr>
        <w:spacing w:line="240" w:lineRule="auto"/>
      </w:pPr>
      <w:r w:rsidRPr="00340086">
        <w:t>O volume, sem casca, por categorias de aproveitamento (m</w:t>
      </w:r>
      <w:r w:rsidRPr="00340086">
        <w:rPr>
          <w:szCs w:val="22"/>
          <w:vertAlign w:val="superscript"/>
        </w:rPr>
        <w:t>3</w:t>
      </w:r>
      <w:r w:rsidRPr="00340086">
        <w:t xml:space="preserve"> ha</w:t>
      </w:r>
      <w:r w:rsidRPr="00340086">
        <w:rPr>
          <w:szCs w:val="22"/>
          <w:vertAlign w:val="superscript"/>
        </w:rPr>
        <w:t>-1</w:t>
      </w:r>
      <w:r w:rsidRPr="00340086">
        <w:t>) considerando as seguintes regras (dm é o diâmetro de desponta):</w:t>
      </w:r>
    </w:p>
    <w:p w:rsidR="008219BE" w:rsidRPr="00340086" w:rsidRDefault="004110AB" w:rsidP="008219BE">
      <w:pPr>
        <w:keepLines/>
        <w:numPr>
          <w:ilvl w:val="0"/>
          <w:numId w:val="20"/>
        </w:numPr>
        <w:spacing w:line="240" w:lineRule="auto"/>
      </w:pPr>
      <w:r w:rsidRPr="00340086">
        <w:t>Classe 1: di</w:t>
      </w:r>
      <w:r w:rsidR="008219BE" w:rsidRPr="00340086">
        <w:t>&gt;=</w:t>
      </w:r>
      <w:r w:rsidR="008219BE" w:rsidRPr="00340086">
        <w:rPr>
          <w:b/>
        </w:rPr>
        <w:t>25</w:t>
      </w:r>
      <w:r w:rsidR="008219BE" w:rsidRPr="00340086">
        <w:t xml:space="preserve"> cm e </w:t>
      </w:r>
      <w:r w:rsidR="008219BE" w:rsidRPr="00340086">
        <w:rPr>
          <w:color w:val="FF0000"/>
        </w:rPr>
        <w:t>comprimento do toro superior a 3 m</w:t>
      </w:r>
    </w:p>
    <w:p w:rsidR="008219BE" w:rsidRPr="00340086" w:rsidRDefault="008219BE" w:rsidP="008219BE">
      <w:pPr>
        <w:keepLines/>
        <w:numPr>
          <w:ilvl w:val="0"/>
          <w:numId w:val="20"/>
        </w:numPr>
        <w:spacing w:line="240" w:lineRule="auto"/>
      </w:pPr>
      <w:r w:rsidRPr="00340086">
        <w:t xml:space="preserve">Classe 2: </w:t>
      </w:r>
      <w:r w:rsidRPr="00340086">
        <w:rPr>
          <w:b/>
        </w:rPr>
        <w:t>12</w:t>
      </w:r>
      <w:r w:rsidRPr="00340086">
        <w:t xml:space="preserve"> cm&lt;=d</w:t>
      </w:r>
      <w:r w:rsidR="004110AB" w:rsidRPr="00340086">
        <w:t>i</w:t>
      </w:r>
      <w:r w:rsidRPr="00340086">
        <w:t>&lt;25 cm e d</w:t>
      </w:r>
      <w:r w:rsidR="004110AB" w:rsidRPr="00340086">
        <w:t>i</w:t>
      </w:r>
      <w:r w:rsidRPr="00340086">
        <w:t>&gt;=25 cm mas com comprimento inferior a 3 m</w:t>
      </w:r>
    </w:p>
    <w:p w:rsidR="008219BE" w:rsidRPr="00340086" w:rsidRDefault="008219BE" w:rsidP="008219BE">
      <w:pPr>
        <w:keepLines/>
        <w:numPr>
          <w:ilvl w:val="0"/>
          <w:numId w:val="20"/>
        </w:numPr>
        <w:spacing w:line="240" w:lineRule="auto"/>
      </w:pPr>
      <w:r w:rsidRPr="00340086">
        <w:t xml:space="preserve">Classe 3: </w:t>
      </w:r>
      <w:r w:rsidRPr="00340086">
        <w:rPr>
          <w:b/>
        </w:rPr>
        <w:t>6</w:t>
      </w:r>
      <w:r w:rsidRPr="00340086">
        <w:t xml:space="preserve"> cm&lt;=d</w:t>
      </w:r>
      <w:r w:rsidR="004110AB" w:rsidRPr="00340086">
        <w:t>i</w:t>
      </w:r>
      <w:r w:rsidRPr="00340086">
        <w:t>&gt;12 cm</w:t>
      </w:r>
    </w:p>
    <w:p w:rsidR="008219BE" w:rsidRPr="00340086" w:rsidRDefault="008219BE" w:rsidP="008219BE">
      <w:pPr>
        <w:keepLines/>
        <w:numPr>
          <w:ilvl w:val="0"/>
          <w:numId w:val="20"/>
        </w:numPr>
        <w:spacing w:line="240" w:lineRule="auto"/>
      </w:pPr>
      <w:r w:rsidRPr="00340086">
        <w:t>Classe 4: bicada</w:t>
      </w:r>
    </w:p>
    <w:p w:rsidR="008219BE" w:rsidRPr="00340086" w:rsidRDefault="008219BE" w:rsidP="008219BE">
      <w:pPr>
        <w:keepLines/>
        <w:numPr>
          <w:ilvl w:val="1"/>
          <w:numId w:val="19"/>
        </w:numPr>
        <w:spacing w:line="240" w:lineRule="auto"/>
      </w:pPr>
      <w:bookmarkStart w:id="42" w:name="_Ref35361329"/>
      <w:r w:rsidRPr="00340086">
        <w:t>A biomassa total e por componentes (Mg ha</w:t>
      </w:r>
      <w:r w:rsidRPr="00340086">
        <w:rPr>
          <w:szCs w:val="22"/>
          <w:vertAlign w:val="superscript"/>
        </w:rPr>
        <w:t>-1</w:t>
      </w:r>
      <w:r w:rsidRPr="00340086">
        <w:t>): lenho e casca do tronco, ramos, folhas, raízes e total</w:t>
      </w:r>
      <w:bookmarkEnd w:id="42"/>
    </w:p>
    <w:p w:rsidR="00C927B9" w:rsidRPr="00340086" w:rsidRDefault="00C927B9" w:rsidP="00C927B9">
      <w:pPr>
        <w:keepLines/>
        <w:spacing w:line="240" w:lineRule="auto"/>
        <w:ind w:left="644"/>
      </w:pPr>
    </w:p>
    <w:p w:rsidR="000171E0" w:rsidRPr="00340086" w:rsidRDefault="008219BE" w:rsidP="000171E0">
      <w:pPr>
        <w:pStyle w:val="Heading3"/>
        <w:keepLines/>
      </w:pPr>
      <w:bookmarkStart w:id="43" w:name="_Toc145599765"/>
      <w:r w:rsidRPr="00340086">
        <w:t>Processamento de dados de árvores abatidas</w:t>
      </w:r>
      <w:r w:rsidR="000171E0" w:rsidRPr="00340086">
        <w:t xml:space="preserve"> - f</w:t>
      </w:r>
      <w:r w:rsidR="00C317B8" w:rsidRPr="00340086">
        <w:t xml:space="preserve">orma da árvore: </w:t>
      </w:r>
    </w:p>
    <w:p w:rsidR="00C317B8" w:rsidRPr="00340086" w:rsidRDefault="00C317B8" w:rsidP="000171E0">
      <w:pPr>
        <w:pStyle w:val="Content"/>
        <w:keepNext/>
        <w:keepLines/>
        <w:numPr>
          <w:ilvl w:val="0"/>
          <w:numId w:val="38"/>
        </w:numPr>
        <w:jc w:val="both"/>
        <w:rPr>
          <w:rFonts w:ascii="Arial" w:hAnsi="Arial" w:cs="Arial"/>
          <w:color w:val="auto"/>
          <w:sz w:val="22"/>
          <w:lang w:val="pt-PT"/>
        </w:rPr>
      </w:pPr>
      <w:r w:rsidRPr="00340086">
        <w:rPr>
          <w:rFonts w:ascii="Arial" w:hAnsi="Arial" w:cs="Arial"/>
          <w:color w:val="auto"/>
          <w:sz w:val="22"/>
          <w:lang w:val="pt-PT"/>
        </w:rPr>
        <w:t xml:space="preserve">faça dois gráficos para cada uma das árvores abatidas cujas fichas de medição se encontram nas </w:t>
      </w:r>
      <w:r w:rsidR="000171E0" w:rsidRPr="00340086">
        <w:rPr>
          <w:rFonts w:ascii="Arial" w:hAnsi="Arial" w:cs="Arial"/>
          <w:color w:val="auto"/>
          <w:sz w:val="22"/>
          <w:lang w:val="pt-PT"/>
        </w:rPr>
        <w:t>F</w:t>
      </w:r>
      <w:r w:rsidRPr="00340086">
        <w:rPr>
          <w:rFonts w:ascii="Arial" w:hAnsi="Arial" w:cs="Arial"/>
          <w:color w:val="auto"/>
          <w:sz w:val="22"/>
          <w:lang w:val="pt-PT"/>
        </w:rPr>
        <w:t>iguras 3A a 3I. Faça-o pelo menos para 2 árvores, por exemplo: a árvore 2 (talhão 8, Parcela B) e árvore 5 (talhão 90, Parcela G).</w:t>
      </w:r>
    </w:p>
    <w:p w:rsidR="00F921E5" w:rsidRPr="00340086" w:rsidRDefault="00C317B8" w:rsidP="000171E0">
      <w:pPr>
        <w:keepLines/>
        <w:numPr>
          <w:ilvl w:val="0"/>
          <w:numId w:val="38"/>
        </w:numPr>
        <w:tabs>
          <w:tab w:val="left" w:pos="1701"/>
        </w:tabs>
        <w:spacing w:before="60"/>
      </w:pPr>
      <w:r w:rsidRPr="00340086">
        <w:t>Grafico 1: u</w:t>
      </w:r>
      <w:r w:rsidR="00F921E5" w:rsidRPr="00340086">
        <w:t>tilizando para eixo dos xx a altura de desponta (hi) e para eixo dos yy os correspondentes diâmetros de desponta (di). Consegue dizer qual das árvores é a mais cónica e qual é a mais cilindrica?</w:t>
      </w:r>
    </w:p>
    <w:p w:rsidR="00F921E5" w:rsidRPr="00340086" w:rsidRDefault="00C317B8" w:rsidP="000171E0">
      <w:pPr>
        <w:keepLines/>
        <w:numPr>
          <w:ilvl w:val="0"/>
          <w:numId w:val="38"/>
        </w:numPr>
        <w:tabs>
          <w:tab w:val="left" w:pos="1701"/>
        </w:tabs>
        <w:spacing w:before="60"/>
      </w:pPr>
      <w:r w:rsidRPr="00340086">
        <w:t>Grafico 2: r</w:t>
      </w:r>
      <w:r w:rsidR="00F921E5" w:rsidRPr="00340086">
        <w:t>epita a alínea anterior selecionando para o eixo dos xx e dos yy, variáveis que lhe permitam comparar a forma das árvores (unidades relativas). Qual das árvores é a mais cónica e qual a mais próxima do cilindro?</w:t>
      </w:r>
    </w:p>
    <w:p w:rsidR="005603EF" w:rsidRPr="00340086" w:rsidRDefault="005603EF" w:rsidP="000171E0">
      <w:pPr>
        <w:pStyle w:val="ListParagraph"/>
        <w:keepLines/>
        <w:numPr>
          <w:ilvl w:val="0"/>
          <w:numId w:val="38"/>
        </w:numPr>
        <w:spacing w:before="60"/>
      </w:pPr>
      <w:r w:rsidRPr="00340086">
        <w:t>Para cada uma das árvores que representou gráficamente no exercício anterior</w:t>
      </w:r>
      <w:bookmarkStart w:id="44" w:name="_Toc161428998"/>
      <w:r w:rsidRPr="00340086">
        <w:t xml:space="preserve"> calcule o coeficiente de forma ordinário e o coeficiente de forma baseado no diâmetro a 10% da altura da árvore (deverá fazer uma interpolação para calcular o </w:t>
      </w:r>
      <w:r w:rsidRPr="00340086">
        <w:rPr>
          <w:i/>
        </w:rPr>
        <w:t>d</w:t>
      </w:r>
      <w:r w:rsidRPr="00340086">
        <w:rPr>
          <w:i/>
          <w:vertAlign w:val="subscript"/>
        </w:rPr>
        <w:t>0.10</w:t>
      </w:r>
      <w:r w:rsidRPr="00340086">
        <w:t>).</w:t>
      </w:r>
      <w:bookmarkEnd w:id="44"/>
      <w:r w:rsidRPr="00340086">
        <w:t xml:space="preserve"> </w:t>
      </w:r>
    </w:p>
    <w:p w:rsidR="005603EF" w:rsidRPr="00340086" w:rsidRDefault="005603EF" w:rsidP="000171E0">
      <w:pPr>
        <w:pStyle w:val="ListParagraph"/>
        <w:keepLines/>
        <w:numPr>
          <w:ilvl w:val="0"/>
          <w:numId w:val="38"/>
        </w:numPr>
        <w:tabs>
          <w:tab w:val="left" w:pos="1247"/>
        </w:tabs>
        <w:spacing w:before="60"/>
      </w:pPr>
      <w:bookmarkStart w:id="45" w:name="_Toc161428999"/>
      <w:r w:rsidRPr="00340086">
        <w:t>Qual lhe parece mais adequado para comparar a forma de árvores de tamanhos diferentes?</w:t>
      </w:r>
      <w:bookmarkEnd w:id="45"/>
    </w:p>
    <w:p w:rsidR="005603EF" w:rsidRPr="00340086" w:rsidRDefault="005603EF" w:rsidP="000171E0">
      <w:pPr>
        <w:pStyle w:val="ListParagraph"/>
        <w:keepLines/>
        <w:numPr>
          <w:ilvl w:val="0"/>
          <w:numId w:val="38"/>
        </w:numPr>
        <w:tabs>
          <w:tab w:val="left" w:pos="1247"/>
        </w:tabs>
        <w:spacing w:before="60"/>
      </w:pPr>
      <w:bookmarkStart w:id="46" w:name="_Toc161429000"/>
      <w:r w:rsidRPr="00340086">
        <w:t>Com base no coeficiente de forma seleccionado na alínea anterior, diga qual é a árvore mais cónica.</w:t>
      </w:r>
      <w:bookmarkEnd w:id="46"/>
      <w:r w:rsidRPr="00340086">
        <w:t xml:space="preserve"> </w:t>
      </w:r>
    </w:p>
    <w:p w:rsidR="000171E0" w:rsidRPr="00340086" w:rsidRDefault="000171E0" w:rsidP="00D3048F">
      <w:pPr>
        <w:pStyle w:val="Heading3"/>
        <w:keepLines/>
        <w:ind w:left="862" w:hanging="862"/>
      </w:pPr>
      <w:r w:rsidRPr="00340086">
        <w:t>Processamento de dados de árvores abatidas - c</w:t>
      </w:r>
      <w:r w:rsidR="00D80E64" w:rsidRPr="00340086">
        <w:t xml:space="preserve">ubagem </w:t>
      </w:r>
      <w:bookmarkEnd w:id="43"/>
      <w:r w:rsidRPr="00340086">
        <w:t>rigorosa</w:t>
      </w:r>
      <w:r w:rsidR="00F921E5" w:rsidRPr="00340086">
        <w:t xml:space="preserve">: </w:t>
      </w:r>
    </w:p>
    <w:p w:rsidR="00D80E64" w:rsidRPr="00340086" w:rsidRDefault="000171E0" w:rsidP="000171E0">
      <w:pPr>
        <w:pStyle w:val="Content"/>
        <w:numPr>
          <w:ilvl w:val="0"/>
          <w:numId w:val="39"/>
        </w:numPr>
        <w:spacing w:line="360" w:lineRule="auto"/>
        <w:ind w:left="714" w:hanging="357"/>
        <w:jc w:val="both"/>
        <w:rPr>
          <w:rFonts w:ascii="Arial" w:hAnsi="Arial" w:cs="Arial"/>
          <w:color w:val="auto"/>
          <w:sz w:val="22"/>
          <w:lang w:val="pt-PT"/>
        </w:rPr>
      </w:pPr>
      <w:r w:rsidRPr="00340086">
        <w:rPr>
          <w:rFonts w:ascii="Arial" w:hAnsi="Arial" w:cs="Arial"/>
          <w:color w:val="auto"/>
          <w:sz w:val="22"/>
          <w:lang w:val="pt-PT"/>
        </w:rPr>
        <w:t xml:space="preserve">Determine </w:t>
      </w:r>
      <w:r w:rsidR="00C317B8" w:rsidRPr="00340086">
        <w:rPr>
          <w:rFonts w:ascii="Arial" w:hAnsi="Arial" w:cs="Arial"/>
          <w:color w:val="auto"/>
          <w:sz w:val="22"/>
          <w:lang w:val="pt-PT"/>
        </w:rPr>
        <w:t>o volume total com e sem casca</w:t>
      </w:r>
      <w:r w:rsidRPr="00340086">
        <w:rPr>
          <w:rFonts w:ascii="Arial" w:hAnsi="Arial" w:cs="Arial"/>
          <w:color w:val="auto"/>
          <w:sz w:val="22"/>
          <w:lang w:val="pt-PT"/>
        </w:rPr>
        <w:t xml:space="preserve">. </w:t>
      </w:r>
      <w:r w:rsidR="00C317B8" w:rsidRPr="00340086">
        <w:rPr>
          <w:rFonts w:ascii="Arial" w:hAnsi="Arial" w:cs="Arial"/>
          <w:color w:val="auto"/>
          <w:sz w:val="22"/>
          <w:lang w:val="pt-PT"/>
        </w:rPr>
        <w:t>Faça-o pelo menos para as 2 árvores que selecionou na alínea anterior.</w:t>
      </w:r>
    </w:p>
    <w:p w:rsidR="00D3048F" w:rsidRPr="00340086" w:rsidRDefault="000171E0" w:rsidP="00D3048F">
      <w:pPr>
        <w:pStyle w:val="Content"/>
        <w:numPr>
          <w:ilvl w:val="0"/>
          <w:numId w:val="39"/>
        </w:numPr>
        <w:spacing w:line="360" w:lineRule="auto"/>
        <w:ind w:left="714" w:hanging="357"/>
        <w:jc w:val="both"/>
        <w:rPr>
          <w:rFonts w:ascii="Arial" w:hAnsi="Arial" w:cs="Arial"/>
          <w:color w:val="auto"/>
          <w:sz w:val="22"/>
          <w:lang w:val="pt-PT"/>
        </w:rPr>
      </w:pPr>
      <w:r w:rsidRPr="00340086">
        <w:rPr>
          <w:rFonts w:ascii="Arial" w:hAnsi="Arial" w:cs="Arial"/>
          <w:color w:val="auto"/>
          <w:sz w:val="22"/>
          <w:lang w:val="pt-PT"/>
        </w:rPr>
        <w:t xml:space="preserve">Determine o volume total com e sem casca para as árvores da </w:t>
      </w:r>
      <w:r w:rsidRPr="00340086">
        <w:rPr>
          <w:rFonts w:ascii="Arial" w:hAnsi="Arial" w:cs="Arial"/>
          <w:color w:val="auto"/>
          <w:sz w:val="22"/>
        </w:rPr>
        <w:fldChar w:fldCharType="begin"/>
      </w:r>
      <w:r w:rsidRPr="00340086">
        <w:rPr>
          <w:rFonts w:ascii="Arial" w:hAnsi="Arial" w:cs="Arial"/>
          <w:color w:val="auto"/>
          <w:sz w:val="22"/>
          <w:lang w:val="pt-PT"/>
        </w:rPr>
        <w:instrText xml:space="preserve"> REF _Ref35364220 \h  \* MERGEFORMAT </w:instrText>
      </w:r>
      <w:r w:rsidRPr="00340086">
        <w:rPr>
          <w:rFonts w:ascii="Arial" w:hAnsi="Arial" w:cs="Arial"/>
          <w:color w:val="auto"/>
          <w:sz w:val="22"/>
        </w:rPr>
      </w:r>
      <w:r w:rsidRPr="00340086">
        <w:rPr>
          <w:rFonts w:ascii="Arial" w:hAnsi="Arial" w:cs="Arial"/>
          <w:color w:val="auto"/>
          <w:sz w:val="22"/>
        </w:rPr>
        <w:fldChar w:fldCharType="separate"/>
      </w:r>
      <w:r w:rsidRPr="00340086">
        <w:rPr>
          <w:rFonts w:ascii="Arial" w:hAnsi="Arial" w:cs="Arial"/>
          <w:color w:val="auto"/>
          <w:sz w:val="22"/>
          <w:lang w:val="pt-PT"/>
        </w:rPr>
        <w:t xml:space="preserve">Figura </w:t>
      </w:r>
      <w:r w:rsidRPr="00340086">
        <w:rPr>
          <w:rFonts w:ascii="Arial" w:hAnsi="Arial" w:cs="Arial"/>
          <w:noProof/>
          <w:color w:val="auto"/>
          <w:sz w:val="22"/>
          <w:lang w:val="pt-PT"/>
        </w:rPr>
        <w:t>4</w:t>
      </w:r>
      <w:r w:rsidRPr="00340086">
        <w:rPr>
          <w:rFonts w:ascii="Arial" w:hAnsi="Arial" w:cs="Arial"/>
          <w:color w:val="auto"/>
          <w:sz w:val="22"/>
        </w:rPr>
        <w:fldChar w:fldCharType="end"/>
      </w:r>
    </w:p>
    <w:p w:rsidR="00D3048F" w:rsidRPr="00340086" w:rsidRDefault="00D3048F" w:rsidP="00D3048F">
      <w:pPr>
        <w:pStyle w:val="Content"/>
        <w:keepLines/>
        <w:numPr>
          <w:ilvl w:val="0"/>
          <w:numId w:val="40"/>
        </w:numPr>
        <w:tabs>
          <w:tab w:val="clear" w:pos="1074"/>
          <w:tab w:val="left" w:pos="0"/>
          <w:tab w:val="left" w:pos="284"/>
          <w:tab w:val="left" w:pos="720"/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before="60" w:line="360" w:lineRule="auto"/>
        <w:ind w:left="851" w:hanging="142"/>
        <w:jc w:val="both"/>
        <w:rPr>
          <w:rFonts w:ascii="Arial" w:hAnsi="Arial" w:cs="Arial"/>
          <w:color w:val="auto"/>
          <w:sz w:val="22"/>
        </w:rPr>
      </w:pPr>
      <w:r w:rsidRPr="00340086">
        <w:rPr>
          <w:rFonts w:ascii="Arial" w:hAnsi="Arial" w:cs="Arial"/>
          <w:color w:val="auto"/>
          <w:sz w:val="22"/>
          <w:lang w:val="pt-PT"/>
        </w:rPr>
        <w:t xml:space="preserve">  A </w:t>
      </w:r>
      <w:r w:rsidR="00D80E64" w:rsidRPr="00340086">
        <w:rPr>
          <w:rFonts w:ascii="Arial" w:hAnsi="Arial" w:cs="Arial"/>
          <w:color w:val="auto"/>
          <w:sz w:val="22"/>
          <w:lang w:val="pt-PT"/>
        </w:rPr>
        <w:t xml:space="preserve"> qu</w:t>
      </w:r>
      <w:r w:rsidR="008219BE" w:rsidRPr="00340086">
        <w:rPr>
          <w:rFonts w:ascii="Arial" w:hAnsi="Arial" w:cs="Arial"/>
          <w:color w:val="auto"/>
          <w:sz w:val="22"/>
          <w:lang w:val="pt-PT"/>
        </w:rPr>
        <w:t>e</w:t>
      </w:r>
      <w:r w:rsidR="00D80E64" w:rsidRPr="00340086">
        <w:rPr>
          <w:rFonts w:ascii="Arial" w:hAnsi="Arial" w:cs="Arial"/>
          <w:color w:val="auto"/>
          <w:sz w:val="22"/>
          <w:lang w:val="pt-PT"/>
        </w:rPr>
        <w:t xml:space="preserve"> compasso corresponde o maior volume por árvore média? </w:t>
      </w:r>
      <w:r w:rsidR="00D80E64" w:rsidRPr="00340086">
        <w:rPr>
          <w:rFonts w:ascii="Arial" w:hAnsi="Arial" w:cs="Arial"/>
          <w:color w:val="auto"/>
          <w:sz w:val="22"/>
        </w:rPr>
        <w:t>Consegue explicar porquê?</w:t>
      </w:r>
    </w:p>
    <w:p w:rsidR="00D80E64" w:rsidRPr="00340086" w:rsidRDefault="00D3048F" w:rsidP="00D3048F">
      <w:pPr>
        <w:pStyle w:val="Content"/>
        <w:keepLines/>
        <w:numPr>
          <w:ilvl w:val="0"/>
          <w:numId w:val="40"/>
        </w:numPr>
        <w:tabs>
          <w:tab w:val="clear" w:pos="1074"/>
          <w:tab w:val="left" w:pos="0"/>
          <w:tab w:val="left" w:pos="284"/>
          <w:tab w:val="left" w:pos="720"/>
          <w:tab w:val="num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before="60" w:line="360" w:lineRule="auto"/>
        <w:ind w:left="851" w:hanging="142"/>
        <w:jc w:val="both"/>
        <w:rPr>
          <w:rFonts w:ascii="Arial" w:hAnsi="Arial" w:cs="Arial"/>
          <w:color w:val="auto"/>
          <w:sz w:val="22"/>
          <w:lang w:val="pt-PT"/>
        </w:rPr>
      </w:pPr>
      <w:r w:rsidRPr="00340086">
        <w:rPr>
          <w:rFonts w:ascii="Arial" w:hAnsi="Arial" w:cs="Arial"/>
          <w:color w:val="auto"/>
          <w:sz w:val="22"/>
          <w:lang w:val="pt-PT"/>
        </w:rPr>
        <w:t xml:space="preserve">  </w:t>
      </w:r>
      <w:r w:rsidR="00D80E64" w:rsidRPr="00340086">
        <w:rPr>
          <w:rFonts w:ascii="Arial" w:hAnsi="Arial" w:cs="Arial"/>
          <w:color w:val="auto"/>
          <w:sz w:val="22"/>
          <w:lang w:val="pt-PT"/>
        </w:rPr>
        <w:t>Assumindo que não existe mortalidade, multiplique agora o volume da árvore média pelo número de árvores por ha. A qual compasso corresponde o maior volume por ha? Consegue explicar porquê?</w:t>
      </w:r>
    </w:p>
    <w:p w:rsidR="00885C4E" w:rsidRPr="00340086" w:rsidRDefault="00885C4E" w:rsidP="00C95536">
      <w:pPr>
        <w:pStyle w:val="Heading3"/>
        <w:keepLines/>
      </w:pPr>
      <w:bookmarkStart w:id="47" w:name="_Toc145599738"/>
      <w:bookmarkEnd w:id="40"/>
      <w:r w:rsidRPr="00340086">
        <w:t>Processamento</w:t>
      </w:r>
      <w:r w:rsidR="008C2A27" w:rsidRPr="00340086">
        <w:t xml:space="preserve"> dos dados de uma parcela</w:t>
      </w:r>
      <w:r w:rsidR="00B81255" w:rsidRPr="00340086">
        <w:t xml:space="preserve"> de pinheiro bravo</w:t>
      </w:r>
      <w:r w:rsidR="008C2A27" w:rsidRPr="00340086">
        <w:t xml:space="preserve"> com </w:t>
      </w:r>
      <w:r w:rsidR="0097633C" w:rsidRPr="00340086">
        <w:t>o método das árvores modelo de altura</w:t>
      </w:r>
      <w:r w:rsidRPr="00340086">
        <w:t xml:space="preserve"> </w:t>
      </w:r>
      <w:r w:rsidR="0097633C" w:rsidRPr="00340086">
        <w:t>(</w:t>
      </w:r>
      <w:r w:rsidRPr="00340086">
        <w:t>dados agrupados</w:t>
      </w:r>
      <w:r w:rsidR="0097633C" w:rsidRPr="00340086">
        <w:t xml:space="preserve"> por classes de diâmetro)</w:t>
      </w:r>
      <w:bookmarkEnd w:id="47"/>
    </w:p>
    <w:p w:rsidR="008C0382" w:rsidRPr="00340086" w:rsidRDefault="00B10FBF" w:rsidP="00956BBD">
      <w:pPr>
        <w:keepLines/>
        <w:ind w:left="284"/>
      </w:pPr>
      <w:r w:rsidRPr="00340086">
        <w:t xml:space="preserve">Usando os dados disponíveis </w:t>
      </w:r>
      <w:r w:rsidR="00885C4E" w:rsidRPr="00340086">
        <w:t>para as parcelas</w:t>
      </w:r>
      <w:r w:rsidR="0079639C" w:rsidRPr="00340086">
        <w:t xml:space="preserve"> (provas) nº </w:t>
      </w:r>
      <w:r w:rsidR="00C95536" w:rsidRPr="00340086">
        <w:t xml:space="preserve">1 e </w:t>
      </w:r>
      <w:r w:rsidR="00F945A4" w:rsidRPr="00340086">
        <w:t>2</w:t>
      </w:r>
      <w:r w:rsidR="00C95536" w:rsidRPr="00340086">
        <w:t xml:space="preserve"> da Mata Nacional do Urso </w:t>
      </w:r>
      <w:r w:rsidR="008C2A27" w:rsidRPr="00340086">
        <w:t>(</w:t>
      </w:r>
      <w:r w:rsidR="008C2A27" w:rsidRPr="00340086">
        <w:fldChar w:fldCharType="begin"/>
      </w:r>
      <w:r w:rsidR="008C2A27" w:rsidRPr="00340086">
        <w:instrText xml:space="preserve"> REF _Ref35361846 \h </w:instrText>
      </w:r>
      <w:r w:rsidR="002B1C3D" w:rsidRPr="00340086">
        <w:instrText xml:space="preserve"> \* MERGEFORMAT </w:instrText>
      </w:r>
      <w:r w:rsidR="008C2A27" w:rsidRPr="00340086">
        <w:fldChar w:fldCharType="separate"/>
      </w:r>
      <w:r w:rsidR="006173A3" w:rsidRPr="00340086">
        <w:t xml:space="preserve">Figura </w:t>
      </w:r>
      <w:r w:rsidR="006173A3" w:rsidRPr="00340086">
        <w:rPr>
          <w:noProof/>
        </w:rPr>
        <w:t>9</w:t>
      </w:r>
      <w:r w:rsidR="008C2A27" w:rsidRPr="00340086">
        <w:fldChar w:fldCharType="end"/>
      </w:r>
      <w:r w:rsidR="008C2A27" w:rsidRPr="00340086">
        <w:t>)</w:t>
      </w:r>
      <w:r w:rsidRPr="00340086">
        <w:t>,</w:t>
      </w:r>
      <w:r w:rsidR="008C2A27" w:rsidRPr="00340086">
        <w:t xml:space="preserve"> </w:t>
      </w:r>
      <w:r w:rsidR="008C0382" w:rsidRPr="00340086">
        <w:t xml:space="preserve">agrupados por classes de diâmetro, </w:t>
      </w:r>
      <w:r w:rsidRPr="00340086">
        <w:t xml:space="preserve">calcule o volume por ha </w:t>
      </w:r>
      <w:r w:rsidR="008C0382" w:rsidRPr="00340086">
        <w:t>nas seguintes modalidades:</w:t>
      </w:r>
    </w:p>
    <w:p w:rsidR="008C0382" w:rsidRPr="00340086" w:rsidRDefault="008C0382" w:rsidP="00956BBD">
      <w:pPr>
        <w:pStyle w:val="ListParagraph"/>
        <w:keepLines/>
        <w:numPr>
          <w:ilvl w:val="1"/>
          <w:numId w:val="2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284" w:firstLine="0"/>
      </w:pPr>
      <w:r w:rsidRPr="00340086">
        <w:t>Alturas estimadas com a relação hi</w:t>
      </w:r>
      <w:r w:rsidR="00B10FBF" w:rsidRPr="00340086">
        <w:t>p</w:t>
      </w:r>
      <w:r w:rsidRPr="00340086">
        <w:t xml:space="preserve">sométrica </w:t>
      </w:r>
      <w:r w:rsidR="00B10FBF" w:rsidRPr="00340086">
        <w:t>do IFN (ANEXO I)</w:t>
      </w:r>
    </w:p>
    <w:p w:rsidR="008C0382" w:rsidRPr="00340086" w:rsidRDefault="008C0382" w:rsidP="00956BBD">
      <w:pPr>
        <w:pStyle w:val="ListParagraph"/>
        <w:keepLines/>
        <w:numPr>
          <w:ilvl w:val="1"/>
          <w:numId w:val="2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284" w:firstLine="0"/>
      </w:pPr>
      <w:r w:rsidRPr="00340086">
        <w:t>Altura média das árvores modelo da classe.</w:t>
      </w:r>
    </w:p>
    <w:p w:rsidR="0078232C" w:rsidRPr="00340086" w:rsidRDefault="0078232C" w:rsidP="00C95536">
      <w:pPr>
        <w:pStyle w:val="Heading3"/>
      </w:pPr>
      <w:bookmarkStart w:id="48" w:name="_Toc145599739"/>
      <w:r w:rsidRPr="00340086">
        <w:t>Volume to</w:t>
      </w:r>
      <w:r w:rsidR="0097633C" w:rsidRPr="00340086">
        <w:t>tal</w:t>
      </w:r>
      <w:r w:rsidRPr="00340086">
        <w:t xml:space="preserve"> </w:t>
      </w:r>
      <w:r w:rsidR="00A0397E" w:rsidRPr="00340086">
        <w:t xml:space="preserve">por ha – estimação com </w:t>
      </w:r>
      <w:r w:rsidR="0097633C" w:rsidRPr="00340086">
        <w:t>equação de cubagem</w:t>
      </w:r>
      <w:r w:rsidR="00B10FBF" w:rsidRPr="00340086">
        <w:t xml:space="preserve"> de povoamentos</w:t>
      </w:r>
      <w:bookmarkEnd w:id="48"/>
    </w:p>
    <w:p w:rsidR="008C0382" w:rsidRPr="00340086" w:rsidRDefault="00C95536" w:rsidP="0078232C">
      <w:r w:rsidRPr="00340086">
        <w:t xml:space="preserve">Nas parcelas de eucalipto, faça os cálculos das alíneas </w:t>
      </w:r>
      <w:r w:rsidRPr="00340086">
        <w:fldChar w:fldCharType="begin"/>
      </w:r>
      <w:r w:rsidRPr="00340086">
        <w:instrText xml:space="preserve"> REF _Ref35361304 \r \h </w:instrText>
      </w:r>
      <w:r w:rsidR="002B1C3D" w:rsidRPr="00340086">
        <w:instrText xml:space="preserve"> \* MERGEFORMAT </w:instrText>
      </w:r>
      <w:r w:rsidRPr="00340086">
        <w:fldChar w:fldCharType="separate"/>
      </w:r>
      <w:r w:rsidR="006173A3" w:rsidRPr="00340086">
        <w:t>m)</w:t>
      </w:r>
      <w:r w:rsidRPr="00340086">
        <w:fldChar w:fldCharType="end"/>
      </w:r>
      <w:r w:rsidR="00C3130B" w:rsidRPr="00340086">
        <w:t xml:space="preserve"> </w:t>
      </w:r>
      <w:r w:rsidRPr="00340086">
        <w:t xml:space="preserve">a </w:t>
      </w:r>
      <w:r w:rsidR="00C3130B" w:rsidRPr="00340086">
        <w:fldChar w:fldCharType="begin"/>
      </w:r>
      <w:r w:rsidR="00C3130B" w:rsidRPr="00340086">
        <w:instrText xml:space="preserve"> REF _Ref35361329 \r \h </w:instrText>
      </w:r>
      <w:r w:rsidR="002B1C3D" w:rsidRPr="00340086">
        <w:instrText xml:space="preserve"> \* MERGEFORMAT </w:instrText>
      </w:r>
      <w:r w:rsidR="00C3130B" w:rsidRPr="00340086">
        <w:fldChar w:fldCharType="separate"/>
      </w:r>
      <w:r w:rsidR="006173A3" w:rsidRPr="00340086">
        <w:t>p)</w:t>
      </w:r>
      <w:r w:rsidR="00C3130B" w:rsidRPr="00340086">
        <w:fldChar w:fldCharType="end"/>
      </w:r>
      <w:r w:rsidR="00C3130B" w:rsidRPr="00340086">
        <w:t xml:space="preserve"> d</w:t>
      </w:r>
      <w:r w:rsidR="008C2A27" w:rsidRPr="00340086">
        <w:t>o</w:t>
      </w:r>
      <w:r w:rsidRPr="00340086">
        <w:t xml:space="preserve"> exercício </w:t>
      </w:r>
      <w:r w:rsidRPr="00340086">
        <w:fldChar w:fldCharType="begin"/>
      </w:r>
      <w:r w:rsidRPr="00340086">
        <w:instrText xml:space="preserve"> REF _Ref35361270 \r \h </w:instrText>
      </w:r>
      <w:r w:rsidR="002B1C3D" w:rsidRPr="00340086">
        <w:instrText xml:space="preserve"> \* MERGEFORMAT </w:instrText>
      </w:r>
      <w:r w:rsidRPr="00340086">
        <w:fldChar w:fldCharType="separate"/>
      </w:r>
      <w:r w:rsidR="008219BE" w:rsidRPr="00340086">
        <w:t>1</w:t>
      </w:r>
      <w:r w:rsidR="006173A3" w:rsidRPr="00340086">
        <w:t>.2.</w:t>
      </w:r>
      <w:r w:rsidRPr="00340086">
        <w:fldChar w:fldCharType="end"/>
      </w:r>
      <w:r w:rsidR="001406F5" w:rsidRPr="00340086">
        <w:t>3</w:t>
      </w:r>
      <w:r w:rsidR="00C3130B" w:rsidRPr="00340086">
        <w:t>, u</w:t>
      </w:r>
      <w:r w:rsidR="008C0382" w:rsidRPr="00340086">
        <w:t xml:space="preserve">tilizando as equações de cubagem de povoamentos </w:t>
      </w:r>
      <w:r w:rsidR="00C3130B" w:rsidRPr="00340086">
        <w:t>e de estimação de biomassas do modelo GLOBULUS (no ANEXO I</w:t>
      </w:r>
      <w:r w:rsidR="00B10FBF" w:rsidRPr="00340086">
        <w:t>I</w:t>
      </w:r>
      <w:r w:rsidR="00C3130B" w:rsidRPr="00340086">
        <w:t>I)</w:t>
      </w:r>
      <w:r w:rsidR="001C3EB4" w:rsidRPr="00340086">
        <w:t>.</w:t>
      </w:r>
    </w:p>
    <w:p w:rsidR="008C0382" w:rsidRPr="00340086" w:rsidRDefault="008C0382" w:rsidP="00C95536">
      <w:pPr>
        <w:pStyle w:val="Heading3"/>
        <w:keepLines/>
        <w:tabs>
          <w:tab w:val="num" w:pos="624"/>
        </w:tabs>
        <w:spacing w:after="0"/>
        <w:ind w:left="624" w:hanging="624"/>
        <w:rPr>
          <w:color w:val="FF0000"/>
        </w:rPr>
      </w:pPr>
      <w:bookmarkStart w:id="49" w:name="_Toc145599740"/>
      <w:r w:rsidRPr="00340086">
        <w:rPr>
          <w:color w:val="FF0000"/>
        </w:rPr>
        <w:t xml:space="preserve">Volume total </w:t>
      </w:r>
      <w:r w:rsidR="0097633C" w:rsidRPr="00340086">
        <w:rPr>
          <w:color w:val="FF0000"/>
        </w:rPr>
        <w:t xml:space="preserve">por ha </w:t>
      </w:r>
      <w:r w:rsidRPr="00340086">
        <w:rPr>
          <w:color w:val="FF0000"/>
        </w:rPr>
        <w:t>– métodos de árvores modelo de volume</w:t>
      </w:r>
      <w:bookmarkEnd w:id="49"/>
    </w:p>
    <w:p w:rsidR="008C0382" w:rsidRPr="00340086" w:rsidRDefault="008C0382" w:rsidP="00C95536">
      <w:pPr>
        <w:keepLines/>
        <w:rPr>
          <w:color w:val="FF0000"/>
        </w:rPr>
      </w:pPr>
      <w:r w:rsidRPr="00340086">
        <w:rPr>
          <w:color w:val="FF0000"/>
        </w:rPr>
        <w:t>Admita que, não existindo equações de volume disponíveis para a Mata Nacional do Urso (</w:t>
      </w:r>
      <w:r w:rsidR="00DC2772" w:rsidRPr="00340086">
        <w:rPr>
          <w:color w:val="FF0000"/>
        </w:rPr>
        <w:fldChar w:fldCharType="begin"/>
      </w:r>
      <w:r w:rsidR="00DC2772" w:rsidRPr="00340086">
        <w:rPr>
          <w:color w:val="FF0000"/>
        </w:rPr>
        <w:instrText xml:space="preserve"> REF _Ref35361846 \h </w:instrText>
      </w:r>
      <w:r w:rsidR="00DC2772" w:rsidRPr="00340086">
        <w:rPr>
          <w:color w:val="FF0000"/>
        </w:rPr>
      </w:r>
      <w:r w:rsidR="00340086">
        <w:rPr>
          <w:color w:val="FF0000"/>
        </w:rPr>
        <w:instrText xml:space="preserve"> \* MERGEFORMAT </w:instrText>
      </w:r>
      <w:r w:rsidR="00DC2772" w:rsidRPr="00340086">
        <w:rPr>
          <w:color w:val="FF0000"/>
        </w:rPr>
        <w:fldChar w:fldCharType="separate"/>
      </w:r>
      <w:r w:rsidR="006173A3" w:rsidRPr="00340086">
        <w:rPr>
          <w:color w:val="FF0000"/>
        </w:rPr>
        <w:t xml:space="preserve">Figura </w:t>
      </w:r>
      <w:r w:rsidR="006173A3" w:rsidRPr="00340086">
        <w:rPr>
          <w:noProof/>
          <w:color w:val="FF0000"/>
        </w:rPr>
        <w:t>9</w:t>
      </w:r>
      <w:r w:rsidR="00DC2772" w:rsidRPr="00340086">
        <w:rPr>
          <w:color w:val="FF0000"/>
        </w:rPr>
        <w:fldChar w:fldCharType="end"/>
      </w:r>
      <w:r w:rsidRPr="00340086">
        <w:rPr>
          <w:color w:val="FF0000"/>
        </w:rPr>
        <w:t xml:space="preserve">), se optou por avaliar directamente o volume das árvores modelo pelo método da altura formal, tendo-se registado as medições respectivas nas fichas constantes da </w:t>
      </w:r>
      <w:r w:rsidR="008C2A27" w:rsidRPr="00340086">
        <w:rPr>
          <w:color w:val="FF0000"/>
        </w:rPr>
        <w:fldChar w:fldCharType="begin"/>
      </w:r>
      <w:r w:rsidR="008C2A27" w:rsidRPr="00340086">
        <w:rPr>
          <w:color w:val="FF0000"/>
        </w:rPr>
        <w:instrText xml:space="preserve"> REF _Ref35367239 \h </w:instrText>
      </w:r>
      <w:r w:rsidR="008C2A27" w:rsidRPr="00340086">
        <w:rPr>
          <w:color w:val="FF0000"/>
        </w:rPr>
      </w:r>
      <w:r w:rsidR="00340086">
        <w:rPr>
          <w:color w:val="FF0000"/>
        </w:rPr>
        <w:instrText xml:space="preserve"> \* MERGEFORMAT </w:instrText>
      </w:r>
      <w:r w:rsidR="008C2A27" w:rsidRPr="00340086">
        <w:rPr>
          <w:color w:val="FF0000"/>
        </w:rPr>
        <w:fldChar w:fldCharType="separate"/>
      </w:r>
      <w:r w:rsidR="006173A3" w:rsidRPr="00340086">
        <w:rPr>
          <w:color w:val="FF0000"/>
        </w:rPr>
        <w:t xml:space="preserve">Figura </w:t>
      </w:r>
      <w:r w:rsidR="006173A3" w:rsidRPr="00340086">
        <w:rPr>
          <w:noProof/>
          <w:color w:val="FF0000"/>
        </w:rPr>
        <w:t>2</w:t>
      </w:r>
      <w:r w:rsidR="008C2A27" w:rsidRPr="00340086">
        <w:rPr>
          <w:color w:val="FF0000"/>
        </w:rPr>
        <w:fldChar w:fldCharType="end"/>
      </w:r>
      <w:r w:rsidRPr="00340086">
        <w:rPr>
          <w:color w:val="FF0000"/>
        </w:rPr>
        <w:t>.</w:t>
      </w:r>
    </w:p>
    <w:p w:rsidR="008C0382" w:rsidRPr="00340086" w:rsidRDefault="008C0382" w:rsidP="00C95536">
      <w:pPr>
        <w:keepLines/>
        <w:rPr>
          <w:color w:val="FF0000"/>
        </w:rPr>
      </w:pPr>
      <w:r w:rsidRPr="00340086">
        <w:rPr>
          <w:color w:val="FF0000"/>
        </w:rPr>
        <w:t xml:space="preserve">Faça a avaliação do volume por ha das parcelas da </w:t>
      </w:r>
      <w:r w:rsidR="008C2A27" w:rsidRPr="00340086">
        <w:rPr>
          <w:color w:val="FF0000"/>
        </w:rPr>
        <w:fldChar w:fldCharType="begin"/>
      </w:r>
      <w:r w:rsidR="008C2A27" w:rsidRPr="00340086">
        <w:rPr>
          <w:color w:val="FF0000"/>
        </w:rPr>
        <w:instrText xml:space="preserve"> REF _Ref35361846 \h </w:instrText>
      </w:r>
      <w:r w:rsidR="008C2A27" w:rsidRPr="00340086">
        <w:rPr>
          <w:color w:val="FF0000"/>
        </w:rPr>
      </w:r>
      <w:r w:rsidR="00340086">
        <w:rPr>
          <w:color w:val="FF0000"/>
        </w:rPr>
        <w:instrText xml:space="preserve"> \* MERGEFORMAT </w:instrText>
      </w:r>
      <w:r w:rsidR="008C2A27" w:rsidRPr="00340086">
        <w:rPr>
          <w:color w:val="FF0000"/>
        </w:rPr>
        <w:fldChar w:fldCharType="separate"/>
      </w:r>
      <w:r w:rsidR="006173A3" w:rsidRPr="00340086">
        <w:rPr>
          <w:color w:val="FF0000"/>
        </w:rPr>
        <w:t xml:space="preserve">Figura </w:t>
      </w:r>
      <w:r w:rsidR="006173A3" w:rsidRPr="00340086">
        <w:rPr>
          <w:noProof/>
          <w:color w:val="FF0000"/>
        </w:rPr>
        <w:t>9</w:t>
      </w:r>
      <w:r w:rsidR="008C2A27" w:rsidRPr="00340086">
        <w:rPr>
          <w:color w:val="FF0000"/>
        </w:rPr>
        <w:fldChar w:fldCharType="end"/>
      </w:r>
      <w:r w:rsidRPr="00340086">
        <w:rPr>
          <w:color w:val="FF0000"/>
        </w:rPr>
        <w:t xml:space="preserve">, utilizando o método das árvores modelo nas duas variantes: </w:t>
      </w:r>
    </w:p>
    <w:p w:rsidR="008C0382" w:rsidRPr="00340086" w:rsidRDefault="008C0382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pacing w:after="120"/>
        <w:ind w:left="964" w:hanging="284"/>
        <w:rPr>
          <w:color w:val="FF0000"/>
        </w:rPr>
      </w:pPr>
      <w:r w:rsidRPr="00340086">
        <w:rPr>
          <w:color w:val="FF0000"/>
        </w:rPr>
        <w:t>i)</w:t>
      </w:r>
      <w:r w:rsidR="00DC2772" w:rsidRPr="00340086">
        <w:rPr>
          <w:color w:val="FF0000"/>
        </w:rPr>
        <w:t xml:space="preserve"> ponderação pela frequência:</w:t>
      </w:r>
      <w:r w:rsidRPr="00340086">
        <w:rPr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V=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FF0000"/>
              </w:rPr>
            </m:ctrlPr>
          </m:naryPr>
          <m:sub>
            <m:r>
              <w:rPr>
                <w:rFonts w:ascii="Cambria Math" w:hAnsi="Cambria Math"/>
                <w:color w:val="FF0000"/>
              </w:rPr>
              <m:t>l=1</m:t>
            </m:r>
          </m:sub>
          <m:sup>
            <m:r>
              <w:rPr>
                <w:rFonts w:ascii="Cambria Math" w:hAnsi="Cambria Math"/>
                <w:color w:val="FF0000"/>
              </w:rPr>
              <m:t>k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l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FF0000"/>
                      </w:rPr>
                      <m:t>vm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FF0000"/>
                  </w:rPr>
                  <m:t>l</m:t>
                </m:r>
              </m:sub>
            </m:sSub>
          </m:e>
        </m:nary>
      </m:oMath>
    </w:p>
    <w:p w:rsidR="008C0382" w:rsidRPr="00340086" w:rsidRDefault="008C0382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  <w:rPr>
          <w:color w:val="FF0000"/>
        </w:rPr>
      </w:pPr>
      <w:r w:rsidRPr="00340086">
        <w:rPr>
          <w:color w:val="FF0000"/>
        </w:rPr>
        <w:t xml:space="preserve">onde </w:t>
      </w:r>
      <w:r w:rsidRPr="00340086">
        <w:rPr>
          <w:i/>
          <w:color w:val="FF0000"/>
        </w:rPr>
        <w:t>V</w:t>
      </w:r>
      <w:r w:rsidRPr="00340086">
        <w:rPr>
          <w:color w:val="FF0000"/>
        </w:rPr>
        <w:t xml:space="preserve"> (m</w:t>
      </w:r>
      <w:r w:rsidRPr="00340086">
        <w:rPr>
          <w:color w:val="FF0000"/>
          <w:position w:val="6"/>
        </w:rPr>
        <w:t>3</w:t>
      </w:r>
      <w:r w:rsidRPr="00340086">
        <w:rPr>
          <w:color w:val="FF0000"/>
        </w:rPr>
        <w:t xml:space="preserve">) é o volume da parcela; </w:t>
      </w:r>
      <w:r w:rsidRPr="00340086">
        <w:rPr>
          <w:i/>
          <w:color w:val="FF0000"/>
        </w:rPr>
        <w:t>k</w:t>
      </w:r>
      <w:r w:rsidRPr="00340086">
        <w:rPr>
          <w:color w:val="FF0000"/>
        </w:rPr>
        <w:t xml:space="preserve"> é o número de classes de </w:t>
      </w:r>
      <w:r w:rsidR="007F41AE" w:rsidRPr="00340086">
        <w:rPr>
          <w:color w:val="FF0000"/>
        </w:rPr>
        <w:t>d</w:t>
      </w:r>
      <w:r w:rsidR="00AD09E8" w:rsidRPr="00340086">
        <w:rPr>
          <w:color w:val="FF0000"/>
        </w:rPr>
        <w:t>iâmetro</w:t>
      </w:r>
      <w:r w:rsidRPr="00340086">
        <w:rPr>
          <w:color w:val="FF0000"/>
        </w:rPr>
        <w:t xml:space="preserve">, </w:t>
      </w:r>
      <w:r w:rsidRPr="00340086">
        <w:rPr>
          <w:rFonts w:ascii="Cambria Math" w:hAnsi="Cambria Math"/>
          <w:i/>
          <w:color w:val="FF0000"/>
        </w:rPr>
        <w:t>n</w:t>
      </w:r>
      <w:r w:rsidRPr="00340086">
        <w:rPr>
          <w:rFonts w:ascii="Cambria Math" w:hAnsi="Cambria Math"/>
          <w:i/>
          <w:color w:val="FF0000"/>
          <w:position w:val="-6"/>
          <w:sz w:val="14"/>
        </w:rPr>
        <w:t>l</w:t>
      </w:r>
      <w:r w:rsidRPr="00340086">
        <w:rPr>
          <w:color w:val="FF0000"/>
        </w:rPr>
        <w:t xml:space="preserve"> é a frequência absoluta na classe </w:t>
      </w:r>
      <w:r w:rsidR="00AD09E8" w:rsidRPr="00340086">
        <w:rPr>
          <w:rFonts w:ascii="Cambria Math" w:hAnsi="Cambria Math"/>
          <w:i/>
          <w:color w:val="FF0000"/>
        </w:rPr>
        <w:t>l</w:t>
      </w:r>
      <w:r w:rsidR="00AD09E8" w:rsidRPr="00340086">
        <w:rPr>
          <w:color w:val="FF0000"/>
        </w:rPr>
        <w:t xml:space="preserve">;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vm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l</m:t>
                </m:r>
              </m:sub>
            </m:sSub>
          </m:e>
        </m:acc>
        <m:r>
          <w:rPr>
            <w:rFonts w:ascii="Cambria Math" w:hAnsi="Cambria Math"/>
            <w:color w:val="FF0000"/>
          </w:rPr>
          <m:t xml:space="preserve"> </m:t>
        </m:r>
      </m:oMath>
      <w:r w:rsidRPr="00340086">
        <w:rPr>
          <w:color w:val="FF0000"/>
        </w:rPr>
        <w:t xml:space="preserve">é o volume médio das </w:t>
      </w:r>
      <w:r w:rsidR="00AD09E8" w:rsidRPr="00340086">
        <w:rPr>
          <w:rFonts w:ascii="Cambria Math" w:hAnsi="Cambria Math"/>
          <w:i/>
          <w:color w:val="FF0000"/>
        </w:rPr>
        <w:t>nm</w:t>
      </w:r>
      <w:r w:rsidR="00AD09E8" w:rsidRPr="00340086">
        <w:rPr>
          <w:rFonts w:ascii="Cambria Math" w:hAnsi="Cambria Math"/>
          <w:i/>
          <w:color w:val="FF0000"/>
          <w:vertAlign w:val="subscript"/>
        </w:rPr>
        <w:t>l</w:t>
      </w:r>
      <w:r w:rsidR="00AD09E8" w:rsidRPr="00340086">
        <w:rPr>
          <w:color w:val="FF0000"/>
        </w:rPr>
        <w:t xml:space="preserve"> </w:t>
      </w:r>
      <w:r w:rsidRPr="00340086">
        <w:rPr>
          <w:color w:val="FF0000"/>
        </w:rPr>
        <w:t xml:space="preserve">árvores modelo da classe de diâmetro </w:t>
      </w:r>
      <w:r w:rsidR="00AD09E8" w:rsidRPr="00340086">
        <w:rPr>
          <w:rFonts w:ascii="Cambria Math" w:hAnsi="Cambria Math"/>
          <w:i/>
          <w:color w:val="FF0000"/>
        </w:rPr>
        <w:t>l</w:t>
      </w:r>
      <w:r w:rsidRPr="00340086">
        <w:rPr>
          <w:i/>
          <w:color w:val="FF0000"/>
        </w:rPr>
        <w:t>.</w:t>
      </w:r>
    </w:p>
    <w:p w:rsidR="008C0382" w:rsidRPr="00340086" w:rsidRDefault="008C0382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 w:hanging="284"/>
        <w:rPr>
          <w:color w:val="FF0000"/>
        </w:rPr>
      </w:pPr>
      <w:r w:rsidRPr="00340086">
        <w:rPr>
          <w:color w:val="FF0000"/>
        </w:rPr>
        <w:t>ii)</w:t>
      </w:r>
      <w:r w:rsidR="00DC2772" w:rsidRPr="00340086">
        <w:rPr>
          <w:color w:val="FF0000"/>
        </w:rPr>
        <w:t xml:space="preserve"> ponderação pela área basal</w:t>
      </w:r>
      <w:r w:rsidRPr="00340086">
        <w:rPr>
          <w:color w:val="FF0000"/>
        </w:rPr>
        <w:t xml:space="preserve"> </w:t>
      </w:r>
      <w:r w:rsidR="00FB2D66" w:rsidRPr="00340086">
        <w:rPr>
          <w:color w:val="FF0000"/>
        </w:rPr>
        <w:t xml:space="preserve">: </w:t>
      </w:r>
      <m:oMath>
        <m:r>
          <w:rPr>
            <w:rFonts w:ascii="Cambria Math" w:hAnsi="Cambria Math"/>
            <w:color w:val="FF0000"/>
          </w:rPr>
          <m:t>V=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FF0000"/>
              </w:rPr>
            </m:ctrlPr>
          </m:naryPr>
          <m:sub>
            <m:r>
              <w:rPr>
                <w:rFonts w:ascii="Cambria Math" w:hAnsi="Cambria Math"/>
                <w:color w:val="FF0000"/>
              </w:rPr>
              <m:t>l=1</m:t>
            </m:r>
          </m:sub>
          <m:sup>
            <m:r>
              <w:rPr>
                <w:rFonts w:ascii="Cambria Math" w:hAnsi="Cambria Math"/>
                <w:color w:val="FF0000"/>
              </w:rPr>
              <m:t>k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FF0000"/>
                      </w:rPr>
                      <m:t>j=1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l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jl</m:t>
                        </m:r>
                      </m:sub>
                    </m:sSub>
                  </m:e>
                </m:nary>
              </m:num>
              <m:den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color w:val="FF0000"/>
                      </w:rPr>
                      <m:t>i=1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nm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l</m:t>
                        </m:r>
                      </m:sub>
                    </m:sSub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color w:val="FF0000"/>
                          </w:rPr>
                          <m:t>gm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FF0000"/>
                          </w:rPr>
                          <m:t>il</m:t>
                        </m:r>
                      </m:sub>
                    </m:sSub>
                  </m:e>
                </m:nary>
              </m:den>
            </m:f>
          </m:e>
        </m:nary>
        <m:nary>
          <m:naryPr>
            <m:chr m:val="∑"/>
            <m:limLoc m:val="undOvr"/>
            <m:ctrlPr>
              <w:rPr>
                <w:rFonts w:ascii="Cambria Math" w:hAnsi="Cambria Math"/>
                <w:i/>
                <w:color w:val="FF0000"/>
              </w:rPr>
            </m:ctrlPr>
          </m:naryPr>
          <m:sub>
            <m:r>
              <w:rPr>
                <w:rFonts w:ascii="Cambria Math" w:hAnsi="Cambria Math"/>
                <w:color w:val="FF0000"/>
              </w:rPr>
              <m:t>i=1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nm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l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vm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il</m:t>
                </m:r>
              </m:sub>
            </m:sSub>
          </m:e>
        </m:nary>
      </m:oMath>
    </w:p>
    <w:p w:rsidR="008C0382" w:rsidRPr="00340086" w:rsidRDefault="008C0382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  <w:rPr>
          <w:color w:val="FF0000"/>
        </w:rPr>
      </w:pPr>
      <w:r w:rsidRPr="00340086">
        <w:rPr>
          <w:color w:val="FF0000"/>
        </w:rPr>
        <w:t xml:space="preserve">onde </w:t>
      </w:r>
      <w:r w:rsidR="00FB2D66" w:rsidRPr="00340086">
        <w:rPr>
          <w:rFonts w:ascii="Cambria Math" w:hAnsi="Cambria Math"/>
          <w:i/>
          <w:color w:val="FF0000"/>
        </w:rPr>
        <w:t>g</w:t>
      </w:r>
      <w:r w:rsidR="00FB2D66" w:rsidRPr="00340086">
        <w:rPr>
          <w:rFonts w:ascii="Cambria Math" w:hAnsi="Cambria Math"/>
          <w:i/>
          <w:color w:val="FF0000"/>
          <w:vertAlign w:val="subscript"/>
        </w:rPr>
        <w:t>j</w:t>
      </w:r>
      <w:r w:rsidR="00FB2D66" w:rsidRPr="00340086">
        <w:rPr>
          <w:color w:val="FF0000"/>
        </w:rPr>
        <w:t xml:space="preserve"> é a área basal da árvore </w:t>
      </w:r>
      <w:r w:rsidR="00FB2D66" w:rsidRPr="00340086">
        <w:rPr>
          <w:rFonts w:ascii="Cambria Math" w:hAnsi="Cambria Math"/>
          <w:i/>
          <w:color w:val="FF0000"/>
        </w:rPr>
        <w:t>j</w:t>
      </w:r>
      <w:r w:rsidR="0097633C" w:rsidRPr="00340086">
        <w:rPr>
          <w:color w:val="FF0000"/>
        </w:rPr>
        <w:t xml:space="preserve">; </w:t>
      </w:r>
      <w:r w:rsidR="0097633C" w:rsidRPr="00340086">
        <w:rPr>
          <w:rFonts w:ascii="Cambria Math" w:hAnsi="Cambria Math"/>
          <w:i/>
          <w:color w:val="FF0000"/>
        </w:rPr>
        <w:t>vm</w:t>
      </w:r>
      <w:r w:rsidR="0097633C" w:rsidRPr="00340086">
        <w:rPr>
          <w:rFonts w:ascii="Cambria Math" w:hAnsi="Cambria Math"/>
          <w:i/>
          <w:color w:val="FF0000"/>
          <w:vertAlign w:val="subscript"/>
        </w:rPr>
        <w:t>il</w:t>
      </w:r>
      <w:r w:rsidR="0097633C" w:rsidRPr="00340086">
        <w:rPr>
          <w:color w:val="FF0000"/>
        </w:rPr>
        <w:t xml:space="preserve"> é o volume da árvore modelo </w:t>
      </w:r>
      <w:r w:rsidR="0097633C" w:rsidRPr="00340086">
        <w:rPr>
          <w:rFonts w:ascii="Cambria Math" w:hAnsi="Cambria Math"/>
          <w:i/>
          <w:color w:val="FF0000"/>
        </w:rPr>
        <w:t>i</w:t>
      </w:r>
      <w:r w:rsidR="0097633C" w:rsidRPr="00340086">
        <w:rPr>
          <w:color w:val="FF0000"/>
        </w:rPr>
        <w:t xml:space="preserve"> da classe de diâmetro </w:t>
      </w:r>
      <w:r w:rsidR="0097633C" w:rsidRPr="00340086">
        <w:rPr>
          <w:rFonts w:ascii="Cambria Math" w:hAnsi="Cambria Math"/>
          <w:i/>
          <w:color w:val="FF0000"/>
        </w:rPr>
        <w:t>l</w:t>
      </w:r>
      <w:r w:rsidR="0097633C" w:rsidRPr="00340086">
        <w:rPr>
          <w:color w:val="FF0000"/>
        </w:rPr>
        <w:t>;</w:t>
      </w:r>
      <w:r w:rsidR="00FB2D66" w:rsidRPr="00340086">
        <w:rPr>
          <w:color w:val="FF0000"/>
        </w:rPr>
        <w:t xml:space="preserve"> </w:t>
      </w:r>
      <w:r w:rsidR="0097633C" w:rsidRPr="00340086">
        <w:rPr>
          <w:rFonts w:ascii="Cambria Math" w:hAnsi="Cambria Math"/>
          <w:i/>
          <w:color w:val="FF0000"/>
        </w:rPr>
        <w:t>g</w:t>
      </w:r>
      <w:r w:rsidR="0097633C" w:rsidRPr="00340086">
        <w:rPr>
          <w:rFonts w:ascii="Cambria Math" w:hAnsi="Cambria Math"/>
          <w:i/>
          <w:color w:val="FF0000"/>
          <w:vertAlign w:val="subscript"/>
        </w:rPr>
        <w:t>jl</w:t>
      </w:r>
      <w:r w:rsidR="0097633C" w:rsidRPr="00340086">
        <w:rPr>
          <w:color w:val="FF0000"/>
        </w:rPr>
        <w:t xml:space="preserve"> é a área basal da árvore modelo </w:t>
      </w:r>
      <w:r w:rsidR="0097633C" w:rsidRPr="00340086">
        <w:rPr>
          <w:i/>
          <w:color w:val="FF0000"/>
        </w:rPr>
        <w:t>j</w:t>
      </w:r>
      <w:r w:rsidR="0097633C" w:rsidRPr="00340086">
        <w:rPr>
          <w:color w:val="FF0000"/>
        </w:rPr>
        <w:t xml:space="preserve"> da classe </w:t>
      </w:r>
      <w:r w:rsidR="0097633C" w:rsidRPr="00340086">
        <w:rPr>
          <w:i/>
          <w:color w:val="FF0000"/>
        </w:rPr>
        <w:t>k;</w:t>
      </w:r>
      <w:r w:rsidR="0097633C" w:rsidRPr="00340086">
        <w:rPr>
          <w:rFonts w:ascii="Cambria Math" w:hAnsi="Cambria Math"/>
          <w:i/>
          <w:color w:val="FF0000"/>
        </w:rPr>
        <w:t xml:space="preserve"> </w:t>
      </w:r>
      <w:r w:rsidR="00FB2D66" w:rsidRPr="00340086">
        <w:rPr>
          <w:rFonts w:ascii="Cambria Math" w:hAnsi="Cambria Math"/>
          <w:i/>
          <w:color w:val="FF0000"/>
        </w:rPr>
        <w:t>gm</w:t>
      </w:r>
      <w:r w:rsidR="00FB2D66" w:rsidRPr="00340086">
        <w:rPr>
          <w:rFonts w:ascii="Cambria Math" w:hAnsi="Cambria Math"/>
          <w:i/>
          <w:color w:val="FF0000"/>
          <w:vertAlign w:val="subscript"/>
        </w:rPr>
        <w:t>i</w:t>
      </w:r>
      <w:r w:rsidR="0097633C" w:rsidRPr="00340086">
        <w:rPr>
          <w:rFonts w:ascii="Cambria Math" w:hAnsi="Cambria Math"/>
          <w:i/>
          <w:color w:val="FF0000"/>
          <w:vertAlign w:val="subscript"/>
        </w:rPr>
        <w:t>l</w:t>
      </w:r>
      <w:r w:rsidRPr="00340086">
        <w:rPr>
          <w:color w:val="FF0000"/>
        </w:rPr>
        <w:t xml:space="preserve"> </w:t>
      </w:r>
      <w:r w:rsidR="00FB2D66" w:rsidRPr="00340086">
        <w:rPr>
          <w:color w:val="FF0000"/>
        </w:rPr>
        <w:t xml:space="preserve">é a área basal da árvore modelo </w:t>
      </w:r>
      <w:r w:rsidR="00FB2D66" w:rsidRPr="00340086">
        <w:rPr>
          <w:i/>
          <w:color w:val="FF0000"/>
        </w:rPr>
        <w:t>i</w:t>
      </w:r>
      <w:r w:rsidR="0097633C" w:rsidRPr="00340086">
        <w:rPr>
          <w:color w:val="FF0000"/>
        </w:rPr>
        <w:t xml:space="preserve"> da classe </w:t>
      </w:r>
      <w:r w:rsidR="0097633C" w:rsidRPr="00340086">
        <w:rPr>
          <w:i/>
          <w:color w:val="FF0000"/>
        </w:rPr>
        <w:t>k</w:t>
      </w:r>
      <w:r w:rsidR="00FB2D66" w:rsidRPr="00340086">
        <w:rPr>
          <w:color w:val="FF0000"/>
        </w:rPr>
        <w:t>; os restantes símbolos são como na expressão anterior.</w:t>
      </w:r>
    </w:p>
    <w:p w:rsidR="00CA6AEC" w:rsidRPr="00340086" w:rsidRDefault="00CA6AEC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</w:pPr>
    </w:p>
    <w:p w:rsidR="00CA6AEC" w:rsidRPr="00340086" w:rsidRDefault="00CA6AEC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</w:pPr>
    </w:p>
    <w:p w:rsidR="00CA6AEC" w:rsidRPr="00340086" w:rsidRDefault="00CA6AEC" w:rsidP="00C95536">
      <w:pPr>
        <w:keepLines/>
        <w:tabs>
          <w:tab w:val="left" w:pos="288"/>
          <w:tab w:val="left" w:pos="432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ind w:left="964"/>
      </w:pPr>
    </w:p>
    <w:p w:rsidR="00CA6AEC" w:rsidRPr="00340086" w:rsidRDefault="00CA6AEC">
      <w:pPr>
        <w:keepNext w:val="0"/>
        <w:spacing w:before="0" w:line="240" w:lineRule="auto"/>
        <w:jc w:val="left"/>
      </w:pPr>
      <w:r w:rsidRPr="00340086">
        <w:br w:type="page"/>
      </w:r>
    </w:p>
    <w:p w:rsidR="00DB319D" w:rsidRPr="00340086" w:rsidRDefault="00DB319D" w:rsidP="00DB319D">
      <w:pPr>
        <w:pStyle w:val="Heading1"/>
        <w:keepLines/>
      </w:pPr>
      <w:bookmarkStart w:id="50" w:name="_Toc145599758"/>
      <w:r w:rsidRPr="00340086">
        <w:t>Processamento de dados de Inventário Florestal com Microsoft Access</w:t>
      </w:r>
    </w:p>
    <w:p w:rsidR="00DB319D" w:rsidRPr="00340086" w:rsidRDefault="00DB319D" w:rsidP="00DB319D">
      <w:pPr>
        <w:pStyle w:val="Heading2"/>
        <w:keepLines/>
        <w:ind w:left="576"/>
      </w:pPr>
      <w:r w:rsidRPr="00340086">
        <w:t>Amostragem simples de um povoamento de eucalipto</w:t>
      </w:r>
    </w:p>
    <w:p w:rsidR="00DB319D" w:rsidRPr="00340086" w:rsidRDefault="00DB319D" w:rsidP="00DB319D">
      <w:pPr>
        <w:keepLines/>
      </w:pPr>
      <w:r w:rsidRPr="00340086">
        <w:t>Considere um eucaliptal com 9 anos localizado no Alentejo interior. A área é de 285 ha. O proprietário pretende decidir se deve realizar o corte final neste momento ou se, pelo contrário, compensará esperar mais algum tempo.</w:t>
      </w:r>
    </w:p>
    <w:p w:rsidR="00DB319D" w:rsidRPr="00340086" w:rsidRDefault="00DB319D" w:rsidP="00DB319D">
      <w:pPr>
        <w:keepLines/>
      </w:pPr>
      <w:r w:rsidRPr="00340086">
        <w:t>Com o objectivo de fundamentar a sua decisão, resolveu realizar um inventário florestal, o qual foi planeado de modo a medir uma parcela de 500 m</w:t>
      </w:r>
      <w:r w:rsidRPr="00340086">
        <w:rPr>
          <w:vertAlign w:val="superscript"/>
        </w:rPr>
        <w:t>2</w:t>
      </w:r>
      <w:r w:rsidRPr="00340086">
        <w:t xml:space="preserve"> em cada 10 ha. Para tal foi aplicada uma grelha de dimensão adequada ao mapa do povoamento (vejam-se os apontamentos de Inventário Florestal, capítulo de amostragem), tendo coincidido 27 parcelas com o povoamento. Em cada parcela foram medidos todos os diâmetros à altura do peito e a altura das árvores dominantes. Os dados das medições realizadas nas árvores encontram-se no ficheiro </w:t>
      </w:r>
      <w:r w:rsidRPr="00340086">
        <w:rPr>
          <w:b/>
        </w:rPr>
        <w:t>2_Eucalipto_Alentejo.xlsx</w:t>
      </w:r>
      <w:r w:rsidRPr="00340086">
        <w:t xml:space="preserve">, folha ARVORES. </w:t>
      </w:r>
    </w:p>
    <w:p w:rsidR="00DB319D" w:rsidRPr="00340086" w:rsidRDefault="00DB319D" w:rsidP="00DB319D">
      <w:pPr>
        <w:keepLines/>
      </w:pPr>
      <w:r w:rsidRPr="00340086">
        <w:t>Algumas das parcelas encontravam-se parcialmente fora do povoamento. Nestas parcelas foi medido o valor do raio perpendicular ao limite do povoamento que se encontrava dentro da área do povoamento (raio_r). Nas parcelas completamente dentro do povoamento esta variável toma o valor do raio de uma parcela de 500 m</w:t>
      </w:r>
      <w:r w:rsidRPr="00340086">
        <w:rPr>
          <w:vertAlign w:val="superscript"/>
        </w:rPr>
        <w:t>2</w:t>
      </w:r>
      <w:r w:rsidRPr="00340086">
        <w:t>, ou seja, 12.62 m.</w:t>
      </w:r>
    </w:p>
    <w:p w:rsidR="00DB319D" w:rsidRPr="00340086" w:rsidRDefault="00DB319D" w:rsidP="00DB319D">
      <w:pPr>
        <w:keepLines/>
      </w:pPr>
      <w:r w:rsidRPr="00340086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2ADD34" wp14:editId="7374EA81">
                <wp:simplePos x="0" y="0"/>
                <wp:positionH relativeFrom="column">
                  <wp:posOffset>2030095</wp:posOffset>
                </wp:positionH>
                <wp:positionV relativeFrom="paragraph">
                  <wp:posOffset>135890</wp:posOffset>
                </wp:positionV>
                <wp:extent cx="802640" cy="762000"/>
                <wp:effectExtent l="10795" t="7620" r="5715" b="1143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1813A8" id="Oval 28" o:spid="_x0000_s1026" style="position:absolute;margin-left:159.85pt;margin-top:10.7pt;width:63.2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"/>
            </w:pict>
          </mc:Fallback>
        </mc:AlternateContent>
      </w:r>
    </w:p>
    <w:p w:rsidR="00DB319D" w:rsidRPr="00340086" w:rsidRDefault="00DB319D" w:rsidP="00DB319D">
      <w:pPr>
        <w:keepLines/>
      </w:pPr>
      <w:r w:rsidRPr="00340086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55562A" wp14:editId="4FD77A79">
                <wp:simplePos x="0" y="0"/>
                <wp:positionH relativeFrom="column">
                  <wp:posOffset>2032635</wp:posOffset>
                </wp:positionH>
                <wp:positionV relativeFrom="paragraph">
                  <wp:posOffset>174625</wp:posOffset>
                </wp:positionV>
                <wp:extent cx="791845" cy="0"/>
                <wp:effectExtent l="13335" t="8255" r="13970" b="10795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18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9F717" id="Straight Connector 2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05pt,13.75pt" to="222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"/>
            </w:pict>
          </mc:Fallback>
        </mc:AlternateContent>
      </w:r>
      <w:r w:rsidRPr="00340086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825F68" wp14:editId="5C92DE63">
                <wp:simplePos x="0" y="0"/>
                <wp:positionH relativeFrom="column">
                  <wp:posOffset>1583055</wp:posOffset>
                </wp:positionH>
                <wp:positionV relativeFrom="paragraph">
                  <wp:posOffset>279400</wp:posOffset>
                </wp:positionV>
                <wp:extent cx="1493520" cy="345440"/>
                <wp:effectExtent l="11430" t="17780" r="9525" b="17780"/>
                <wp:wrapNone/>
                <wp:docPr id="2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3520" cy="345440"/>
                        </a:xfrm>
                        <a:custGeom>
                          <a:avLst/>
                          <a:gdLst>
                            <a:gd name="T0" fmla="*/ 0 w 2352"/>
                            <a:gd name="T1" fmla="*/ 544 h 544"/>
                            <a:gd name="T2" fmla="*/ 448 w 2352"/>
                            <a:gd name="T3" fmla="*/ 272 h 544"/>
                            <a:gd name="T4" fmla="*/ 688 w 2352"/>
                            <a:gd name="T5" fmla="*/ 192 h 544"/>
                            <a:gd name="T6" fmla="*/ 1168 w 2352"/>
                            <a:gd name="T7" fmla="*/ 128 h 544"/>
                            <a:gd name="T8" fmla="*/ 1392 w 2352"/>
                            <a:gd name="T9" fmla="*/ 96 h 544"/>
                            <a:gd name="T10" fmla="*/ 1568 w 2352"/>
                            <a:gd name="T11" fmla="*/ 112 h 544"/>
                            <a:gd name="T12" fmla="*/ 1728 w 2352"/>
                            <a:gd name="T13" fmla="*/ 112 h 544"/>
                            <a:gd name="T14" fmla="*/ 1968 w 2352"/>
                            <a:gd name="T15" fmla="*/ 128 h 544"/>
                            <a:gd name="T16" fmla="*/ 2160 w 2352"/>
                            <a:gd name="T17" fmla="*/ 64 h 544"/>
                            <a:gd name="T18" fmla="*/ 2352 w 2352"/>
                            <a:gd name="T19" fmla="*/ 0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352" h="544">
                              <a:moveTo>
                                <a:pt x="0" y="544"/>
                              </a:moveTo>
                              <a:cubicBezTo>
                                <a:pt x="166" y="437"/>
                                <a:pt x="333" y="331"/>
                                <a:pt x="448" y="272"/>
                              </a:cubicBezTo>
                              <a:cubicBezTo>
                                <a:pt x="563" y="213"/>
                                <a:pt x="568" y="216"/>
                                <a:pt x="688" y="192"/>
                              </a:cubicBezTo>
                              <a:cubicBezTo>
                                <a:pt x="808" y="168"/>
                                <a:pt x="1051" y="144"/>
                                <a:pt x="1168" y="128"/>
                              </a:cubicBezTo>
                              <a:cubicBezTo>
                                <a:pt x="1285" y="112"/>
                                <a:pt x="1325" y="99"/>
                                <a:pt x="1392" y="96"/>
                              </a:cubicBezTo>
                              <a:cubicBezTo>
                                <a:pt x="1459" y="93"/>
                                <a:pt x="1512" y="109"/>
                                <a:pt x="1568" y="112"/>
                              </a:cubicBezTo>
                              <a:cubicBezTo>
                                <a:pt x="1624" y="115"/>
                                <a:pt x="1661" y="109"/>
                                <a:pt x="1728" y="112"/>
                              </a:cubicBezTo>
                              <a:cubicBezTo>
                                <a:pt x="1795" y="115"/>
                                <a:pt x="1896" y="136"/>
                                <a:pt x="1968" y="128"/>
                              </a:cubicBezTo>
                              <a:cubicBezTo>
                                <a:pt x="2040" y="120"/>
                                <a:pt x="2096" y="85"/>
                                <a:pt x="2160" y="64"/>
                              </a:cubicBezTo>
                              <a:cubicBezTo>
                                <a:pt x="2224" y="43"/>
                                <a:pt x="2288" y="21"/>
                                <a:pt x="2352" y="0"/>
                              </a:cubicBez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FDA0" id="Freeform 26" o:spid="_x0000_s1026" style="position:absolute;margin-left:124.65pt;margin-top:22pt;width:117.6pt;height:2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" path="m,544c166,437,333,331,448,272,563,213,568,216,688,192v120,-24,363,-48,480,-64c1285,112,1325,99,1392,96v67,-3,120,13,176,16c1624,115,1661,109,1728,112v67,3,168,24,240,16c2040,120,2096,85,2160,64,2224,43,2288,21,2352,e" filled="f" strokeweight="1.5pt">
                <v:path arrowok="t" o:connecttype="custom" o:connectlocs="0,345440;284480,172720;436880,121920;741680,81280;883920,60960;995680,71120;1097280,71120;1249680,81280;1371600,40640;1493520,0" o:connectangles="0,0,0,0,0,0,0,0,0,0"/>
              </v:shape>
            </w:pict>
          </mc:Fallback>
        </mc:AlternateContent>
      </w:r>
      <w:r w:rsidRPr="00340086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6A725B" wp14:editId="53B1C03C">
                <wp:simplePos x="0" y="0"/>
                <wp:positionH relativeFrom="column">
                  <wp:posOffset>3584575</wp:posOffset>
                </wp:positionH>
                <wp:positionV relativeFrom="paragraph">
                  <wp:posOffset>113665</wp:posOffset>
                </wp:positionV>
                <wp:extent cx="853440" cy="294640"/>
                <wp:effectExtent l="3175" t="4445" r="63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B59" w:rsidRDefault="008E6B59" w:rsidP="00DB319D">
                            <w:pPr>
                              <w:spacing w:before="0" w:line="240" w:lineRule="auto"/>
                            </w:pPr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6A725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left:0;text-align:left;margin-left:282.25pt;margin-top:8.95pt;width:67.2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" filled="f" stroked="f">
                <v:textbox>
                  <w:txbxContent>
                    <w:p w:rsidR="008E6B59" w:rsidRDefault="008E6B59" w:rsidP="00DB319D">
                      <w:pPr>
                        <w:spacing w:before="0" w:line="240" w:lineRule="auto"/>
                      </w:pPr>
                      <w: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Pr="00340086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2899F5" wp14:editId="61A735E0">
                <wp:simplePos x="0" y="0"/>
                <wp:positionH relativeFrom="column">
                  <wp:posOffset>3615055</wp:posOffset>
                </wp:positionH>
                <wp:positionV relativeFrom="paragraph">
                  <wp:posOffset>164465</wp:posOffset>
                </wp:positionV>
                <wp:extent cx="0" cy="172720"/>
                <wp:effectExtent l="14605" t="17145" r="23495" b="19685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E6A7B" id="Straight Connector 2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65pt,12.95pt" to="284.6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" strokecolor="green" strokeweight="2.25pt"/>
            </w:pict>
          </mc:Fallback>
        </mc:AlternateContent>
      </w:r>
      <w:r w:rsidRPr="00340086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CAC576" wp14:editId="0C064013">
                <wp:simplePos x="0" y="0"/>
                <wp:positionH relativeFrom="column">
                  <wp:posOffset>2446655</wp:posOffset>
                </wp:positionH>
                <wp:positionV relativeFrom="paragraph">
                  <wp:posOffset>174625</wp:posOffset>
                </wp:positionV>
                <wp:extent cx="0" cy="172720"/>
                <wp:effectExtent l="17780" t="17780" r="20320" b="1905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E2B10" id="Straight Connector 2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65pt,13.75pt" to="192.6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" strokecolor="green" strokeweight="2.25pt"/>
            </w:pict>
          </mc:Fallback>
        </mc:AlternateContent>
      </w:r>
    </w:p>
    <w:p w:rsidR="00DB319D" w:rsidRPr="00340086" w:rsidRDefault="00DB319D" w:rsidP="00DB319D">
      <w:pPr>
        <w:keepLines/>
      </w:pPr>
    </w:p>
    <w:p w:rsidR="00DB319D" w:rsidRPr="00340086" w:rsidRDefault="00DB319D" w:rsidP="00DB319D">
      <w:pPr>
        <w:keepLines/>
      </w:pPr>
    </w:p>
    <w:p w:rsidR="00DB319D" w:rsidRPr="00340086" w:rsidRDefault="00DB319D" w:rsidP="00DB319D">
      <w:pPr>
        <w:keepLines/>
        <w:spacing w:before="60" w:line="240" w:lineRule="auto"/>
        <w:ind w:firstLine="578"/>
        <w:rPr>
          <w:rFonts w:cs="Arial"/>
        </w:rPr>
      </w:pPr>
      <w:r w:rsidRPr="00340086">
        <w:rPr>
          <w:rFonts w:cs="Arial"/>
          <w:position w:val="-36"/>
        </w:rPr>
        <w:object w:dxaOrig="4819" w:dyaOrig="780">
          <v:shape id="_x0000_i1030" type="#_x0000_t75" style="width:241.55pt;height:38.9pt" o:ole="">
            <v:imagedata r:id="rId44" o:title=""/>
          </v:shape>
          <o:OLEObject Type="Embed" ProgID="Equation.3" ShapeID="_x0000_i1030" DrawAspect="Content" ObjectID="_1820253728" r:id="rId45"/>
        </w:object>
      </w:r>
    </w:p>
    <w:p w:rsidR="00DB319D" w:rsidRPr="00340086" w:rsidRDefault="00DB319D" w:rsidP="00DB319D">
      <w:pPr>
        <w:keepLines/>
        <w:spacing w:before="60" w:line="240" w:lineRule="auto"/>
        <w:ind w:firstLine="578"/>
        <w:rPr>
          <w:rFonts w:cs="Arial"/>
        </w:rPr>
      </w:pPr>
      <w:r w:rsidRPr="00340086">
        <w:rPr>
          <w:rFonts w:cs="Arial"/>
          <w:position w:val="-14"/>
        </w:rPr>
        <w:object w:dxaOrig="2000" w:dyaOrig="380">
          <v:shape id="_x0000_i1031" type="#_x0000_t75" style="width:100.45pt;height:19.1pt" o:ole="">
            <v:imagedata r:id="rId46" o:title=""/>
          </v:shape>
          <o:OLEObject Type="Embed" ProgID="Equation.3" ShapeID="_x0000_i1031" DrawAspect="Content" ObjectID="_1820253729" r:id="rId47"/>
        </w:object>
      </w:r>
    </w:p>
    <w:p w:rsidR="00DB319D" w:rsidRPr="00340086" w:rsidRDefault="00DB319D" w:rsidP="00DB319D">
      <w:pPr>
        <w:keepLines/>
      </w:pPr>
    </w:p>
    <w:p w:rsidR="00DB319D" w:rsidRPr="00340086" w:rsidRDefault="00DB319D" w:rsidP="00DB319D">
      <w:pPr>
        <w:keepLines/>
      </w:pPr>
      <w:r w:rsidRPr="00340086">
        <w:t xml:space="preserve">Na folha PARCELAS no ficheiro </w:t>
      </w:r>
      <w:r w:rsidRPr="00340086">
        <w:rPr>
          <w:b/>
        </w:rPr>
        <w:t>2_Eucalipto_Alentejo.xlsx</w:t>
      </w:r>
      <w:r w:rsidRPr="00340086">
        <w:t xml:space="preserve"> encontram-se as áreas das parcelas.</w:t>
      </w:r>
    </w:p>
    <w:p w:rsidR="00DB319D" w:rsidRPr="00340086" w:rsidRDefault="00DB319D" w:rsidP="00DB319D">
      <w:pPr>
        <w:keepLines/>
      </w:pPr>
      <w:r w:rsidRPr="00340086">
        <w:t>As equações necessárias para os cálculos encntram-se nas tab</w:t>
      </w:r>
      <w:r w:rsidR="004A3E9D" w:rsidRPr="00340086">
        <w:t>el</w:t>
      </w:r>
      <w:r w:rsidRPr="00340086">
        <w:t xml:space="preserve">as do </w:t>
      </w:r>
      <w:r w:rsidRPr="00340086">
        <w:rPr>
          <w:b/>
        </w:rPr>
        <w:t>Anexo I</w:t>
      </w:r>
      <w:r w:rsidRPr="00340086">
        <w:t xml:space="preserve">. A partir dos dados do inventário florestal pretende-se obter uma estimativa dos seguintes parâmetros (por hectare), assim como calcular o erro percentual associado a esta estimativa: </w:t>
      </w:r>
    </w:p>
    <w:p w:rsidR="00DB319D" w:rsidRPr="00340086" w:rsidRDefault="00DB319D" w:rsidP="00DB319D">
      <w:pPr>
        <w:keepLines/>
        <w:numPr>
          <w:ilvl w:val="0"/>
          <w:numId w:val="25"/>
        </w:numPr>
        <w:tabs>
          <w:tab w:val="left" w:pos="284"/>
        </w:tabs>
        <w:spacing w:before="60"/>
      </w:pPr>
      <w:r w:rsidRPr="00340086">
        <w:t>Número de árvores por ha</w:t>
      </w:r>
    </w:p>
    <w:p w:rsidR="00DB319D" w:rsidRPr="00340086" w:rsidRDefault="00DB319D" w:rsidP="00DB319D">
      <w:pPr>
        <w:keepLines/>
        <w:numPr>
          <w:ilvl w:val="0"/>
          <w:numId w:val="25"/>
        </w:numPr>
        <w:tabs>
          <w:tab w:val="left" w:pos="284"/>
        </w:tabs>
        <w:spacing w:before="60"/>
      </w:pPr>
      <w:r w:rsidRPr="00340086">
        <w:t>Área basal</w:t>
      </w:r>
    </w:p>
    <w:p w:rsidR="00DB319D" w:rsidRPr="00340086" w:rsidRDefault="00DB319D" w:rsidP="00DB319D">
      <w:pPr>
        <w:keepLines/>
        <w:numPr>
          <w:ilvl w:val="0"/>
          <w:numId w:val="25"/>
        </w:numPr>
        <w:tabs>
          <w:tab w:val="left" w:pos="284"/>
        </w:tabs>
        <w:spacing w:before="60"/>
      </w:pPr>
      <w:r w:rsidRPr="00340086">
        <w:t>Volume total</w:t>
      </w:r>
    </w:p>
    <w:p w:rsidR="00DB319D" w:rsidRPr="00340086" w:rsidRDefault="00DB319D" w:rsidP="00D5547A">
      <w:pPr>
        <w:keepLines/>
        <w:numPr>
          <w:ilvl w:val="0"/>
          <w:numId w:val="25"/>
        </w:numPr>
        <w:tabs>
          <w:tab w:val="left" w:pos="284"/>
        </w:tabs>
        <w:spacing w:before="60"/>
      </w:pPr>
      <w:r w:rsidRPr="00340086">
        <w:t>Volume mercantil (desponta a 6 cm)</w:t>
      </w:r>
    </w:p>
    <w:p w:rsidR="00D5547A" w:rsidRPr="00340086" w:rsidRDefault="00DB319D" w:rsidP="00D5547A">
      <w:pPr>
        <w:pStyle w:val="Heading3"/>
        <w:keepLines/>
        <w:ind w:left="1004"/>
      </w:pPr>
      <w:r w:rsidRPr="00340086">
        <w:t>Faça o desenho de uma base de dados ACCESS de modo a conseguir organizar os dados das arvores e das parcelas. Descreva os campos da base de dados convenientemente</w:t>
      </w:r>
      <w:r w:rsidR="00D5547A" w:rsidRPr="00340086">
        <w:t xml:space="preserve"> e estabeleça as relações adequadas entre as tabelas: TD_parcelas e TM_arvores.</w:t>
      </w:r>
    </w:p>
    <w:p w:rsidR="00DB319D" w:rsidRPr="00340086" w:rsidRDefault="00D5547A" w:rsidP="00D5547A">
      <w:pPr>
        <w:pStyle w:val="Heading3"/>
        <w:keepLines/>
        <w:ind w:left="1004"/>
      </w:pPr>
      <w:r w:rsidRPr="00340086">
        <w:t xml:space="preserve">Crie um programa em Python através do Thonny IDE que lhe permita importar os dados a partir do EXCEL ou do ACCESS de modo a conseguir proceder ao cálculo das variáveis indicadas </w:t>
      </w:r>
      <w:r w:rsidR="00DB319D" w:rsidRPr="00340086">
        <w:t xml:space="preserve">acima para </w:t>
      </w:r>
      <w:r w:rsidRPr="00340086">
        <w:t>c</w:t>
      </w:r>
      <w:r w:rsidR="00DB319D" w:rsidRPr="00340086">
        <w:t>ada uma das parcelas</w:t>
      </w:r>
    </w:p>
    <w:p w:rsidR="00DB319D" w:rsidRPr="00340086" w:rsidRDefault="00DB319D" w:rsidP="00D5547A">
      <w:pPr>
        <w:pStyle w:val="Heading3"/>
        <w:keepLines/>
        <w:ind w:left="1004"/>
      </w:pPr>
      <w:r w:rsidRPr="00340086">
        <w:t xml:space="preserve">Calcule os </w:t>
      </w:r>
      <w:r w:rsidR="00D5547A" w:rsidRPr="00340086">
        <w:t>valores médios e desvios padrão</w:t>
      </w:r>
      <w:r w:rsidRPr="00340086">
        <w:t xml:space="preserve"> das variáveis pretendidas</w:t>
      </w:r>
      <w:r w:rsidR="00BB2F73" w:rsidRPr="00340086">
        <w:t xml:space="preserve"> em EXCEL e Python</w:t>
      </w:r>
    </w:p>
    <w:p w:rsidR="00DB319D" w:rsidRPr="00340086" w:rsidRDefault="00DB319D" w:rsidP="00BB2F73">
      <w:pPr>
        <w:pStyle w:val="Heading3"/>
        <w:keepLines/>
        <w:ind w:left="1004"/>
      </w:pPr>
      <w:r w:rsidRPr="00340086">
        <w:t>Calcule os correspondentes intervalos d</w:t>
      </w:r>
      <w:r w:rsidR="00BB2F73" w:rsidRPr="00340086">
        <w:t>e confiança e erros percentuais pretendidas em EXCEL e Python</w:t>
      </w:r>
    </w:p>
    <w:p w:rsidR="00DB319D" w:rsidRPr="00340086" w:rsidRDefault="00DB319D" w:rsidP="00D5547A">
      <w:pPr>
        <w:pStyle w:val="Heading3"/>
        <w:keepLines/>
        <w:ind w:left="1004"/>
      </w:pPr>
      <w:r w:rsidRPr="00340086">
        <w:t>Obtenha ainda a distribuição de diâmetros para o povoamento (considerando o conjunto de todas as parcelas).</w:t>
      </w:r>
    </w:p>
    <w:p w:rsidR="00DB319D" w:rsidRPr="00340086" w:rsidRDefault="00DB319D" w:rsidP="00DB319D">
      <w:pPr>
        <w:keepLines/>
      </w:pPr>
    </w:p>
    <w:p w:rsidR="00DB319D" w:rsidRPr="00340086" w:rsidRDefault="00DB319D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5547A" w:rsidRPr="00340086" w:rsidRDefault="00D5547A" w:rsidP="00DB319D">
      <w:pPr>
        <w:keepLines/>
      </w:pPr>
    </w:p>
    <w:p w:rsidR="00DB319D" w:rsidRPr="00340086" w:rsidRDefault="00DB319D" w:rsidP="00197A1F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</w:p>
    <w:p w:rsidR="00DB319D" w:rsidRPr="00340086" w:rsidRDefault="00DB319D" w:rsidP="00197A1F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</w:p>
    <w:p w:rsidR="00D936D2" w:rsidRPr="00340086" w:rsidRDefault="00D936D2" w:rsidP="00197A1F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r w:rsidRPr="00340086">
        <w:rPr>
          <w:sz w:val="28"/>
        </w:rPr>
        <w:t>ANEXO</w:t>
      </w:r>
      <w:r w:rsidR="00993202" w:rsidRPr="00340086">
        <w:rPr>
          <w:sz w:val="28"/>
        </w:rPr>
        <w:t xml:space="preserve"> I</w:t>
      </w:r>
      <w:r w:rsidRPr="00340086">
        <w:rPr>
          <w:sz w:val="28"/>
        </w:rPr>
        <w:t xml:space="preserve"> – Equações utilizadas no Inventário Florestal Nacional</w:t>
      </w:r>
      <w:bookmarkEnd w:id="50"/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720"/>
        <w:gridCol w:w="1020"/>
        <w:gridCol w:w="1020"/>
        <w:gridCol w:w="1020"/>
        <w:gridCol w:w="1979"/>
      </w:tblGrid>
      <w:tr w:rsidR="00D936D2" w:rsidRPr="00340086" w:rsidTr="00F32124">
        <w:trPr>
          <w:cantSplit/>
        </w:trPr>
        <w:tc>
          <w:tcPr>
            <w:tcW w:w="92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36D2" w:rsidRPr="00340086" w:rsidRDefault="00D936D2" w:rsidP="00197A1F">
            <w:pPr>
              <w:pStyle w:val="Caption"/>
              <w:keepLines/>
            </w:pPr>
          </w:p>
          <w:p w:rsidR="00F32124" w:rsidRPr="00340086" w:rsidRDefault="00F32124" w:rsidP="00197A1F">
            <w:pPr>
              <w:pStyle w:val="Caption"/>
              <w:keepLines/>
            </w:pPr>
            <w:bookmarkStart w:id="51" w:name="_Toc145622158"/>
            <w:r w:rsidRPr="00340086">
              <w:t xml:space="preserve">Tabela </w:t>
            </w:r>
            <w:r w:rsidR="00EF7C2C" w:rsidRPr="00340086">
              <w:fldChar w:fldCharType="begin"/>
            </w:r>
            <w:r w:rsidR="00EF7C2C" w:rsidRPr="00340086">
              <w:instrText xml:space="preserve"> SEQ Tabela \* ARABIC </w:instrText>
            </w:r>
            <w:r w:rsidR="00EF7C2C" w:rsidRPr="00340086">
              <w:fldChar w:fldCharType="separate"/>
            </w:r>
            <w:r w:rsidR="006173A3" w:rsidRPr="00340086">
              <w:rPr>
                <w:noProof/>
              </w:rPr>
              <w:t>1</w:t>
            </w:r>
            <w:r w:rsidR="00EF7C2C" w:rsidRPr="00340086">
              <w:rPr>
                <w:noProof/>
              </w:rPr>
              <w:fldChar w:fldCharType="end"/>
            </w:r>
            <w:r w:rsidR="00DF562D" w:rsidRPr="00340086">
              <w:tab/>
            </w:r>
            <w:r w:rsidR="003558AA" w:rsidRPr="00340086">
              <w:t xml:space="preserve">Equações </w:t>
            </w:r>
            <w:r w:rsidRPr="00340086">
              <w:t>para a estimação do diâmetro sem cortiça nos casos em que a espessura da cortiça não foi medida no campo</w:t>
            </w:r>
            <w:bookmarkEnd w:id="51"/>
          </w:p>
        </w:tc>
      </w:tr>
      <w:tr w:rsidR="00D936D2" w:rsidRPr="00340086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87" w:type="dxa"/>
            <w:gridSpan w:val="6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</w:t>
            </w:r>
          </w:p>
        </w:tc>
      </w:tr>
      <w:tr w:rsidR="00D936D2" w:rsidRPr="00340086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position w:val="-16"/>
                <w:szCs w:val="22"/>
              </w:rPr>
              <w:object w:dxaOrig="1320" w:dyaOrig="360">
                <v:shape id="_x0000_i1032" type="#_x0000_t75" style="width:65.5pt;height:18.7pt" o:ole="">
                  <v:imagedata r:id="rId48" o:title=""/>
                </v:shape>
                <o:OLEObject Type="Embed" ProgID="Equation.3" ShapeID="_x0000_i1032" DrawAspect="Content" ObjectID="_1820253730" r:id="rId49"/>
              </w:object>
            </w:r>
          </w:p>
        </w:tc>
      </w:tr>
      <w:tr w:rsidR="00D936D2" w:rsidRPr="00340086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3620" w:dyaOrig="360">
                <v:shape id="_x0000_i1033" type="#_x0000_t75" style="width:179.65pt;height:18.7pt" o:ole="">
                  <v:imagedata r:id="rId50" o:title=""/>
                </v:shape>
                <o:OLEObject Type="Embed" ProgID="Equation.3" ShapeID="_x0000_i1033" DrawAspect="Content" ObjectID="_1820253731" r:id="rId51"/>
              </w:object>
            </w:r>
          </w:p>
        </w:tc>
      </w:tr>
      <w:tr w:rsidR="00D936D2" w:rsidRPr="00340086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(3) </w:t>
            </w:r>
            <w:r w:rsidRPr="00340086">
              <w:rPr>
                <w:position w:val="-28"/>
                <w:sz w:val="18"/>
                <w:szCs w:val="18"/>
              </w:rPr>
              <w:object w:dxaOrig="2180" w:dyaOrig="680">
                <v:shape id="_x0000_i1034" type="#_x0000_t75" style="width:109.1pt;height:37.1pt" o:ole="" fillcolor="window">
                  <v:imagedata r:id="rId52" o:title=""/>
                </v:shape>
                <o:OLEObject Type="Embed" ProgID="Equation.3" ShapeID="_x0000_i1034" DrawAspect="Content" ObjectID="_1820253732" r:id="rId53"/>
              </w:object>
            </w:r>
          </w:p>
        </w:tc>
      </w:tr>
      <w:tr w:rsidR="00D936D2" w:rsidRPr="00340086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(4) </w:t>
            </w:r>
            <w:r w:rsidRPr="00340086">
              <w:rPr>
                <w:position w:val="-20"/>
              </w:rPr>
              <w:object w:dxaOrig="2620" w:dyaOrig="1080">
                <v:shape id="_x0000_i1035" type="#_x0000_t75" style="width:131.4pt;height:53.3pt" o:ole="" fillcolor="window">
                  <v:imagedata r:id="rId54" o:title=""/>
                </v:shape>
                <o:OLEObject Type="Embed" ProgID="Equation.3" ShapeID="_x0000_i1035" DrawAspect="Content" ObjectID="_1820253733" r:id="rId55"/>
              </w:object>
            </w:r>
          </w:p>
        </w:tc>
      </w:tr>
      <w:tr w:rsidR="00D936D2" w:rsidRPr="00340086" w:rsidTr="00F32124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sz w:val="18"/>
                <w:szCs w:val="18"/>
              </w:rPr>
              <w:t xml:space="preserve">(5) </w:t>
            </w:r>
            <w:r w:rsidRPr="00340086">
              <w:rPr>
                <w:position w:val="-38"/>
                <w:sz w:val="18"/>
                <w:szCs w:val="18"/>
              </w:rPr>
              <w:object w:dxaOrig="2220" w:dyaOrig="720">
                <v:shape id="_x0000_i1036" type="#_x0000_t75" style="width:114.1pt;height:37.1pt" o:ole="" fillcolor="window">
                  <v:imagedata r:id="rId56" o:title=""/>
                </v:shape>
                <o:OLEObject Type="Embed" ProgID="Equation.3" ShapeID="_x0000_i1036" DrawAspect="Content" ObjectID="_1820253734" r:id="rId57"/>
              </w:object>
            </w:r>
            <w:r w:rsidRPr="00340086">
              <w:rPr>
                <w:sz w:val="18"/>
                <w:szCs w:val="18"/>
              </w:rPr>
              <w:tab/>
            </w:r>
            <w:r w:rsidRPr="00340086">
              <w:rPr>
                <w:sz w:val="18"/>
                <w:szCs w:val="18"/>
              </w:rPr>
              <w:tab/>
            </w:r>
            <w:r w:rsidRPr="00340086">
              <w:rPr>
                <w:position w:val="-26"/>
                <w:sz w:val="18"/>
                <w:szCs w:val="18"/>
              </w:rPr>
              <w:object w:dxaOrig="1240" w:dyaOrig="600">
                <v:shape id="_x0000_i1037" type="#_x0000_t75" style="width:61.9pt;height:29.9pt" o:ole="">
                  <v:imagedata r:id="rId58" o:title=""/>
                </v:shape>
                <o:OLEObject Type="Embed" ProgID="Equation.3" ShapeID="_x0000_i1037" DrawAspect="Content" ObjectID="_1820253735" r:id="rId59"/>
              </w:object>
            </w:r>
          </w:p>
        </w:tc>
      </w:tr>
      <w:tr w:rsidR="00D936D2" w:rsidRPr="00340086" w:rsidTr="00F32124">
        <w:trPr>
          <w:cantSplit/>
        </w:trPr>
        <w:tc>
          <w:tcPr>
            <w:tcW w:w="352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9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340086" w:rsidTr="00F32124">
        <w:trPr>
          <w:cantSplit/>
        </w:trPr>
        <w:tc>
          <w:tcPr>
            <w:tcW w:w="352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sz w:val="18"/>
                <w:szCs w:val="18"/>
              </w:rPr>
            </w:pPr>
            <w:r w:rsidRPr="00340086">
              <w:rPr>
                <w:sz w:val="18"/>
                <w:szCs w:val="18"/>
              </w:rPr>
              <w:t>Predição do diâmetro sem cortiça em árvores virgens (du)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-1.5276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0.8321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D936D2" w:rsidRPr="00340086" w:rsidTr="00F32124">
        <w:trPr>
          <w:cantSplit/>
        </w:trPr>
        <w:tc>
          <w:tcPr>
            <w:tcW w:w="352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sz w:val="18"/>
                <w:szCs w:val="18"/>
              </w:rPr>
            </w:pPr>
            <w:r w:rsidRPr="00340086">
              <w:rPr>
                <w:sz w:val="18"/>
                <w:szCs w:val="18"/>
              </w:rPr>
              <w:t>Índice de crescimento da cortiça médio para o concelho (icc</w:t>
            </w:r>
            <w:r w:rsidRPr="00340086">
              <w:rPr>
                <w:sz w:val="18"/>
                <w:szCs w:val="18"/>
                <w:vertAlign w:val="subscript"/>
              </w:rPr>
              <w:t>m</w:t>
            </w:r>
            <w:r w:rsidRPr="00340086">
              <w:rPr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16.0029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0.1640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-0.1115</w:t>
            </w:r>
          </w:p>
        </w:tc>
        <w:tc>
          <w:tcPr>
            <w:tcW w:w="19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Paulo e Tomé      (neste trabalho)</w:t>
            </w:r>
          </w:p>
        </w:tc>
      </w:tr>
      <w:tr w:rsidR="00D936D2" w:rsidRPr="00340086" w:rsidTr="00F32124">
        <w:trPr>
          <w:cantSplit/>
        </w:trPr>
        <w:tc>
          <w:tcPr>
            <w:tcW w:w="352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bookmarkStart w:id="52" w:name="_Hlk186975447"/>
            <w:r w:rsidRPr="00340086">
              <w:rPr>
                <w:rFonts w:cs="Arial"/>
                <w:sz w:val="18"/>
                <w:szCs w:val="18"/>
              </w:rPr>
              <w:t>Espessura da cortiça em anos completos em função do calibre (ct1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tc</w:t>
            </w:r>
            <w:r w:rsidRPr="00340086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(3)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-0.1396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0.8459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Almeida e Tomé, aceite para publicação</w:t>
            </w:r>
          </w:p>
        </w:tc>
      </w:tr>
      <w:bookmarkEnd w:id="52"/>
      <w:tr w:rsidR="00D936D2" w:rsidRPr="00340086" w:rsidTr="00F32124">
        <w:trPr>
          <w:cantSplit/>
        </w:trPr>
        <w:tc>
          <w:tcPr>
            <w:tcW w:w="352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Crescimento da cortiça em anéis completos (ct1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(4)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5.167878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0.203472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Almeida e Tomé, aceite para publicação</w:t>
            </w:r>
          </w:p>
        </w:tc>
      </w:tr>
      <w:tr w:rsidR="00D936D2" w:rsidRPr="00340086" w:rsidTr="00F32124">
        <w:trPr>
          <w:cantSplit/>
        </w:trPr>
        <w:tc>
          <w:tcPr>
            <w:tcW w:w="352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Calibre da cortiça em função da espessura em anos completos (ct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tc</w:t>
            </w:r>
            <w:r w:rsidRPr="00340086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(5)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-0.1396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0.8459</w:t>
            </w:r>
          </w:p>
        </w:tc>
        <w:tc>
          <w:tcPr>
            <w:tcW w:w="102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1.126</w:t>
            </w:r>
          </w:p>
        </w:tc>
        <w:tc>
          <w:tcPr>
            <w:tcW w:w="19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Almeida e Tomé, aceite para publicação</w:t>
            </w:r>
          </w:p>
        </w:tc>
      </w:tr>
      <w:tr w:rsidR="00D936D2" w:rsidRPr="00340086" w:rsidTr="00F32124">
        <w:trPr>
          <w:cantSplit/>
        </w:trPr>
        <w:tc>
          <w:tcPr>
            <w:tcW w:w="9287" w:type="dxa"/>
            <w:gridSpan w:val="6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d, du – diâmetro da árvore respectivamente com e sem casca medido a 1,30 m de altura (cm); ct1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–espessura acumulada da cortiça em anéis completos no ano i, cortiça cozida (mm); ct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espessura da cortiça (calibre) no ano i, cortiça cozida (mm); ctbb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espessura da cortiça (calibre) no ano i, na árvore (mm); tc1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número de anéis completos da cortiça (idade-1) no ano i (anos); cgi – índice de crescimento da cortiça (cm); ndprec – número de dias com precipitação; ndgeada – número de dias com geada.</w:t>
            </w:r>
          </w:p>
        </w:tc>
      </w:tr>
    </w:tbl>
    <w:p w:rsidR="00D936D2" w:rsidRPr="00340086" w:rsidRDefault="00D936D2" w:rsidP="00197A1F">
      <w:pPr>
        <w:keepLines/>
      </w:pPr>
    </w:p>
    <w:p w:rsidR="00CD3174" w:rsidRPr="00340086" w:rsidRDefault="00CD3174" w:rsidP="00197A1F">
      <w:pPr>
        <w:keepLines/>
      </w:pPr>
    </w:p>
    <w:p w:rsidR="00CD3174" w:rsidRPr="00340086" w:rsidRDefault="00CD3174" w:rsidP="00197A1F">
      <w:pPr>
        <w:keepLines/>
      </w:pPr>
    </w:p>
    <w:p w:rsidR="00CD3174" w:rsidRPr="00340086" w:rsidRDefault="00CD3174" w:rsidP="00197A1F">
      <w:pPr>
        <w:keepLines/>
      </w:pPr>
      <w:r w:rsidRPr="00340086">
        <w:rPr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1"/>
        <w:gridCol w:w="890"/>
        <w:gridCol w:w="1212"/>
        <w:gridCol w:w="1210"/>
        <w:gridCol w:w="1079"/>
        <w:gridCol w:w="1060"/>
        <w:gridCol w:w="1560"/>
      </w:tblGrid>
      <w:tr w:rsidR="00D936D2" w:rsidRPr="00340086" w:rsidTr="00D936D2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F562D" w:rsidRPr="00340086" w:rsidRDefault="00DF562D" w:rsidP="00197A1F">
            <w:pPr>
              <w:pStyle w:val="Caption"/>
              <w:keepLines/>
              <w:rPr>
                <w:lang w:eastAsia="pt-PT"/>
              </w:rPr>
            </w:pPr>
            <w:bookmarkStart w:id="53" w:name="_Toc145622159"/>
            <w:r w:rsidRPr="00340086">
              <w:t xml:space="preserve">Tabela </w:t>
            </w:r>
            <w:r w:rsidR="00EF7C2C" w:rsidRPr="00340086">
              <w:fldChar w:fldCharType="begin"/>
            </w:r>
            <w:r w:rsidR="00EF7C2C" w:rsidRPr="00340086">
              <w:instrText xml:space="preserve"> SEQ Tabela \* ARABIC </w:instrText>
            </w:r>
            <w:r w:rsidR="00EF7C2C" w:rsidRPr="00340086">
              <w:fldChar w:fldCharType="separate"/>
            </w:r>
            <w:r w:rsidR="006173A3" w:rsidRPr="00340086">
              <w:rPr>
                <w:noProof/>
              </w:rPr>
              <w:t>2</w:t>
            </w:r>
            <w:r w:rsidR="00EF7C2C" w:rsidRPr="00340086">
              <w:rPr>
                <w:noProof/>
              </w:rPr>
              <w:fldChar w:fldCharType="end"/>
            </w:r>
            <w:r w:rsidRPr="00340086">
              <w:t>. Equações utilizadas na estimação da altura total</w:t>
            </w:r>
            <w:bookmarkEnd w:id="53"/>
          </w:p>
        </w:tc>
      </w:tr>
      <w:tr w:rsidR="00D936D2" w:rsidRPr="00340086" w:rsidTr="00D936D2">
        <w:tc>
          <w:tcPr>
            <w:tcW w:w="9072" w:type="dxa"/>
            <w:gridSpan w:val="7"/>
            <w:tcBorders>
              <w:bottom w:val="nil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340086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bookmarkStart w:id="54" w:name="OLE_LINK6"/>
            <w:r w:rsidRPr="00340086">
              <w:rPr>
                <w:rFonts w:cs="Arial"/>
                <w:position w:val="-42"/>
                <w:sz w:val="18"/>
                <w:szCs w:val="18"/>
              </w:rPr>
              <w:object w:dxaOrig="5280" w:dyaOrig="940">
                <v:shape id="_x0000_i1038" type="#_x0000_t75" style="width:263.9pt;height:47.5pt" o:ole="">
                  <v:imagedata r:id="rId60" o:title=""/>
                </v:shape>
                <o:OLEObject Type="Embed" ProgID="Equation.3" ShapeID="_x0000_i1038" DrawAspect="Content" ObjectID="_1820253736" r:id="rId61"/>
              </w:object>
            </w:r>
            <w:bookmarkEnd w:id="54"/>
          </w:p>
        </w:tc>
      </w:tr>
      <w:tr w:rsidR="00D936D2" w:rsidRPr="00340086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="00D5547A" w:rsidRPr="00340086">
              <w:rPr>
                <w:rFonts w:cs="Arial"/>
                <w:position w:val="-14"/>
                <w:sz w:val="18"/>
                <w:szCs w:val="18"/>
              </w:rPr>
              <w:object w:dxaOrig="4959" w:dyaOrig="700">
                <v:shape id="_x0000_i1039" type="#_x0000_t75" style="width:323.65pt;height:48.25pt" o:ole="">
                  <v:imagedata r:id="rId62" o:title=""/>
                </v:shape>
                <o:OLEObject Type="Embed" ProgID="Equation.3" ShapeID="_x0000_i1039" DrawAspect="Content" ObjectID="_1820253737" r:id="rId63"/>
              </w:object>
            </w:r>
          </w:p>
        </w:tc>
      </w:tr>
      <w:tr w:rsidR="00D936D2" w:rsidRPr="00340086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(3)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3739" w:dyaOrig="440">
                <v:shape id="_x0000_i1040" type="#_x0000_t75" style="width:185.75pt;height:24.5pt" o:ole="">
                  <v:imagedata r:id="rId64" o:title=""/>
                </v:shape>
                <o:OLEObject Type="Embed" ProgID="Equation.3" ShapeID="_x0000_i1040" DrawAspect="Content" ObjectID="_1820253738" r:id="rId65"/>
              </w:object>
            </w:r>
          </w:p>
        </w:tc>
      </w:tr>
      <w:tr w:rsidR="00D936D2" w:rsidRPr="00340086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(4) </w:t>
            </w:r>
            <w:r w:rsidRPr="00340086">
              <w:rPr>
                <w:rFonts w:cs="Arial"/>
                <w:position w:val="-54"/>
                <w:sz w:val="18"/>
                <w:szCs w:val="18"/>
              </w:rPr>
              <w:object w:dxaOrig="2700" w:dyaOrig="880">
                <v:shape id="_x0000_i1041" type="#_x0000_t75" style="width:137.5pt;height:42.1pt" o:ole="">
                  <v:imagedata r:id="rId66" o:title=""/>
                </v:shape>
                <o:OLEObject Type="Embed" ProgID="Equation.3" ShapeID="_x0000_i1041" DrawAspect="Content" ObjectID="_1820253739" r:id="rId67"/>
              </w:object>
            </w:r>
          </w:p>
        </w:tc>
      </w:tr>
      <w:tr w:rsidR="00D936D2" w:rsidRPr="00340086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(5) </w:t>
            </w:r>
            <w:r w:rsidRPr="00340086">
              <w:rPr>
                <w:rFonts w:cs="Arial"/>
                <w:position w:val="-38"/>
                <w:sz w:val="18"/>
                <w:szCs w:val="18"/>
              </w:rPr>
              <w:object w:dxaOrig="5179" w:dyaOrig="940">
                <v:shape id="_x0000_i1042" type="#_x0000_t75" style="width:259.2pt;height:47.5pt" o:ole="">
                  <v:imagedata r:id="rId68" o:title=""/>
                </v:shape>
                <o:OLEObject Type="Embed" ProgID="Equation.3" ShapeID="_x0000_i1042" DrawAspect="Content" ObjectID="_1820253740" r:id="rId69"/>
              </w:object>
            </w:r>
          </w:p>
        </w:tc>
      </w:tr>
      <w:tr w:rsidR="00D936D2" w:rsidRPr="00340086" w:rsidTr="00D936D2">
        <w:trPr>
          <w:trHeight w:val="915"/>
        </w:trPr>
        <w:tc>
          <w:tcPr>
            <w:tcW w:w="9072" w:type="dxa"/>
            <w:gridSpan w:val="7"/>
            <w:tcBorders>
              <w:top w:val="nil"/>
              <w:bottom w:val="nil"/>
            </w:tcBorders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(6) </w:t>
            </w:r>
            <w:r w:rsidRPr="00340086">
              <w:rPr>
                <w:position w:val="-14"/>
              </w:rPr>
              <w:object w:dxaOrig="4640" w:dyaOrig="760">
                <v:shape id="_x0000_i1043" type="#_x0000_t75" style="width:234.35pt;height:34.9pt" o:ole="">
                  <v:imagedata r:id="rId70" o:title=""/>
                </v:shape>
                <o:OLEObject Type="Embed" ProgID="Equation.3" ShapeID="_x0000_i1043" DrawAspect="Content" ObjectID="_1820253741" r:id="rId71"/>
              </w:object>
            </w:r>
          </w:p>
        </w:tc>
      </w:tr>
      <w:tr w:rsidR="00D936D2" w:rsidRPr="00340086" w:rsidTr="00D936D2"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1212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21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0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12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0.0795</w:t>
            </w:r>
          </w:p>
        </w:tc>
        <w:tc>
          <w:tcPr>
            <w:tcW w:w="121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0.0211</w:t>
            </w:r>
          </w:p>
        </w:tc>
        <w:tc>
          <w:tcPr>
            <w:tcW w:w="10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0.0254</w:t>
            </w:r>
          </w:p>
        </w:tc>
        <w:tc>
          <w:tcPr>
            <w:tcW w:w="10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-1.1658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</w:t>
            </w:r>
            <w:r w:rsidR="00A0286E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, 2007c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Eucalipto - 1ªrot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-1.</w:t>
            </w:r>
            <w:r w:rsidR="00D936D2" w:rsidRPr="00340086">
              <w:rPr>
                <w:rFonts w:cs="Arial"/>
                <w:sz w:val="18"/>
                <w:szCs w:val="18"/>
              </w:rPr>
              <w:t>770086</w:t>
            </w:r>
          </w:p>
        </w:tc>
        <w:tc>
          <w:tcPr>
            <w:tcW w:w="1210" w:type="dxa"/>
            <w:vMerge w:val="restart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</w:t>
            </w:r>
            <w:r w:rsidR="00D936D2" w:rsidRPr="00340086">
              <w:rPr>
                <w:rFonts w:cs="Arial"/>
                <w:sz w:val="18"/>
                <w:szCs w:val="18"/>
              </w:rPr>
              <w:t>233239</w:t>
            </w:r>
          </w:p>
        </w:tc>
        <w:tc>
          <w:tcPr>
            <w:tcW w:w="1079" w:type="dxa"/>
            <w:vMerge w:val="restart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548798</w:t>
            </w:r>
          </w:p>
        </w:tc>
        <w:tc>
          <w:tcPr>
            <w:tcW w:w="1060" w:type="dxa"/>
            <w:vMerge w:val="restart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</w:t>
            </w:r>
            <w:r w:rsidR="00D936D2" w:rsidRPr="00340086">
              <w:rPr>
                <w:rFonts w:cs="Arial"/>
                <w:sz w:val="18"/>
                <w:szCs w:val="18"/>
              </w:rPr>
              <w:t>055274</w:t>
            </w:r>
          </w:p>
        </w:tc>
        <w:tc>
          <w:tcPr>
            <w:tcW w:w="1560" w:type="dxa"/>
            <w:vMerge w:val="restar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</w:t>
            </w:r>
            <w:r w:rsidR="00AA509E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, 2007a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Eucalipto - talhadia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-1.</w:t>
            </w:r>
            <w:r w:rsidR="00D936D2" w:rsidRPr="00340086">
              <w:rPr>
                <w:rFonts w:cs="Arial"/>
                <w:sz w:val="18"/>
                <w:szCs w:val="18"/>
              </w:rPr>
              <w:t>729112</w:t>
            </w:r>
          </w:p>
        </w:tc>
        <w:tc>
          <w:tcPr>
            <w:tcW w:w="1210" w:type="dxa"/>
            <w:vMerge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79" w:type="dxa"/>
            <w:vMerge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60" w:type="dxa"/>
            <w:vMerge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Eucalipto – sem rotação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212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-1.</w:t>
            </w:r>
            <w:r w:rsidR="00D936D2" w:rsidRPr="00340086">
              <w:rPr>
                <w:rFonts w:cs="Arial"/>
                <w:sz w:val="18"/>
                <w:szCs w:val="18"/>
              </w:rPr>
              <w:t>778407</w:t>
            </w:r>
          </w:p>
        </w:tc>
        <w:tc>
          <w:tcPr>
            <w:tcW w:w="1210" w:type="dxa"/>
            <w:vMerge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79" w:type="dxa"/>
            <w:vMerge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60" w:type="dxa"/>
            <w:vMerge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212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6.9375</w:t>
            </w:r>
          </w:p>
        </w:tc>
        <w:tc>
          <w:tcPr>
            <w:tcW w:w="121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7.0068</w:t>
            </w:r>
          </w:p>
        </w:tc>
        <w:tc>
          <w:tcPr>
            <w:tcW w:w="10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-2.4150</w:t>
            </w:r>
          </w:p>
        </w:tc>
        <w:tc>
          <w:tcPr>
            <w:tcW w:w="10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2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21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-3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01165</w:t>
            </w:r>
          </w:p>
        </w:tc>
        <w:tc>
          <w:tcPr>
            <w:tcW w:w="10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DGF, 2001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12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</w:t>
            </w:r>
            <w:r w:rsidR="00D936D2" w:rsidRPr="00340086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1210" w:type="dxa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623</w:t>
            </w:r>
          </w:p>
        </w:tc>
        <w:tc>
          <w:tcPr>
            <w:tcW w:w="1079" w:type="dxa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73</w:t>
            </w:r>
          </w:p>
        </w:tc>
        <w:tc>
          <w:tcPr>
            <w:tcW w:w="1060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</w:t>
            </w:r>
            <w:r w:rsidR="00D936D2" w:rsidRPr="00340086">
              <w:rPr>
                <w:rFonts w:cs="Arial"/>
                <w:sz w:val="18"/>
                <w:szCs w:val="18"/>
              </w:rPr>
              <w:t>368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212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004056</w:t>
            </w:r>
          </w:p>
        </w:tc>
        <w:tc>
          <w:tcPr>
            <w:tcW w:w="1210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</w:t>
            </w:r>
            <w:r w:rsidR="00D936D2" w:rsidRPr="00340086">
              <w:rPr>
                <w:rFonts w:cs="Arial"/>
                <w:sz w:val="18"/>
                <w:szCs w:val="18"/>
              </w:rPr>
              <w:t>00884</w:t>
            </w:r>
          </w:p>
        </w:tc>
        <w:tc>
          <w:tcPr>
            <w:tcW w:w="1079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-2.</w:t>
            </w:r>
            <w:r w:rsidR="00D936D2" w:rsidRPr="00340086">
              <w:rPr>
                <w:rFonts w:cs="Arial"/>
                <w:sz w:val="18"/>
                <w:szCs w:val="18"/>
              </w:rPr>
              <w:t>05189</w:t>
            </w:r>
          </w:p>
        </w:tc>
        <w:tc>
          <w:tcPr>
            <w:tcW w:w="10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DGF, 2001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12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5167</w:t>
            </w:r>
          </w:p>
        </w:tc>
        <w:tc>
          <w:tcPr>
            <w:tcW w:w="121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212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5167</w:t>
            </w:r>
          </w:p>
        </w:tc>
        <w:tc>
          <w:tcPr>
            <w:tcW w:w="121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Folhosas diversas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212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</w:t>
            </w:r>
            <w:r w:rsidR="00D936D2" w:rsidRPr="00340086">
              <w:rPr>
                <w:rFonts w:cs="Arial"/>
                <w:sz w:val="18"/>
                <w:szCs w:val="18"/>
              </w:rPr>
              <w:t>21</w:t>
            </w:r>
          </w:p>
        </w:tc>
        <w:tc>
          <w:tcPr>
            <w:tcW w:w="1210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623</w:t>
            </w:r>
          </w:p>
        </w:tc>
        <w:tc>
          <w:tcPr>
            <w:tcW w:w="1079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73</w:t>
            </w:r>
          </w:p>
        </w:tc>
        <w:tc>
          <w:tcPr>
            <w:tcW w:w="1060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</w:t>
            </w:r>
            <w:r w:rsidR="00D936D2" w:rsidRPr="00340086">
              <w:rPr>
                <w:rFonts w:cs="Arial"/>
                <w:sz w:val="18"/>
                <w:szCs w:val="18"/>
              </w:rPr>
              <w:t>368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D936D2" w:rsidRPr="00340086" w:rsidTr="00D936D2">
        <w:trPr>
          <w:trHeight w:val="340"/>
        </w:trPr>
        <w:tc>
          <w:tcPr>
            <w:tcW w:w="206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Resinosas diversas</w:t>
            </w:r>
          </w:p>
        </w:tc>
        <w:tc>
          <w:tcPr>
            <w:tcW w:w="89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212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0.0795</w:t>
            </w:r>
          </w:p>
        </w:tc>
        <w:tc>
          <w:tcPr>
            <w:tcW w:w="121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0.0211</w:t>
            </w:r>
          </w:p>
        </w:tc>
        <w:tc>
          <w:tcPr>
            <w:tcW w:w="10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0.0254</w:t>
            </w:r>
          </w:p>
        </w:tc>
        <w:tc>
          <w:tcPr>
            <w:tcW w:w="10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-1.1658</w:t>
            </w:r>
          </w:p>
        </w:tc>
        <w:tc>
          <w:tcPr>
            <w:tcW w:w="156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tLeast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</w:t>
            </w:r>
            <w:r w:rsidR="00AA509E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, 2007c</w:t>
            </w:r>
          </w:p>
        </w:tc>
      </w:tr>
      <w:tr w:rsidR="00D936D2" w:rsidRPr="00340086" w:rsidTr="00D936D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7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 – diâmetro da árvore medido a 1,30 m de altura (cm); dg – diâmetro da árvore de área seccional média (cm); ddom – diâmetro dominante (cm); h – altura total da árvore (m); hdom – altura dominante do povoamento (m); G – área basal do povoamento (m</w:t>
            </w:r>
            <w:r w:rsidRPr="00340086">
              <w:rPr>
                <w:rFonts w:cs="Arial"/>
                <w:sz w:val="18"/>
                <w:szCs w:val="18"/>
                <w:vertAlign w:val="superscript"/>
              </w:rPr>
              <w:t>2</w:t>
            </w:r>
            <w:r w:rsidRPr="00340086">
              <w:rPr>
                <w:rFonts w:cs="Arial"/>
                <w:sz w:val="18"/>
                <w:szCs w:val="18"/>
              </w:rPr>
              <w:t>); N – densidade do povoamento (ha</w:t>
            </w:r>
            <w:r w:rsidRPr="00340086">
              <w:rPr>
                <w:rFonts w:cs="Arial"/>
                <w:sz w:val="18"/>
                <w:szCs w:val="18"/>
                <w:vertAlign w:val="superscript"/>
              </w:rPr>
              <w:t>-1</w:t>
            </w:r>
            <w:r w:rsidRPr="00340086">
              <w:rPr>
                <w:rFonts w:cs="Arial"/>
                <w:sz w:val="18"/>
                <w:szCs w:val="18"/>
              </w:rPr>
              <w:t>).</w:t>
            </w:r>
          </w:p>
        </w:tc>
      </w:tr>
    </w:tbl>
    <w:p w:rsidR="00D936D2" w:rsidRPr="00340086" w:rsidRDefault="00D936D2" w:rsidP="00197A1F">
      <w:pPr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1"/>
        <w:gridCol w:w="1280"/>
        <w:gridCol w:w="1691"/>
        <w:gridCol w:w="1779"/>
        <w:gridCol w:w="2081"/>
      </w:tblGrid>
      <w:tr w:rsidR="00D936D2" w:rsidRPr="00340086" w:rsidTr="00D936D2"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936D2" w:rsidRPr="00340086" w:rsidRDefault="00D936D2" w:rsidP="00197A1F">
            <w:pPr>
              <w:pStyle w:val="Legendas"/>
              <w:keepLines/>
              <w:rPr>
                <w:lang w:val="pt-PT"/>
              </w:rPr>
            </w:pPr>
            <w:r w:rsidRPr="00340086">
              <w:rPr>
                <w:lang w:val="pt-PT"/>
              </w:rPr>
              <w:br w:type="page"/>
            </w:r>
            <w:bookmarkStart w:id="55" w:name="_Toc145622160"/>
            <w:r w:rsidR="00DF562D" w:rsidRPr="00340086">
              <w:rPr>
                <w:lang w:val="pt-PT"/>
              </w:rPr>
              <w:t xml:space="preserve">Tabela </w:t>
            </w:r>
            <w:r w:rsidR="00DF562D" w:rsidRPr="00340086">
              <w:fldChar w:fldCharType="begin"/>
            </w:r>
            <w:r w:rsidR="00DF562D" w:rsidRPr="00340086">
              <w:rPr>
                <w:lang w:val="pt-PT"/>
              </w:rPr>
              <w:instrText xml:space="preserve"> SEQ Tabela \* ARABIC </w:instrText>
            </w:r>
            <w:r w:rsidR="00DF562D"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3</w:t>
            </w:r>
            <w:r w:rsidR="00DF562D" w:rsidRPr="00340086">
              <w:fldChar w:fldCharType="end"/>
            </w:r>
            <w:r w:rsidR="00DF562D" w:rsidRPr="00340086">
              <w:rPr>
                <w:lang w:val="pt-PT"/>
              </w:rPr>
              <w:t>. Equações utilizadas na estimação da altura total</w:t>
            </w:r>
            <w:bookmarkEnd w:id="55"/>
          </w:p>
        </w:tc>
      </w:tr>
      <w:tr w:rsidR="00D936D2" w:rsidRPr="00340086" w:rsidTr="00D936D2">
        <w:tc>
          <w:tcPr>
            <w:tcW w:w="9072" w:type="dxa"/>
            <w:gridSpan w:val="5"/>
            <w:tcBorders>
              <w:bottom w:val="nil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340086" w:rsidTr="00D936D2">
        <w:trPr>
          <w:trHeight w:val="915"/>
        </w:trPr>
        <w:tc>
          <w:tcPr>
            <w:tcW w:w="9072" w:type="dxa"/>
            <w:gridSpan w:val="5"/>
            <w:tcBorders>
              <w:top w:val="nil"/>
            </w:tcBorders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rFonts w:cs="Arial"/>
                <w:position w:val="-26"/>
                <w:sz w:val="18"/>
                <w:szCs w:val="18"/>
              </w:rPr>
              <w:object w:dxaOrig="1200" w:dyaOrig="600">
                <v:shape id="_x0000_i1044" type="#_x0000_t75" style="width:61.9pt;height:29.9pt" o:ole="">
                  <v:imagedata r:id="rId72" o:title=""/>
                </v:shape>
                <o:OLEObject Type="Embed" ProgID="Equation.3" ShapeID="_x0000_i1044" DrawAspect="Content" ObjectID="_1820253742" r:id="rId73"/>
              </w:object>
            </w:r>
          </w:p>
        </w:tc>
      </w:tr>
      <w:tr w:rsidR="00D936D2" w:rsidRPr="00340086" w:rsidTr="00D936D2">
        <w:trPr>
          <w:trHeight w:val="915"/>
        </w:trPr>
        <w:tc>
          <w:tcPr>
            <w:tcW w:w="9072" w:type="dxa"/>
            <w:gridSpan w:val="5"/>
            <w:tcBorders>
              <w:top w:val="nil"/>
            </w:tcBorders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rFonts w:cs="Arial"/>
                <w:position w:val="-26"/>
                <w:sz w:val="18"/>
                <w:szCs w:val="18"/>
              </w:rPr>
              <w:object w:dxaOrig="1280" w:dyaOrig="600">
                <v:shape id="_x0000_i1045" type="#_x0000_t75" style="width:65.5pt;height:29.9pt" o:ole="">
                  <v:imagedata r:id="rId74" o:title=""/>
                </v:shape>
                <o:OLEObject Type="Embed" ProgID="Equation.3" ShapeID="_x0000_i1045" DrawAspect="Content" ObjectID="_1820253743" r:id="rId75"/>
              </w:object>
            </w:r>
          </w:p>
        </w:tc>
      </w:tr>
      <w:tr w:rsidR="00D936D2" w:rsidRPr="00340086" w:rsidTr="00D936D2"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0643</w:t>
            </w:r>
          </w:p>
        </w:tc>
        <w:tc>
          <w:tcPr>
            <w:tcW w:w="1779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0222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6733</w:t>
            </w:r>
          </w:p>
        </w:tc>
        <w:tc>
          <w:tcPr>
            <w:tcW w:w="1779" w:type="dxa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0130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2.1124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0.0293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0.8954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0.0449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0.8073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0.0573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1.8104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0.0388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1.0371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0.0165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1.0371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0.0165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Folhosas Diversas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0.8954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0.0449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rPr>
          <w:trHeight w:hRule="exact" w:val="454"/>
        </w:trPr>
        <w:tc>
          <w:tcPr>
            <w:tcW w:w="224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Resinosas Diversas</w:t>
            </w:r>
          </w:p>
        </w:tc>
        <w:tc>
          <w:tcPr>
            <w:tcW w:w="12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69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1.5356</w:t>
            </w:r>
          </w:p>
        </w:tc>
        <w:tc>
          <w:tcPr>
            <w:tcW w:w="1779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0.0148</w:t>
            </w:r>
          </w:p>
        </w:tc>
        <w:tc>
          <w:tcPr>
            <w:tcW w:w="2081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D936D2" w:rsidRPr="00340086" w:rsidTr="00D936D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 – diâmetro da árvore medido a 1,30 m de altura (cm); h – altura total da árvore (m); du - diâmetro da árvore medido a 1,30 m de altura sem casca (cm).</w:t>
            </w:r>
          </w:p>
        </w:tc>
      </w:tr>
    </w:tbl>
    <w:p w:rsidR="00D936D2" w:rsidRPr="00340086" w:rsidRDefault="00D936D2" w:rsidP="00197A1F">
      <w:pPr>
        <w:keepLines/>
      </w:pPr>
    </w:p>
    <w:p w:rsidR="00D936D2" w:rsidRPr="00340086" w:rsidRDefault="00D936D2" w:rsidP="00197A1F">
      <w:pPr>
        <w:keepLines/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1685"/>
        <w:gridCol w:w="879"/>
        <w:gridCol w:w="1098"/>
        <w:gridCol w:w="1100"/>
        <w:gridCol w:w="1100"/>
        <w:gridCol w:w="1100"/>
        <w:gridCol w:w="2110"/>
      </w:tblGrid>
      <w:tr w:rsidR="00D936D2" w:rsidRPr="00340086" w:rsidTr="00F46109"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D936D2" w:rsidRPr="00340086" w:rsidRDefault="00DF562D" w:rsidP="00197A1F">
            <w:pPr>
              <w:pStyle w:val="Caption"/>
              <w:keepLines/>
            </w:pPr>
            <w:bookmarkStart w:id="56" w:name="_Toc145622161"/>
            <w:r w:rsidRPr="00340086">
              <w:t xml:space="preserve">Tabela </w:t>
            </w:r>
            <w:r w:rsidR="00EF7C2C" w:rsidRPr="00340086">
              <w:fldChar w:fldCharType="begin"/>
            </w:r>
            <w:r w:rsidR="00EF7C2C" w:rsidRPr="00340086">
              <w:instrText xml:space="preserve"> SEQ Tabela \* ARABIC </w:instrText>
            </w:r>
            <w:r w:rsidR="00EF7C2C" w:rsidRPr="00340086">
              <w:fldChar w:fldCharType="separate"/>
            </w:r>
            <w:r w:rsidR="006173A3" w:rsidRPr="00340086">
              <w:rPr>
                <w:noProof/>
              </w:rPr>
              <w:t>4</w:t>
            </w:r>
            <w:r w:rsidR="00EF7C2C" w:rsidRPr="00340086">
              <w:rPr>
                <w:noProof/>
              </w:rPr>
              <w:fldChar w:fldCharType="end"/>
            </w:r>
            <w:r w:rsidRPr="00340086">
              <w:t>. Equações utilizadas na estimação do volume com casca e cepo</w:t>
            </w:r>
            <w:bookmarkEnd w:id="56"/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36D2" w:rsidRPr="00340086" w:rsidRDefault="008E6B59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S</w:t>
            </w:r>
            <w:r w:rsidR="00D936D2"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82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(1a) </w:t>
            </w:r>
            <w:r w:rsidRPr="00340086">
              <w:rPr>
                <w:position w:val="-26"/>
              </w:rPr>
              <w:object w:dxaOrig="1840" w:dyaOrig="660">
                <v:shape id="_x0000_i1046" type="#_x0000_t75" style="width:90.7pt;height:37.1pt" o:ole="">
                  <v:imagedata r:id="rId76" o:title=""/>
                </v:shape>
                <o:OLEObject Type="Embed" ProgID="Equation.3" ShapeID="_x0000_i1046" DrawAspect="Content" ObjectID="_1820253744" r:id="rId77"/>
              </w:object>
            </w:r>
            <w:r w:rsidRPr="00340086">
              <w:tab/>
            </w:r>
            <w:r w:rsidRPr="00340086">
              <w:tab/>
            </w:r>
            <w:r w:rsidRPr="00340086">
              <w:rPr>
                <w:rFonts w:cs="Arial"/>
                <w:sz w:val="18"/>
                <w:szCs w:val="18"/>
              </w:rPr>
              <w:t xml:space="preserve">(1b) </w:t>
            </w:r>
            <w:r w:rsidRPr="00340086">
              <w:rPr>
                <w:position w:val="-16"/>
              </w:rPr>
              <w:object w:dxaOrig="1480" w:dyaOrig="440">
                <v:shape id="_x0000_i1047" type="#_x0000_t75" style="width:1in;height:24.5pt" o:ole="">
                  <v:imagedata r:id="rId78" o:title=""/>
                </v:shape>
                <o:OLEObject Type="Embed" ProgID="Equation.3" ShapeID="_x0000_i1047" DrawAspect="Content" ObjectID="_1820253745" r:id="rId79"/>
              </w:objec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82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rFonts w:cs="Arial"/>
                <w:position w:val="-28"/>
              </w:rPr>
              <w:object w:dxaOrig="2220" w:dyaOrig="740">
                <v:shape id="_x0000_i1048" type="#_x0000_t75" style="width:114.1pt;height:37.1pt" o:ole="">
                  <v:imagedata r:id="rId80" o:title=""/>
                </v:shape>
                <o:OLEObject Type="Embed" ProgID="Equation.3" ShapeID="_x0000_i1048" DrawAspect="Content" ObjectID="_1820253746" r:id="rId81"/>
              </w:objec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(3) </w:t>
            </w:r>
            <w:r w:rsidRPr="00340086">
              <w:rPr>
                <w:rFonts w:cs="Arial"/>
                <w:position w:val="-14"/>
                <w:sz w:val="18"/>
                <w:szCs w:val="18"/>
              </w:rPr>
              <w:object w:dxaOrig="1120" w:dyaOrig="380">
                <v:shape id="_x0000_i1049" type="#_x0000_t75" style="width:53.3pt;height:18.7pt" o:ole="">
                  <v:imagedata r:id="rId82" o:title=""/>
                </v:shape>
                <o:OLEObject Type="Embed" ProgID="Equation.3" ShapeID="_x0000_i1049" DrawAspect="Content" ObjectID="_1820253747" r:id="rId83"/>
              </w:objec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(4) </w:t>
            </w:r>
            <w:r w:rsidRPr="00340086">
              <w:rPr>
                <w:rFonts w:cs="Arial"/>
                <w:position w:val="-14"/>
                <w:sz w:val="18"/>
                <w:szCs w:val="18"/>
              </w:rPr>
              <w:object w:dxaOrig="3400" w:dyaOrig="440">
                <v:shape id="_x0000_i1050" type="#_x0000_t75" style="width:168.5pt;height:24.5pt" o:ole="">
                  <v:imagedata r:id="rId84" o:title=""/>
                </v:shape>
                <o:OLEObject Type="Embed" ProgID="Equation.3" ShapeID="_x0000_i1050" DrawAspect="Content" ObjectID="_1820253748" r:id="rId85"/>
              </w:objec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7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(5a) </w:t>
            </w:r>
            <w:r w:rsidRPr="00340086">
              <w:rPr>
                <w:rFonts w:cs="Arial"/>
                <w:position w:val="-20"/>
                <w:sz w:val="18"/>
                <w:szCs w:val="18"/>
              </w:rPr>
              <w:object w:dxaOrig="1600" w:dyaOrig="520">
                <v:shape id="_x0000_i1051" type="#_x0000_t75" style="width:78.5pt;height:24.5pt" o:ole="">
                  <v:imagedata r:id="rId86" o:title=""/>
                </v:shape>
                <o:OLEObject Type="Embed" ProgID="Equation.3" ShapeID="_x0000_i1051" DrawAspect="Content" ObjectID="_1820253749" r:id="rId87"/>
              </w:object>
            </w:r>
            <w:r w:rsidRPr="00340086">
              <w:rPr>
                <w:rFonts w:cs="Arial"/>
                <w:sz w:val="18"/>
                <w:szCs w:val="18"/>
              </w:rPr>
              <w:tab/>
            </w:r>
            <w:r w:rsidRPr="00340086">
              <w:rPr>
                <w:rFonts w:cs="Arial"/>
                <w:sz w:val="18"/>
                <w:szCs w:val="18"/>
              </w:rPr>
              <w:tab/>
              <w:t xml:space="preserve">(5b) </w:t>
            </w:r>
            <w:r w:rsidRPr="00340086">
              <w:rPr>
                <w:rFonts w:cs="Arial"/>
                <w:position w:val="-20"/>
                <w:sz w:val="18"/>
                <w:szCs w:val="18"/>
              </w:rPr>
              <w:object w:dxaOrig="1420" w:dyaOrig="520">
                <v:shape id="_x0000_i1052" type="#_x0000_t75" style="width:1in;height:24.5pt" o:ole="">
                  <v:imagedata r:id="rId88" o:title=""/>
                </v:shape>
                <o:OLEObject Type="Embed" ProgID="Equation.3" ShapeID="_x0000_i1052" DrawAspect="Content" ObjectID="_1820253750" r:id="rId89"/>
              </w:objec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85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06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63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7520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0706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8031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2105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8191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0703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al, 2007b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5a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000460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0302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Paulo e Tomé, 2006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5b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000452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9783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Paulo e Tomé, 2006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Carvalhos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08011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9220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1b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0.000094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1.9693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0.6530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00003299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00003299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Outras folhosas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08011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9220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Outras resinosas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1a</w:t>
            </w:r>
          </w:p>
        </w:tc>
        <w:tc>
          <w:tcPr>
            <w:tcW w:w="60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7520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0706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8031</w:t>
            </w:r>
          </w:p>
        </w:tc>
        <w:tc>
          <w:tcPr>
            <w:tcW w:w="606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63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2007d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7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 – diâmetro da árvore medido a 1,30 m de altura (cm); h – altura total da árvore (m); v – volume com casca e com cepo; v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2.5</w:t>
            </w:r>
            <w:r w:rsidRPr="00340086">
              <w:rPr>
                <w:rFonts w:cs="Arial"/>
                <w:sz w:val="18"/>
                <w:szCs w:val="18"/>
              </w:rPr>
              <w:t xml:space="preserve"> - volume com casca e com cepo até um diâmetro de desponta de 2,5 cm (Carvalhos e folhosas diversas); v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7.5</w:t>
            </w:r>
            <w:r w:rsidRPr="00340086">
              <w:rPr>
                <w:rFonts w:cs="Arial"/>
                <w:sz w:val="18"/>
                <w:szCs w:val="18"/>
              </w:rPr>
              <w:t xml:space="preserve"> - volume com casca e com cepo até um diâmetro de desponta de 7,5, incluindo braças (Azinheira), vu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7.5</w:t>
            </w:r>
            <w:r w:rsidRPr="00340086">
              <w:rPr>
                <w:rFonts w:cs="Arial"/>
                <w:sz w:val="18"/>
                <w:szCs w:val="18"/>
              </w:rPr>
              <w:t xml:space="preserve"> - volume sem casca e com cepo até um diâmetro de desponta de 7,5, incluindo braças (Sobreiro).</w:t>
            </w:r>
          </w:p>
        </w:tc>
      </w:tr>
    </w:tbl>
    <w:p w:rsidR="00D936D2" w:rsidRPr="00340086" w:rsidRDefault="00D936D2" w:rsidP="00197A1F">
      <w:pPr>
        <w:keepLines/>
      </w:pPr>
    </w:p>
    <w:p w:rsidR="00D936D2" w:rsidRPr="00340086" w:rsidRDefault="00D936D2" w:rsidP="00197A1F">
      <w:pPr>
        <w:keepLines/>
      </w:pPr>
    </w:p>
    <w:p w:rsidR="00DF562D" w:rsidRPr="00340086" w:rsidRDefault="00DF562D" w:rsidP="00197A1F">
      <w:pPr>
        <w:pStyle w:val="Caption"/>
        <w:keepLines/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2028"/>
        <w:gridCol w:w="943"/>
        <w:gridCol w:w="1000"/>
        <w:gridCol w:w="1000"/>
        <w:gridCol w:w="1002"/>
        <w:gridCol w:w="1002"/>
        <w:gridCol w:w="2097"/>
      </w:tblGrid>
      <w:tr w:rsidR="00D936D2" w:rsidRPr="00340086" w:rsidTr="00F46109"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D936D2" w:rsidRPr="00340086" w:rsidRDefault="00DF562D" w:rsidP="00197A1F">
            <w:pPr>
              <w:pStyle w:val="Legendas"/>
              <w:keepLines/>
              <w:rPr>
                <w:szCs w:val="18"/>
                <w:lang w:val="pt-PT"/>
              </w:rPr>
            </w:pPr>
            <w:bookmarkStart w:id="57" w:name="_Toc145622162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5</w:t>
            </w:r>
            <w:r w:rsidRPr="00340086">
              <w:fldChar w:fldCharType="end"/>
            </w:r>
            <w:r w:rsidRPr="00340086">
              <w:rPr>
                <w:lang w:val="pt-PT"/>
              </w:rPr>
              <w:t>. Equações utilizadas na estimação dos volumes mercantis de pinheiro bravo e eucalipto (sem cepo e sem casca)</w:t>
            </w:r>
            <w:bookmarkEnd w:id="57"/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28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920" w:dyaOrig="440">
                <v:shape id="_x0000_i1053" type="#_x0000_t75" style="width:96.5pt;height:24.5pt" o:ole="">
                  <v:imagedata r:id="rId90" o:title=""/>
                </v:shape>
                <o:OLEObject Type="Embed" ProgID="Equation.3" ShapeID="_x0000_i1053" DrawAspect="Content" ObjectID="_1820253751" r:id="rId91"/>
              </w:objec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15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position w:val="-26"/>
              </w:rPr>
              <w:object w:dxaOrig="2400" w:dyaOrig="680">
                <v:shape id="_x0000_i1054" type="#_x0000_t75" style="width:119.15pt;height:37.1pt" o:ole="">
                  <v:imagedata r:id="rId92" o:title=""/>
                </v:shape>
                <o:OLEObject Type="Embed" ProgID="Equation.3" ShapeID="_x0000_i1054" DrawAspect="Content" ObjectID="_1820253752" r:id="rId93"/>
              </w:objec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4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(3) </w:t>
            </w:r>
            <w:r w:rsidRPr="00340086">
              <w:rPr>
                <w:rFonts w:cs="Arial"/>
                <w:position w:val="-24"/>
                <w:sz w:val="20"/>
              </w:rPr>
              <w:object w:dxaOrig="2580" w:dyaOrig="920">
                <v:shape id="_x0000_i1055" type="#_x0000_t75" style="width:133.9pt;height:47.5pt" o:ole="">
                  <v:imagedata r:id="rId94" o:title=""/>
                </v:shape>
                <o:OLEObject Type="Embed" ProgID="Equation.3" ShapeID="_x0000_i1055" DrawAspect="Content" ObjectID="_1820253753" r:id="rId95"/>
              </w:objec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64"/>
        </w:trPr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936D2" w:rsidRPr="00340086" w:rsidRDefault="00D936D2" w:rsidP="00197A1F">
            <w:pPr>
              <w:keepLines/>
              <w:spacing w:before="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(4) </w:t>
            </w:r>
            <w:r w:rsidRPr="00340086">
              <w:rPr>
                <w:rFonts w:cs="Arial"/>
                <w:bCs/>
                <w:position w:val="-40"/>
                <w:sz w:val="20"/>
              </w:rPr>
              <w:object w:dxaOrig="3440" w:dyaOrig="960">
                <v:shape id="_x0000_i1056" type="#_x0000_t75" style="width:176.05pt;height:47.5pt" o:ole="">
                  <v:imagedata r:id="rId96" o:title=""/>
                </v:shape>
                <o:OLEObject Type="Embed" ProgID="Equation.3" ShapeID="_x0000_i1056" DrawAspect="Content" ObjectID="_1820253754" r:id="rId97"/>
              </w:object>
            </w:r>
          </w:p>
        </w:tc>
      </w:tr>
      <w:tr w:rsidR="00D936D2" w:rsidRPr="00340086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520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551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551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155" w:type="pct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340086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bravo vu_st</w:t>
            </w:r>
          </w:p>
        </w:tc>
        <w:tc>
          <w:tcPr>
            <w:tcW w:w="52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0000247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1119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9261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D936D2" w:rsidRPr="00340086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bravo Pvudi</w:t>
            </w:r>
          </w:p>
        </w:tc>
        <w:tc>
          <w:tcPr>
            <w:tcW w:w="52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(3)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41300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3488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3188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5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D936D2" w:rsidRPr="00340086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bravo di</w:t>
            </w:r>
          </w:p>
        </w:tc>
        <w:tc>
          <w:tcPr>
            <w:tcW w:w="52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(4)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1823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8591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Falcão, 1994</w:t>
            </w:r>
          </w:p>
        </w:tc>
      </w:tr>
      <w:tr w:rsidR="00D936D2" w:rsidRPr="00340086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Eucalipto vu_st</w:t>
            </w:r>
          </w:p>
        </w:tc>
        <w:tc>
          <w:tcPr>
            <w:tcW w:w="52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1241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7829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1564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5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al, 2007b</w:t>
            </w:r>
          </w:p>
        </w:tc>
      </w:tr>
      <w:tr w:rsidR="00D936D2" w:rsidRPr="00340086" w:rsidTr="00DF5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18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Eucalipto Pvudi</w:t>
            </w:r>
          </w:p>
        </w:tc>
        <w:tc>
          <w:tcPr>
            <w:tcW w:w="52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(3)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6022</w:t>
            </w:r>
          </w:p>
        </w:tc>
        <w:tc>
          <w:tcPr>
            <w:tcW w:w="551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7767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4125</w:t>
            </w:r>
          </w:p>
        </w:tc>
        <w:tc>
          <w:tcPr>
            <w:tcW w:w="55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15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al, 2007b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7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 – diâmetro da árvore medido a 1,30 m de altura (cm); h – altura total da árvore (m); vu_st – volume total sem casca e sem cepo (m</w:t>
            </w:r>
            <w:r w:rsidRPr="00340086">
              <w:rPr>
                <w:rFonts w:cs="Arial"/>
                <w:sz w:val="18"/>
                <w:szCs w:val="18"/>
                <w:vertAlign w:val="superscript"/>
              </w:rPr>
              <w:t>3</w:t>
            </w:r>
            <w:r w:rsidRPr="00340086">
              <w:rPr>
                <w:rFonts w:cs="Arial"/>
                <w:sz w:val="18"/>
                <w:szCs w:val="18"/>
              </w:rPr>
              <w:t>);di – diâmetro (cm) medido à altura hi (m); vudi_st – volume sem casca e sem cepo até ao diâmetro de desponta di (m</w:t>
            </w:r>
            <w:r w:rsidRPr="00340086">
              <w:rPr>
                <w:rFonts w:cs="Arial"/>
                <w:sz w:val="18"/>
                <w:szCs w:val="18"/>
                <w:vertAlign w:val="superscript"/>
              </w:rPr>
              <w:t>3</w:t>
            </w:r>
            <w:r w:rsidRPr="00340086">
              <w:rPr>
                <w:rFonts w:cs="Arial"/>
                <w:sz w:val="18"/>
                <w:szCs w:val="18"/>
              </w:rPr>
              <w:t>); Pvudi_st – proporção de volume sem casca e sem cepo até ao diâmetro de desponta di.</w:t>
            </w:r>
          </w:p>
        </w:tc>
      </w:tr>
    </w:tbl>
    <w:p w:rsidR="00D936D2" w:rsidRPr="00340086" w:rsidRDefault="00D936D2" w:rsidP="00197A1F">
      <w:pPr>
        <w:keepLines/>
      </w:pPr>
    </w:p>
    <w:p w:rsidR="00D936D2" w:rsidRPr="00340086" w:rsidRDefault="00D936D2" w:rsidP="00197A1F">
      <w:pPr>
        <w:keepLines/>
      </w:pPr>
    </w:p>
    <w:p w:rsidR="00DF562D" w:rsidRPr="00340086" w:rsidRDefault="00DF562D" w:rsidP="00197A1F">
      <w:pPr>
        <w:pStyle w:val="Caption"/>
        <w:keepLines/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509"/>
        <w:gridCol w:w="940"/>
        <w:gridCol w:w="1622"/>
        <w:gridCol w:w="1624"/>
        <w:gridCol w:w="1624"/>
        <w:gridCol w:w="1753"/>
      </w:tblGrid>
      <w:tr w:rsidR="00D936D2" w:rsidRPr="00340086" w:rsidTr="00F46109">
        <w:tc>
          <w:tcPr>
            <w:tcW w:w="5000" w:type="pct"/>
            <w:gridSpan w:val="6"/>
            <w:tcBorders>
              <w:bottom w:val="single" w:sz="4" w:space="0" w:color="auto"/>
            </w:tcBorders>
          </w:tcPr>
          <w:p w:rsidR="00D936D2" w:rsidRPr="00340086" w:rsidRDefault="00D936D2" w:rsidP="00197A1F">
            <w:pPr>
              <w:pStyle w:val="Legendas"/>
              <w:keepLines/>
              <w:spacing w:before="0"/>
              <w:rPr>
                <w:szCs w:val="18"/>
                <w:lang w:val="pt-PT"/>
              </w:rPr>
            </w:pPr>
            <w:r w:rsidRPr="00340086">
              <w:rPr>
                <w:lang w:val="pt-PT"/>
              </w:rPr>
              <w:br w:type="page"/>
            </w:r>
            <w:bookmarkStart w:id="58" w:name="_Toc145622163"/>
            <w:r w:rsidR="00DF562D" w:rsidRPr="00340086">
              <w:rPr>
                <w:lang w:val="pt-PT"/>
              </w:rPr>
              <w:t xml:space="preserve">Tabela </w:t>
            </w:r>
            <w:r w:rsidR="00DF562D" w:rsidRPr="00340086">
              <w:fldChar w:fldCharType="begin"/>
            </w:r>
            <w:r w:rsidR="00DF562D" w:rsidRPr="00340086">
              <w:rPr>
                <w:lang w:val="pt-PT"/>
              </w:rPr>
              <w:instrText xml:space="preserve"> SEQ Tabela \* ARABIC </w:instrText>
            </w:r>
            <w:r w:rsidR="00DF562D"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6</w:t>
            </w:r>
            <w:r w:rsidR="00DF562D" w:rsidRPr="00340086">
              <w:fldChar w:fldCharType="end"/>
            </w:r>
            <w:r w:rsidR="00DF562D" w:rsidRPr="00340086">
              <w:rPr>
                <w:lang w:val="pt-PT"/>
              </w:rPr>
              <w:t xml:space="preserve">. Equações utilizadas na estimação da biomassa – </w:t>
            </w:r>
            <w:r w:rsidR="00DF562D" w:rsidRPr="00340086">
              <w:rPr>
                <w:i/>
                <w:lang w:val="pt-PT"/>
              </w:rPr>
              <w:t>Pinus pinaster</w:t>
            </w:r>
            <w:r w:rsidR="00DF562D" w:rsidRPr="00340086">
              <w:rPr>
                <w:lang w:val="pt-PT"/>
              </w:rPr>
              <w:t xml:space="preserve"> e resinosas diversas</w:t>
            </w:r>
            <w:bookmarkEnd w:id="58"/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420" w:dyaOrig="420">
                <v:shape id="_x0000_i1057" type="#_x0000_t75" style="width:1in;height:24.5pt" o:ole="">
                  <v:imagedata r:id="rId98" o:title=""/>
                </v:shape>
                <o:OLEObject Type="Embed" ProgID="Equation.3" ShapeID="_x0000_i1057" DrawAspect="Content" ObjectID="_1820253755" r:id="rId99"/>
              </w:object>
            </w:r>
            <w:r w:rsidRPr="00340086">
              <w:rPr>
                <w:rFonts w:cs="Arial"/>
                <w:sz w:val="18"/>
                <w:szCs w:val="18"/>
              </w:rPr>
              <w:tab/>
              <w:t>(i = s, b)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rFonts w:cs="Arial"/>
                <w:position w:val="-26"/>
                <w:sz w:val="18"/>
                <w:szCs w:val="18"/>
              </w:rPr>
              <w:object w:dxaOrig="1640" w:dyaOrig="680">
                <v:shape id="_x0000_i1058" type="#_x0000_t75" style="width:82.1pt;height:37.1pt" o:ole="">
                  <v:imagedata r:id="rId100" o:title=""/>
                </v:shape>
                <o:OLEObject Type="Embed" ProgID="Equation.3" ShapeID="_x0000_i1058" DrawAspect="Content" ObjectID="_1820253756" r:id="rId101"/>
              </w:object>
            </w:r>
            <w:r w:rsidRPr="00340086">
              <w:rPr>
                <w:rFonts w:cs="Arial"/>
                <w:sz w:val="18"/>
                <w:szCs w:val="18"/>
              </w:rPr>
              <w:tab/>
              <w:t>(i = br, l)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567"/>
        </w:trPr>
        <w:tc>
          <w:tcPr>
            <w:tcW w:w="5000" w:type="pct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(3) </w:t>
            </w:r>
            <w:r w:rsidRPr="00340086">
              <w:rPr>
                <w:position w:val="-10"/>
                <w:sz w:val="18"/>
              </w:rPr>
              <w:object w:dxaOrig="960" w:dyaOrig="360">
                <v:shape id="_x0000_i1059" type="#_x0000_t75" style="width:47.5pt;height:18.7pt" o:ole="">
                  <v:imagedata r:id="rId102" o:title=""/>
                </v:shape>
                <o:OLEObject Type="Embed" ProgID="Equation.3" ShapeID="_x0000_i1059" DrawAspect="Content" ObjectID="_1820253757" r:id="rId103"/>
              </w:object>
            </w:r>
            <w:r w:rsidRPr="00340086">
              <w:rPr>
                <w:rFonts w:cs="Arial"/>
                <w:sz w:val="18"/>
                <w:szCs w:val="18"/>
              </w:rPr>
              <w:tab/>
              <w:t>(i = r)</w:t>
            </w:r>
            <w:r w:rsidR="00183A6A" w:rsidRPr="00340086">
              <w:t xml:space="preserve"> </w:t>
            </w:r>
            <w:r w:rsidR="00ED6A6F" w:rsidRPr="00340086">
              <w:t xml:space="preserve">                                </w:t>
            </w:r>
            <w:r w:rsidR="00183A6A" w:rsidRPr="00340086">
              <w:t>wr=beta0 *wa</w:t>
            </w:r>
          </w:p>
        </w:tc>
      </w:tr>
      <w:tr w:rsidR="00D936D2" w:rsidRPr="00340086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0"/>
        </w:trPr>
        <w:tc>
          <w:tcPr>
            <w:tcW w:w="832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518" w:type="pct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894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66" w:type="pct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340086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2"/>
        </w:trPr>
        <w:tc>
          <w:tcPr>
            <w:tcW w:w="832" w:type="pct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Tronco (ws)</w:t>
            </w:r>
          </w:p>
        </w:tc>
        <w:tc>
          <w:tcPr>
            <w:tcW w:w="518" w:type="pct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1</w:t>
            </w:r>
          </w:p>
        </w:tc>
        <w:tc>
          <w:tcPr>
            <w:tcW w:w="894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0</w:t>
            </w:r>
            <w:r w:rsidR="00956BBD" w:rsidRPr="00340086">
              <w:t>.</w:t>
            </w:r>
            <w:r w:rsidRPr="00340086">
              <w:t>0146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1</w:t>
            </w:r>
            <w:r w:rsidR="00956BBD" w:rsidRPr="00340086">
              <w:t>.</w:t>
            </w:r>
            <w:r w:rsidRPr="00340086">
              <w:t>94687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1</w:t>
            </w:r>
            <w:r w:rsidR="00956BBD" w:rsidRPr="00340086">
              <w:t>.</w:t>
            </w:r>
            <w:r w:rsidRPr="00340086">
              <w:t>106577</w:t>
            </w:r>
          </w:p>
        </w:tc>
        <w:tc>
          <w:tcPr>
            <w:tcW w:w="966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Tomé et al., 2007d</w:t>
            </w:r>
          </w:p>
        </w:tc>
      </w:tr>
      <w:tr w:rsidR="00D936D2" w:rsidRPr="00340086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Casca (wb)</w:t>
            </w:r>
          </w:p>
        </w:tc>
        <w:tc>
          <w:tcPr>
            <w:tcW w:w="518" w:type="pct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1</w:t>
            </w:r>
          </w:p>
        </w:tc>
        <w:tc>
          <w:tcPr>
            <w:tcW w:w="894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0</w:t>
            </w:r>
            <w:r w:rsidR="00956BBD" w:rsidRPr="00340086">
              <w:t>.</w:t>
            </w:r>
            <w:r w:rsidRPr="00340086">
              <w:t>0114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1</w:t>
            </w:r>
            <w:r w:rsidR="00956BBD" w:rsidRPr="00340086">
              <w:t>.</w:t>
            </w:r>
            <w:r w:rsidRPr="00340086">
              <w:t>8728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0</w:t>
            </w:r>
            <w:r w:rsidR="00956BBD" w:rsidRPr="00340086">
              <w:t>.</w:t>
            </w:r>
            <w:r w:rsidRPr="00340086">
              <w:t>6694</w:t>
            </w:r>
          </w:p>
        </w:tc>
        <w:tc>
          <w:tcPr>
            <w:tcW w:w="966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Tomé et al., 2007d</w:t>
            </w:r>
          </w:p>
        </w:tc>
      </w:tr>
      <w:tr w:rsidR="00D936D2" w:rsidRPr="00340086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Ramos (wbr)</w:t>
            </w:r>
          </w:p>
        </w:tc>
        <w:tc>
          <w:tcPr>
            <w:tcW w:w="518" w:type="pct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2</w:t>
            </w:r>
          </w:p>
        </w:tc>
        <w:tc>
          <w:tcPr>
            <w:tcW w:w="894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0</w:t>
            </w:r>
            <w:r w:rsidR="00956BBD" w:rsidRPr="00340086">
              <w:t>.</w:t>
            </w:r>
            <w:r w:rsidRPr="00340086">
              <w:t>00308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2</w:t>
            </w:r>
            <w:r w:rsidR="00956BBD" w:rsidRPr="00340086">
              <w:t>.</w:t>
            </w:r>
            <w:r w:rsidRPr="00340086">
              <w:t>75761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-0</w:t>
            </w:r>
            <w:r w:rsidR="00956BBD" w:rsidRPr="00340086">
              <w:t>.</w:t>
            </w:r>
            <w:r w:rsidRPr="00340086">
              <w:t>39381</w:t>
            </w:r>
          </w:p>
        </w:tc>
        <w:tc>
          <w:tcPr>
            <w:tcW w:w="966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Tomé et al., 2007d</w:t>
            </w:r>
          </w:p>
        </w:tc>
      </w:tr>
      <w:tr w:rsidR="00D936D2" w:rsidRPr="00340086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Agulhas (wl)</w:t>
            </w:r>
          </w:p>
        </w:tc>
        <w:tc>
          <w:tcPr>
            <w:tcW w:w="518" w:type="pct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2</w:t>
            </w:r>
          </w:p>
        </w:tc>
        <w:tc>
          <w:tcPr>
            <w:tcW w:w="894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0</w:t>
            </w:r>
            <w:r w:rsidR="00956BBD" w:rsidRPr="00340086">
              <w:t>.</w:t>
            </w:r>
            <w:r w:rsidRPr="00340086">
              <w:t>09980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1</w:t>
            </w:r>
            <w:r w:rsidR="00956BBD" w:rsidRPr="00340086">
              <w:t>.</w:t>
            </w:r>
            <w:r w:rsidRPr="00340086">
              <w:t>39252</w:t>
            </w:r>
          </w:p>
        </w:tc>
        <w:tc>
          <w:tcPr>
            <w:tcW w:w="895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-0,71962</w:t>
            </w:r>
          </w:p>
        </w:tc>
        <w:tc>
          <w:tcPr>
            <w:tcW w:w="966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Tomé et al., 2007d</w:t>
            </w:r>
          </w:p>
        </w:tc>
      </w:tr>
      <w:tr w:rsidR="00D936D2" w:rsidRPr="00340086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Total aérea (wa)</w:t>
            </w:r>
          </w:p>
        </w:tc>
        <w:tc>
          <w:tcPr>
            <w:tcW w:w="4168" w:type="pct"/>
            <w:gridSpan w:val="5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wa = ws + wbr + wl</w:t>
            </w:r>
          </w:p>
        </w:tc>
      </w:tr>
      <w:tr w:rsidR="00183A6A" w:rsidRPr="00340086" w:rsidTr="00183A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32" w:type="pct"/>
            <w:vAlign w:val="center"/>
          </w:tcPr>
          <w:p w:rsidR="00183A6A" w:rsidRPr="00340086" w:rsidRDefault="00183A6A" w:rsidP="00197A1F">
            <w:pPr>
              <w:pStyle w:val="NormalCentered"/>
              <w:keepLines/>
            </w:pPr>
            <w:r w:rsidRPr="00340086">
              <w:t>Raízes (wr)</w:t>
            </w:r>
          </w:p>
        </w:tc>
        <w:tc>
          <w:tcPr>
            <w:tcW w:w="518" w:type="pct"/>
            <w:vAlign w:val="center"/>
          </w:tcPr>
          <w:p w:rsidR="00183A6A" w:rsidRPr="00340086" w:rsidRDefault="00183A6A" w:rsidP="00197A1F">
            <w:pPr>
              <w:pStyle w:val="NormalCentered"/>
              <w:keepLines/>
            </w:pPr>
            <w:r w:rsidRPr="00340086">
              <w:t>3</w:t>
            </w:r>
          </w:p>
        </w:tc>
        <w:tc>
          <w:tcPr>
            <w:tcW w:w="894" w:type="pct"/>
            <w:vAlign w:val="center"/>
          </w:tcPr>
          <w:p w:rsidR="00183A6A" w:rsidRPr="00340086" w:rsidRDefault="00183A6A" w:rsidP="00197A1F">
            <w:pPr>
              <w:pStyle w:val="NormalCentered"/>
              <w:keepLines/>
            </w:pPr>
            <w:r w:rsidRPr="00340086">
              <w:t>0.2756</w:t>
            </w:r>
          </w:p>
        </w:tc>
        <w:tc>
          <w:tcPr>
            <w:tcW w:w="895" w:type="pct"/>
            <w:vAlign w:val="center"/>
          </w:tcPr>
          <w:p w:rsidR="00183A6A" w:rsidRPr="00340086" w:rsidRDefault="005868D3" w:rsidP="00197A1F">
            <w:pPr>
              <w:pStyle w:val="NormalCentered"/>
              <w:keepLines/>
            </w:pPr>
            <w:r w:rsidRPr="00340086">
              <w:t>1</w:t>
            </w:r>
          </w:p>
        </w:tc>
        <w:tc>
          <w:tcPr>
            <w:tcW w:w="895" w:type="pct"/>
            <w:vAlign w:val="center"/>
          </w:tcPr>
          <w:p w:rsidR="00183A6A" w:rsidRPr="00340086" w:rsidRDefault="00183A6A" w:rsidP="00197A1F">
            <w:pPr>
              <w:pStyle w:val="NormalCentered"/>
              <w:keepLines/>
            </w:pPr>
            <w:r w:rsidRPr="00340086">
              <w:t>-</w:t>
            </w:r>
          </w:p>
        </w:tc>
        <w:tc>
          <w:tcPr>
            <w:tcW w:w="966" w:type="pct"/>
            <w:vAlign w:val="center"/>
          </w:tcPr>
          <w:p w:rsidR="00183A6A" w:rsidRPr="00340086" w:rsidRDefault="00183A6A" w:rsidP="00197A1F">
            <w:pPr>
              <w:pStyle w:val="NormalCentered"/>
              <w:keepLines/>
            </w:pPr>
            <w:r w:rsidRPr="00340086">
              <w:t>Tomé et al., 2007d</w:t>
            </w:r>
          </w:p>
        </w:tc>
      </w:tr>
      <w:tr w:rsidR="00D936D2" w:rsidRPr="00340086" w:rsidTr="00F461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6"/>
            <w:vAlign w:val="center"/>
          </w:tcPr>
          <w:p w:rsidR="00D936D2" w:rsidRPr="00340086" w:rsidRDefault="00D936D2" w:rsidP="00197A1F">
            <w:pPr>
              <w:pStyle w:val="NormalCentered"/>
              <w:keepLines/>
              <w:jc w:val="both"/>
            </w:pPr>
            <w:r w:rsidRPr="00340086">
              <w:t>d – diâmetro da árvore medido a 1,30 m de altura (cm); h – altura total (m); w</w:t>
            </w:r>
            <w:r w:rsidRPr="00340086">
              <w:rPr>
                <w:vertAlign w:val="subscript"/>
              </w:rPr>
              <w:t>i</w:t>
            </w:r>
            <w:r w:rsidRPr="00340086">
              <w:t xml:space="preserve"> – biomassa da componente i da árvore (kg); wa – biomassa total aérea da árvore (kg)</w:t>
            </w:r>
          </w:p>
        </w:tc>
      </w:tr>
    </w:tbl>
    <w:p w:rsidR="00D936D2" w:rsidRPr="00340086" w:rsidRDefault="00D936D2" w:rsidP="00197A1F">
      <w:pPr>
        <w:keepLines/>
      </w:pPr>
    </w:p>
    <w:p w:rsidR="00D936D2" w:rsidRPr="00340086" w:rsidRDefault="00D936D2" w:rsidP="00197A1F">
      <w:pPr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702"/>
        <w:gridCol w:w="880"/>
        <w:gridCol w:w="4044"/>
        <w:gridCol w:w="878"/>
        <w:gridCol w:w="1406"/>
      </w:tblGrid>
      <w:tr w:rsidR="00D936D2" w:rsidRPr="00340086" w:rsidTr="00F46109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36D2" w:rsidRPr="00340086" w:rsidRDefault="00DF562D" w:rsidP="00197A1F">
            <w:pPr>
              <w:pStyle w:val="Caption"/>
              <w:keepLines/>
            </w:pPr>
            <w:bookmarkStart w:id="59" w:name="_Toc145622164"/>
            <w:r w:rsidRPr="00340086">
              <w:t xml:space="preserve">Tabela </w:t>
            </w:r>
            <w:r w:rsidR="00EF7C2C" w:rsidRPr="00340086">
              <w:fldChar w:fldCharType="begin"/>
            </w:r>
            <w:r w:rsidR="00EF7C2C" w:rsidRPr="00340086">
              <w:instrText xml:space="preserve"> SEQ Tabela \* ARABIC </w:instrText>
            </w:r>
            <w:r w:rsidR="00EF7C2C" w:rsidRPr="00340086">
              <w:fldChar w:fldCharType="separate"/>
            </w:r>
            <w:r w:rsidR="006173A3" w:rsidRPr="00340086">
              <w:rPr>
                <w:noProof/>
              </w:rPr>
              <w:t>7</w:t>
            </w:r>
            <w:r w:rsidR="00EF7C2C" w:rsidRPr="00340086">
              <w:rPr>
                <w:noProof/>
              </w:rPr>
              <w:fldChar w:fldCharType="end"/>
            </w:r>
            <w:r w:rsidRPr="00340086">
              <w:t xml:space="preserve">. Equações utilizadas na estimação da biomassa – </w:t>
            </w:r>
            <w:r w:rsidRPr="00340086">
              <w:rPr>
                <w:i/>
              </w:rPr>
              <w:t>Eucalyptus globulus</w:t>
            </w:r>
            <w:bookmarkEnd w:id="59"/>
          </w:p>
        </w:tc>
      </w:tr>
      <w:tr w:rsidR="00D936D2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D936D2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sz w:val="18"/>
              </w:rPr>
            </w:pPr>
            <w:r w:rsidRPr="00340086">
              <w:rPr>
                <w:sz w:val="18"/>
              </w:rPr>
              <w:t xml:space="preserve">(1) </w:t>
            </w:r>
            <w:r w:rsidRPr="00340086">
              <w:rPr>
                <w:position w:val="-16"/>
                <w:sz w:val="18"/>
              </w:rPr>
              <w:object w:dxaOrig="1400" w:dyaOrig="420">
                <v:shape id="_x0000_i1060" type="#_x0000_t75" style="width:1in;height:24.5pt" o:ole="">
                  <v:imagedata r:id="rId104" o:title=""/>
                </v:shape>
                <o:OLEObject Type="Embed" ProgID="Equation.3" ShapeID="_x0000_i1060" DrawAspect="Content" ObjectID="_1820253758" r:id="rId105"/>
              </w:object>
            </w:r>
          </w:p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sz w:val="18"/>
              </w:rPr>
            </w:pPr>
            <w:r w:rsidRPr="00340086">
              <w:rPr>
                <w:sz w:val="18"/>
              </w:rPr>
              <w:t xml:space="preserve">(2) </w:t>
            </w:r>
            <w:r w:rsidRPr="00340086">
              <w:rPr>
                <w:position w:val="-26"/>
                <w:sz w:val="18"/>
              </w:rPr>
              <w:object w:dxaOrig="1640" w:dyaOrig="680">
                <v:shape id="_x0000_i1061" type="#_x0000_t75" style="width:82.1pt;height:37.1pt" o:ole="">
                  <v:imagedata r:id="rId106" o:title=""/>
                </v:shape>
                <o:OLEObject Type="Embed" ProgID="Equation.3" ShapeID="_x0000_i1061" DrawAspect="Content" ObjectID="_1820253759" r:id="rId107"/>
              </w:object>
            </w:r>
          </w:p>
        </w:tc>
      </w:tr>
      <w:tr w:rsidR="00D936D2" w:rsidRPr="00340086" w:rsidTr="00F46109">
        <w:tc>
          <w:tcPr>
            <w:tcW w:w="64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387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22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484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77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340086" w:rsidTr="00F46109">
        <w:tc>
          <w:tcPr>
            <w:tcW w:w="64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Lenho</w:t>
            </w:r>
          </w:p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(ww)</w:t>
            </w:r>
          </w:p>
        </w:tc>
        <w:tc>
          <w:tcPr>
            <w:tcW w:w="387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009964</w:t>
            </w:r>
          </w:p>
        </w:tc>
        <w:tc>
          <w:tcPr>
            <w:tcW w:w="2229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position w:val="-40"/>
                <w:szCs w:val="22"/>
              </w:rPr>
              <w:object w:dxaOrig="4000" w:dyaOrig="1080">
                <v:shape id="_x0000_i1062" type="#_x0000_t75" style="width:198.7pt;height:55.1pt" o:ole="">
                  <v:imagedata r:id="rId108" o:title=""/>
                </v:shape>
                <o:OLEObject Type="Embed" ProgID="Equation.3" ShapeID="_x0000_i1062" DrawAspect="Content" ObjectID="_1820253760" r:id="rId109"/>
              </w:object>
            </w:r>
            <w:r w:rsidRPr="00340086">
              <w:rPr>
                <w:rFonts w:cs="Arial"/>
                <w:sz w:val="18"/>
                <w:szCs w:val="18"/>
              </w:rPr>
              <w:t>árvores dispersas noutros estratos: 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780459</w:t>
            </w:r>
          </w:p>
        </w:tc>
        <w:tc>
          <w:tcPr>
            <w:tcW w:w="484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369618</w:t>
            </w:r>
          </w:p>
        </w:tc>
        <w:tc>
          <w:tcPr>
            <w:tcW w:w="77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340086" w:rsidTr="00F46109">
        <w:tc>
          <w:tcPr>
            <w:tcW w:w="64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Casca</w:t>
            </w:r>
          </w:p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(wb)</w:t>
            </w:r>
          </w:p>
        </w:tc>
        <w:tc>
          <w:tcPr>
            <w:tcW w:w="387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000594</w:t>
            </w:r>
          </w:p>
        </w:tc>
        <w:tc>
          <w:tcPr>
            <w:tcW w:w="2229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szCs w:val="22"/>
              </w:rPr>
            </w:pPr>
            <w:r w:rsidRPr="00340086">
              <w:rPr>
                <w:rFonts w:cs="Arial"/>
                <w:position w:val="-40"/>
                <w:szCs w:val="22"/>
              </w:rPr>
              <w:object w:dxaOrig="3879" w:dyaOrig="1080">
                <v:shape id="_x0000_i1063" type="#_x0000_t75" style="width:191.5pt;height:55.1pt" o:ole="">
                  <v:imagedata r:id="rId110" o:title=""/>
                </v:shape>
                <o:OLEObject Type="Embed" ProgID="Equation.3" ShapeID="_x0000_i1063" DrawAspect="Content" ObjectID="_1820253761" r:id="rId111"/>
              </w:object>
            </w:r>
          </w:p>
          <w:p w:rsidR="00D936D2" w:rsidRPr="00340086" w:rsidRDefault="00D936D2" w:rsidP="00956BBD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árvores dispersas noutros estratos: 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379475</w:t>
            </w:r>
          </w:p>
        </w:tc>
        <w:tc>
          <w:tcPr>
            <w:tcW w:w="484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084988</w:t>
            </w:r>
          </w:p>
        </w:tc>
        <w:tc>
          <w:tcPr>
            <w:tcW w:w="77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340086" w:rsidTr="00F46109">
        <w:tc>
          <w:tcPr>
            <w:tcW w:w="64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387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095603</w:t>
            </w:r>
          </w:p>
        </w:tc>
        <w:tc>
          <w:tcPr>
            <w:tcW w:w="2229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1,674653</w:t>
            </w:r>
          </w:p>
        </w:tc>
        <w:tc>
          <w:tcPr>
            <w:tcW w:w="484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85073</w:t>
            </w:r>
          </w:p>
        </w:tc>
        <w:tc>
          <w:tcPr>
            <w:tcW w:w="77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340086" w:rsidTr="00F46109">
        <w:tc>
          <w:tcPr>
            <w:tcW w:w="64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Folhas (wl)</w:t>
            </w:r>
          </w:p>
        </w:tc>
        <w:tc>
          <w:tcPr>
            <w:tcW w:w="387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485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248952</w:t>
            </w:r>
          </w:p>
        </w:tc>
        <w:tc>
          <w:tcPr>
            <w:tcW w:w="2229" w:type="pct"/>
            <w:vAlign w:val="center"/>
          </w:tcPr>
          <w:p w:rsidR="00D936D2" w:rsidRPr="00340086" w:rsidRDefault="00D936D2" w:rsidP="00197A1F">
            <w:pPr>
              <w:pStyle w:val="NormalCentered"/>
              <w:keepLines/>
            </w:pPr>
            <w:r w:rsidRPr="00340086">
              <w:t>1,264033</w:t>
            </w:r>
          </w:p>
        </w:tc>
        <w:tc>
          <w:tcPr>
            <w:tcW w:w="484" w:type="pct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7121</w:t>
            </w:r>
          </w:p>
        </w:tc>
        <w:tc>
          <w:tcPr>
            <w:tcW w:w="77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340086" w:rsidTr="00F46109">
        <w:tc>
          <w:tcPr>
            <w:tcW w:w="64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585" w:type="pct"/>
            <w:gridSpan w:val="4"/>
            <w:vAlign w:val="center"/>
          </w:tcPr>
          <w:p w:rsidR="00D936D2" w:rsidRPr="00340086" w:rsidRDefault="00D936D2" w:rsidP="00197A1F">
            <w:pPr>
              <w:pStyle w:val="NormalCentered"/>
              <w:keepLines/>
              <w:rPr>
                <w:lang w:val="en-US"/>
              </w:rPr>
            </w:pPr>
            <w:r w:rsidRPr="00340086">
              <w:rPr>
                <w:lang w:val="en-US"/>
              </w:rPr>
              <w:t>wa = ww+wb+wl+wbr</w:t>
            </w:r>
          </w:p>
        </w:tc>
        <w:tc>
          <w:tcPr>
            <w:tcW w:w="77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6"/>
                <w:szCs w:val="16"/>
              </w:rPr>
              <w:t>Tomé et al. 2007d</w:t>
            </w:r>
          </w:p>
        </w:tc>
      </w:tr>
      <w:tr w:rsidR="00D936D2" w:rsidRPr="00340086" w:rsidTr="00F46109">
        <w:tc>
          <w:tcPr>
            <w:tcW w:w="640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3585" w:type="pct"/>
            <w:gridSpan w:val="4"/>
            <w:vAlign w:val="center"/>
          </w:tcPr>
          <w:p w:rsidR="00D936D2" w:rsidRPr="00340086" w:rsidRDefault="00D936D2" w:rsidP="00956BBD">
            <w:pPr>
              <w:pStyle w:val="NormalCentered"/>
              <w:keepLines/>
            </w:pPr>
            <w:r w:rsidRPr="00340086">
              <w:t>wr = 0</w:t>
            </w:r>
            <w:r w:rsidR="00956BBD" w:rsidRPr="00340086">
              <w:t>.</w:t>
            </w:r>
            <w:r w:rsidRPr="00340086">
              <w:t>2487 wa</w:t>
            </w:r>
          </w:p>
        </w:tc>
        <w:tc>
          <w:tcPr>
            <w:tcW w:w="775" w:type="pct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113" w:right="-113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Soares e Tomé, 2004</w:t>
            </w:r>
          </w:p>
        </w:tc>
      </w:tr>
      <w:tr w:rsidR="00D936D2" w:rsidRPr="00340086" w:rsidTr="00F46109">
        <w:tc>
          <w:tcPr>
            <w:tcW w:w="5000" w:type="pct"/>
            <w:gridSpan w:val="6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 – diâmetro da árvore medido a 1,30 m de altura (cm); h – altura total da árvore (m); w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(kg); hdom – altura dominante (m).</w:t>
            </w:r>
          </w:p>
        </w:tc>
      </w:tr>
    </w:tbl>
    <w:p w:rsidR="00D936D2" w:rsidRPr="00340086" w:rsidRDefault="00D936D2" w:rsidP="00197A1F">
      <w:pPr>
        <w:keepLines/>
      </w:pPr>
    </w:p>
    <w:p w:rsidR="00D936D2" w:rsidRPr="00340086" w:rsidRDefault="00D936D2" w:rsidP="00197A1F">
      <w:pPr>
        <w:keepLines/>
      </w:pPr>
    </w:p>
    <w:p w:rsidR="00DF562D" w:rsidRPr="00340086" w:rsidRDefault="00DF562D" w:rsidP="00197A1F">
      <w:pPr>
        <w:pStyle w:val="Caption"/>
        <w:keepLines/>
      </w:pPr>
    </w:p>
    <w:tbl>
      <w:tblPr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20"/>
        <w:gridCol w:w="1080"/>
        <w:gridCol w:w="1080"/>
        <w:gridCol w:w="1080"/>
        <w:gridCol w:w="1080"/>
        <w:gridCol w:w="1982"/>
      </w:tblGrid>
      <w:tr w:rsidR="00D936D2" w:rsidRPr="00340086" w:rsidTr="00DF562D">
        <w:trPr>
          <w:cantSplit/>
        </w:trPr>
        <w:tc>
          <w:tcPr>
            <w:tcW w:w="929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936D2" w:rsidRPr="00340086" w:rsidRDefault="00DF562D" w:rsidP="00197A1F">
            <w:pPr>
              <w:pStyle w:val="Legendas"/>
              <w:keepLines/>
              <w:rPr>
                <w:szCs w:val="18"/>
                <w:lang w:val="pt-PT"/>
              </w:rPr>
            </w:pPr>
            <w:bookmarkStart w:id="60" w:name="_Toc145622165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8</w:t>
            </w:r>
            <w:r w:rsidRPr="00340086">
              <w:fldChar w:fldCharType="end"/>
            </w:r>
            <w:r w:rsidRPr="00340086">
              <w:rPr>
                <w:lang w:val="pt-PT"/>
              </w:rPr>
              <w:t xml:space="preserve">. Equações utilizadas na estimação da biomassa – </w:t>
            </w:r>
            <w:r w:rsidRPr="00340086">
              <w:rPr>
                <w:i/>
                <w:lang w:val="pt-PT"/>
              </w:rPr>
              <w:t>Quercus suber</w:t>
            </w:r>
            <w:bookmarkEnd w:id="60"/>
          </w:p>
        </w:tc>
      </w:tr>
      <w:tr w:rsidR="00D936D2" w:rsidRPr="00340086" w:rsidTr="00DF562D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90" w:type="dxa"/>
            <w:gridSpan w:val="7"/>
            <w:tcBorders>
              <w:top w:val="single" w:sz="4" w:space="0" w:color="auto"/>
            </w:tcBorders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</w:t>
            </w:r>
          </w:p>
        </w:tc>
      </w:tr>
      <w:tr w:rsidR="00D936D2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90" w:type="dxa"/>
            <w:gridSpan w:val="7"/>
            <w:vAlign w:val="center"/>
          </w:tcPr>
          <w:p w:rsidR="00D936D2" w:rsidRPr="00340086" w:rsidRDefault="00D936D2" w:rsidP="00197A1F">
            <w:pPr>
              <w:keepLines/>
              <w:spacing w:before="60" w:after="1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219" w:dyaOrig="440">
                <v:shape id="_x0000_i1064" type="#_x0000_t75" style="width:61.9pt;height:24.5pt" o:ole="">
                  <v:imagedata r:id="rId112" o:title=""/>
                </v:shape>
                <o:OLEObject Type="Embed" ProgID="Equation.3" ShapeID="_x0000_i1064" DrawAspect="Content" ObjectID="_1820253762" r:id="rId113"/>
              </w:object>
            </w:r>
            <w:r w:rsidRPr="00340086">
              <w:rPr>
                <w:rFonts w:cs="Arial"/>
                <w:sz w:val="18"/>
                <w:szCs w:val="18"/>
              </w:rPr>
              <w:tab/>
              <w:t>(i = ws, bv, ba,br,l,r)</w:t>
            </w:r>
          </w:p>
          <w:p w:rsidR="00D936D2" w:rsidRPr="00340086" w:rsidRDefault="00D936D2" w:rsidP="00197A1F">
            <w:pPr>
              <w:keepLines/>
              <w:spacing w:before="60" w:after="12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240" w:dyaOrig="440">
                <v:shape id="_x0000_i1065" type="#_x0000_t75" style="width:61.9pt;height:24.5pt" o:ole="">
                  <v:imagedata r:id="rId114" o:title=""/>
                </v:shape>
                <o:OLEObject Type="Embed" ProgID="Equation.3" ShapeID="_x0000_i1065" DrawAspect="Content" ObjectID="_1820253763" r:id="rId115"/>
              </w:object>
            </w:r>
          </w:p>
        </w:tc>
      </w:tr>
      <w:tr w:rsidR="00D936D2" w:rsidRPr="00340086" w:rsidTr="00F46109">
        <w:trPr>
          <w:cantSplit/>
        </w:trPr>
        <w:tc>
          <w:tcPr>
            <w:tcW w:w="226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80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/>
              <w:ind w:left="-57" w:right="-57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 xml:space="preserve"> 3</w:t>
            </w:r>
          </w:p>
        </w:tc>
        <w:tc>
          <w:tcPr>
            <w:tcW w:w="1982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D936D2" w:rsidRPr="00340086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Lenho no tronco, pernadas e braças (wwsbr1)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284.</w:t>
            </w:r>
            <w:r w:rsidR="00D936D2" w:rsidRPr="00340086">
              <w:rPr>
                <w:rFonts w:cs="Arial"/>
                <w:sz w:val="18"/>
                <w:szCs w:val="18"/>
              </w:rPr>
              <w:t>2881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9646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 xml:space="preserve"> 2007</w:t>
            </w:r>
          </w:p>
        </w:tc>
      </w:tr>
      <w:tr w:rsidR="00D936D2" w:rsidRPr="00340086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Cortiça virgem-árvores virgens (wbv)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960006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300779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Paulo e Tomé, 2006</w:t>
            </w:r>
          </w:p>
        </w:tc>
      </w:tr>
      <w:tr w:rsidR="00D936D2" w:rsidRPr="00340086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Cortiça virgem-árvores c/ amadia (wbv)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98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1370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2.</w:t>
            </w:r>
            <w:r w:rsidR="00D936D2" w:rsidRPr="00340086">
              <w:rPr>
                <w:rFonts w:cs="Arial"/>
                <w:sz w:val="18"/>
                <w:szCs w:val="18"/>
              </w:rPr>
              <w:t>2999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</w:t>
            </w:r>
          </w:p>
        </w:tc>
      </w:tr>
      <w:tr w:rsidR="00D936D2" w:rsidRPr="00340086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Cortiça amadia (wba)</w:t>
            </w:r>
          </w:p>
        </w:tc>
        <w:tc>
          <w:tcPr>
            <w:tcW w:w="7022" w:type="dxa"/>
            <w:gridSpan w:val="6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Estimada com equações do modelo SUBER – Tabela 8d</w:t>
            </w:r>
          </w:p>
        </w:tc>
      </w:tr>
      <w:tr w:rsidR="00D936D2" w:rsidRPr="00340086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Ramos (wbr2)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108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5769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3464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</w:t>
            </w:r>
          </w:p>
        </w:tc>
      </w:tr>
      <w:tr w:rsidR="00D936D2" w:rsidRPr="00340086" w:rsidTr="00F46109">
        <w:trPr>
          <w:cantSplit/>
        </w:trPr>
        <w:tc>
          <w:tcPr>
            <w:tcW w:w="2268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Folhas (wl)</w:t>
            </w:r>
          </w:p>
        </w:tc>
        <w:tc>
          <w:tcPr>
            <w:tcW w:w="72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5773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1690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shd w:val="clear" w:color="auto" w:fill="FFFFFF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D936D2" w:rsidRPr="00340086" w:rsidTr="00F46109">
        <w:trPr>
          <w:cantSplit/>
        </w:trPr>
        <w:tc>
          <w:tcPr>
            <w:tcW w:w="226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5040" w:type="dxa"/>
            <w:gridSpan w:val="5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  <w:lang w:val="en-US"/>
              </w:rPr>
            </w:pPr>
            <w:r w:rsidRPr="00340086">
              <w:rPr>
                <w:rFonts w:cs="Arial"/>
                <w:sz w:val="18"/>
                <w:szCs w:val="18"/>
                <w:lang w:val="en-US"/>
              </w:rPr>
              <w:t>wa=ww+wbv+wba+wc</w:t>
            </w:r>
          </w:p>
        </w:tc>
        <w:tc>
          <w:tcPr>
            <w:tcW w:w="1982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ind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</w:t>
            </w:r>
          </w:p>
        </w:tc>
      </w:tr>
      <w:tr w:rsidR="00D936D2" w:rsidRPr="00340086" w:rsidTr="00F46109">
        <w:trPr>
          <w:cantSplit/>
        </w:trPr>
        <w:tc>
          <w:tcPr>
            <w:tcW w:w="2268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340086" w:rsidRDefault="00956BBD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</w:t>
            </w:r>
            <w:r w:rsidR="00D936D2" w:rsidRPr="00340086">
              <w:rPr>
                <w:rFonts w:cs="Arial"/>
                <w:sz w:val="18"/>
                <w:szCs w:val="18"/>
              </w:rPr>
              <w:t>063777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340086" w:rsidRDefault="00D936D2" w:rsidP="00956BBD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07779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2" w:type="dxa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D936D2" w:rsidRPr="00340086" w:rsidTr="00F46109">
        <w:trPr>
          <w:cantSplit/>
        </w:trPr>
        <w:tc>
          <w:tcPr>
            <w:tcW w:w="9290" w:type="dxa"/>
            <w:gridSpan w:val="7"/>
            <w:vAlign w:val="center"/>
          </w:tcPr>
          <w:p w:rsidR="00D936D2" w:rsidRPr="00340086" w:rsidRDefault="00D936D2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 – diâmetro da árvore com casca medido a 1,30 m de altura (cm); du – diâmetro da árvore sem casca medido a 1,30 m de altura (cm); cu – circunferência à altura do peito (m); w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(kg).</w:t>
            </w:r>
          </w:p>
        </w:tc>
      </w:tr>
    </w:tbl>
    <w:p w:rsidR="00D936D2" w:rsidRPr="00340086" w:rsidRDefault="00D936D2" w:rsidP="00197A1F">
      <w:pPr>
        <w:keepLines/>
      </w:pPr>
    </w:p>
    <w:p w:rsidR="00D936D2" w:rsidRPr="00340086" w:rsidRDefault="00D936D2" w:rsidP="00197A1F">
      <w:pPr>
        <w:keepLines/>
      </w:pPr>
    </w:p>
    <w:p w:rsidR="00CD3174" w:rsidRPr="00340086" w:rsidRDefault="00CD3174" w:rsidP="00197A1F">
      <w:pPr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720"/>
        <w:gridCol w:w="1020"/>
        <w:gridCol w:w="1020"/>
        <w:gridCol w:w="1020"/>
        <w:gridCol w:w="1979"/>
      </w:tblGrid>
      <w:tr w:rsidR="00CD3174" w:rsidRPr="00340086" w:rsidTr="00DF562D">
        <w:trPr>
          <w:cantSplit/>
        </w:trPr>
        <w:tc>
          <w:tcPr>
            <w:tcW w:w="928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340086" w:rsidRDefault="00CD3174" w:rsidP="00197A1F">
            <w:pPr>
              <w:pStyle w:val="Legendas"/>
              <w:keepLines/>
              <w:rPr>
                <w:lang w:val="pt-PT"/>
              </w:rPr>
            </w:pPr>
            <w:r w:rsidRPr="00340086">
              <w:rPr>
                <w:lang w:val="pt-PT"/>
              </w:rPr>
              <w:br w:type="page"/>
            </w:r>
            <w:bookmarkStart w:id="61" w:name="_Toc145622166"/>
            <w:r w:rsidR="00DF562D" w:rsidRPr="00340086">
              <w:rPr>
                <w:lang w:val="pt-PT"/>
              </w:rPr>
              <w:t xml:space="preserve">Tabela </w:t>
            </w:r>
            <w:r w:rsidR="00DF562D" w:rsidRPr="00340086">
              <w:fldChar w:fldCharType="begin"/>
            </w:r>
            <w:r w:rsidR="00DF562D" w:rsidRPr="00340086">
              <w:rPr>
                <w:lang w:val="pt-PT"/>
              </w:rPr>
              <w:instrText xml:space="preserve"> SEQ Tabela \* ARABIC </w:instrText>
            </w:r>
            <w:r w:rsidR="00DF562D"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9</w:t>
            </w:r>
            <w:r w:rsidR="00DF562D" w:rsidRPr="00340086">
              <w:fldChar w:fldCharType="end"/>
            </w:r>
            <w:r w:rsidR="00DF562D" w:rsidRPr="00340086">
              <w:rPr>
                <w:lang w:val="pt-PT"/>
              </w:rPr>
              <w:t>. Equações utilizadas para a estimação da biomassa de cortiça amadia</w:t>
            </w:r>
            <w:bookmarkEnd w:id="61"/>
          </w:p>
        </w:tc>
      </w:tr>
      <w:tr w:rsidR="00CD3174" w:rsidRPr="00340086" w:rsidTr="00DF562D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287" w:type="dxa"/>
            <w:gridSpan w:val="6"/>
            <w:tcBorders>
              <w:top w:val="single" w:sz="4" w:space="0" w:color="auto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</w: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position w:val="-28"/>
                <w:sz w:val="18"/>
                <w:szCs w:val="18"/>
              </w:rPr>
              <w:object w:dxaOrig="2240" w:dyaOrig="680">
                <v:shape id="_x0000_i1066" type="#_x0000_t75" style="width:114.1pt;height:37.1pt" o:ole="" fillcolor="window">
                  <v:imagedata r:id="rId116" o:title=""/>
                </v:shape>
                <o:OLEObject Type="Embed" ProgID="Equation.3" ShapeID="_x0000_i1066" DrawAspect="Content" ObjectID="_1820253764" r:id="rId117"/>
              </w:objec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position w:val="-20"/>
              </w:rPr>
              <w:object w:dxaOrig="2620" w:dyaOrig="1040">
                <v:shape id="_x0000_i1067" type="#_x0000_t75" style="width:131.4pt;height:53.65pt" o:ole="" fillcolor="window">
                  <v:imagedata r:id="rId118" o:title=""/>
                </v:shape>
                <o:OLEObject Type="Embed" ProgID="Equation.3" ShapeID="_x0000_i1067" DrawAspect="Content" ObjectID="_1820253765" r:id="rId119"/>
              </w:objec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sz w:val="18"/>
                <w:szCs w:val="18"/>
              </w:rPr>
              <w:t xml:space="preserve">(3) </w:t>
            </w:r>
            <w:r w:rsidRPr="00340086">
              <w:rPr>
                <w:position w:val="-38"/>
                <w:sz w:val="18"/>
              </w:rPr>
              <w:object w:dxaOrig="2320" w:dyaOrig="720">
                <v:shape id="_x0000_i1068" type="#_x0000_t75" style="width:114.1pt;height:37.1pt" o:ole="" fillcolor="window">
                  <v:imagedata r:id="rId120" o:title=""/>
                </v:shape>
                <o:OLEObject Type="Embed" ProgID="Equation.3" ShapeID="_x0000_i1068" DrawAspect="Content" ObjectID="_1820253766" r:id="rId121"/>
              </w:object>
            </w:r>
            <w:r w:rsidRPr="00340086">
              <w:rPr>
                <w:sz w:val="18"/>
                <w:szCs w:val="18"/>
              </w:rPr>
              <w:tab/>
            </w:r>
            <w:r w:rsidRPr="00340086">
              <w:rPr>
                <w:sz w:val="18"/>
                <w:szCs w:val="18"/>
              </w:rPr>
              <w:tab/>
            </w:r>
            <w:r w:rsidRPr="00340086">
              <w:rPr>
                <w:position w:val="-26"/>
              </w:rPr>
              <w:object w:dxaOrig="1280" w:dyaOrig="600">
                <v:shape id="_x0000_i1069" type="#_x0000_t75" style="width:65.5pt;height:29.9pt" o:ole="">
                  <v:imagedata r:id="rId122" o:title=""/>
                </v:shape>
                <o:OLEObject Type="Embed" ProgID="Equation.3" ShapeID="_x0000_i1069" DrawAspect="Content" ObjectID="_1820253767" r:id="rId123"/>
              </w:objec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(4)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540" w:dyaOrig="440">
                <v:shape id="_x0000_i1070" type="#_x0000_t75" style="width:78.5pt;height:24.5pt" o:ole="">
                  <v:imagedata r:id="rId124" o:title=""/>
                </v:shape>
                <o:OLEObject Type="Embed" ProgID="Equation.3" ShapeID="_x0000_i1070" DrawAspect="Content" ObjectID="_1820253768" r:id="rId125"/>
              </w:objec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(5) </w:t>
            </w:r>
            <w:r w:rsidRPr="00340086">
              <w:rPr>
                <w:position w:val="-32"/>
                <w:sz w:val="18"/>
              </w:rPr>
              <w:object w:dxaOrig="2640" w:dyaOrig="660">
                <v:shape id="_x0000_i1071" type="#_x0000_t75" style="width:133.9pt;height:37.1pt" o:ole="">
                  <v:imagedata r:id="rId126" o:title=""/>
                </v:shape>
                <o:OLEObject Type="Embed" ProgID="Equation.3" ShapeID="_x0000_i1071" DrawAspect="Content" ObjectID="_1820253769" r:id="rId127"/>
              </w:objec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360"/>
        </w:trPr>
        <w:tc>
          <w:tcPr>
            <w:tcW w:w="9287" w:type="dxa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(6) </w:t>
            </w:r>
            <w:r w:rsidRPr="00340086">
              <w:rPr>
                <w:rFonts w:cs="Arial"/>
                <w:position w:val="-26"/>
                <w:sz w:val="18"/>
                <w:szCs w:val="18"/>
              </w:rPr>
              <w:object w:dxaOrig="3600" w:dyaOrig="600">
                <v:shape id="_x0000_i1072" type="#_x0000_t75" style="width:180.7pt;height:29.9pt" o:ole="">
                  <v:imagedata r:id="rId128" o:title=""/>
                </v:shape>
                <o:OLEObject Type="Embed" ProgID="Equation.3" ShapeID="_x0000_i1072" DrawAspect="Content" ObjectID="_1820253770" r:id="rId129"/>
              </w:object>
            </w:r>
          </w:p>
        </w:tc>
      </w:tr>
      <w:tr w:rsidR="00CD3174" w:rsidRPr="00340086" w:rsidTr="00F46109">
        <w:trPr>
          <w:cantSplit/>
        </w:trPr>
        <w:tc>
          <w:tcPr>
            <w:tcW w:w="3528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modelo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 xml:space="preserve"> 2</w:t>
            </w:r>
          </w:p>
        </w:tc>
        <w:tc>
          <w:tcPr>
            <w:tcW w:w="1979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340086" w:rsidTr="00F46109">
        <w:trPr>
          <w:cantSplit/>
        </w:trPr>
        <w:tc>
          <w:tcPr>
            <w:tcW w:w="3528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sz w:val="18"/>
                <w:szCs w:val="18"/>
              </w:rPr>
              <w:t>Espessura da cortiça em anos completos em função do calibre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(1)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1396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8459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Almeida e Tomé, aceite para publicação</w:t>
            </w:r>
          </w:p>
        </w:tc>
      </w:tr>
      <w:tr w:rsidR="00CD3174" w:rsidRPr="00340086" w:rsidTr="00F46109">
        <w:trPr>
          <w:cantSplit/>
        </w:trPr>
        <w:tc>
          <w:tcPr>
            <w:tcW w:w="3528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Crescimento da cortiça (anos completos)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(2)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167878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203472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Almeida e Tomé, aceite para publicação</w:t>
            </w:r>
          </w:p>
        </w:tc>
      </w:tr>
      <w:tr w:rsidR="00CD3174" w:rsidRPr="00340086" w:rsidTr="00F46109">
        <w:trPr>
          <w:cantSplit/>
        </w:trPr>
        <w:tc>
          <w:tcPr>
            <w:tcW w:w="3528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Calibre da cortiça em função da espessura em anos completos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(3)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1396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8459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1.126</w:t>
            </w:r>
          </w:p>
        </w:tc>
        <w:tc>
          <w:tcPr>
            <w:tcW w:w="1979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Almeida e Tomé, aceite para publicação</w:t>
            </w:r>
          </w:p>
        </w:tc>
      </w:tr>
      <w:tr w:rsidR="00CD3174" w:rsidRPr="00340086" w:rsidTr="00F46109">
        <w:trPr>
          <w:cantSplit/>
        </w:trPr>
        <w:tc>
          <w:tcPr>
            <w:tcW w:w="3528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Percentagem (em peso) da costa em relação à massa da cortiça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(4)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5716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0482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CD3174" w:rsidRPr="00340086" w:rsidTr="00F46109">
        <w:trPr>
          <w:cantSplit/>
        </w:trPr>
        <w:tc>
          <w:tcPr>
            <w:tcW w:w="3528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Peso de cortiça com 9 anos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(5)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0194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9852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Tomé et al., 2007d </w:t>
            </w:r>
          </w:p>
        </w:tc>
      </w:tr>
      <w:tr w:rsidR="00CD3174" w:rsidRPr="00340086" w:rsidTr="00F46109">
        <w:trPr>
          <w:cantSplit/>
        </w:trPr>
        <w:tc>
          <w:tcPr>
            <w:tcW w:w="3528" w:type="dxa"/>
          </w:tcPr>
          <w:p w:rsidR="00CD3174" w:rsidRPr="00340086" w:rsidRDefault="00CD3174" w:rsidP="00197A1F">
            <w:pPr>
              <w:keepLines/>
              <w:rPr>
                <w:sz w:val="18"/>
                <w:szCs w:val="18"/>
              </w:rPr>
            </w:pPr>
            <w:r w:rsidRPr="00340086">
              <w:rPr>
                <w:sz w:val="18"/>
                <w:szCs w:val="18"/>
              </w:rPr>
              <w:t>Peso de cortiça com t anos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(6)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020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979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Tomé, 2004</w:t>
            </w:r>
          </w:p>
        </w:tc>
      </w:tr>
      <w:tr w:rsidR="00CD3174" w:rsidRPr="00340086" w:rsidTr="00F46109">
        <w:trPr>
          <w:cantSplit/>
        </w:trPr>
        <w:tc>
          <w:tcPr>
            <w:tcW w:w="9287" w:type="dxa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du – diâmetro da árvore sem casca medido a 1,30 m de altura (cm); ct1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espessura da cortiça em anos completos no ano i depois de cozida (mm); ct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espessura da cortiça depois de cozida (calibre) no ano i (mm); ctbbi – espessura da cortiça antes de cozida (calibre) no ano i (mm); tc1 – idade da cortiça menos 1 (anos);%w_costa – percentagem que a costa representa em relação à massa da cortiça; wba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biomassa de cortiça amadia no ano i (kg).</w:t>
            </w:r>
          </w:p>
        </w:tc>
      </w:tr>
    </w:tbl>
    <w:p w:rsidR="00D936D2" w:rsidRPr="00340086" w:rsidRDefault="00D936D2" w:rsidP="00197A1F">
      <w:pPr>
        <w:keepLines/>
      </w:pPr>
    </w:p>
    <w:p w:rsidR="00DF562D" w:rsidRPr="00340086" w:rsidRDefault="00DF562D" w:rsidP="00197A1F">
      <w:pPr>
        <w:pStyle w:val="Caption"/>
        <w:keepLines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2"/>
        <w:gridCol w:w="1892"/>
        <w:gridCol w:w="1891"/>
        <w:gridCol w:w="2277"/>
      </w:tblGrid>
      <w:tr w:rsidR="00CD3174" w:rsidRPr="00340086" w:rsidTr="00DF562D">
        <w:tc>
          <w:tcPr>
            <w:tcW w:w="907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340086" w:rsidRDefault="00DF562D" w:rsidP="00197A1F">
            <w:pPr>
              <w:pStyle w:val="Legendas"/>
              <w:keepLines/>
              <w:rPr>
                <w:szCs w:val="18"/>
                <w:lang w:val="pt-PT"/>
              </w:rPr>
            </w:pPr>
            <w:bookmarkStart w:id="62" w:name="_Toc145622167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10</w:t>
            </w:r>
            <w:r w:rsidRPr="00340086">
              <w:fldChar w:fldCharType="end"/>
            </w:r>
            <w:r w:rsidRPr="00340086">
              <w:rPr>
                <w:lang w:val="pt-PT"/>
              </w:rPr>
              <w:t xml:space="preserve">. Equações utilizadas na estimação da biomassa – </w:t>
            </w:r>
            <w:r w:rsidRPr="00340086">
              <w:rPr>
                <w:i/>
                <w:lang w:val="pt-PT"/>
              </w:rPr>
              <w:t>Quercus rotundifolia</w:t>
            </w:r>
            <w:bookmarkEnd w:id="62"/>
          </w:p>
        </w:tc>
      </w:tr>
      <w:tr w:rsidR="00CD3174" w:rsidRPr="00340086" w:rsidTr="00DF562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4"/>
            <w:tcBorders>
              <w:top w:val="single" w:sz="4" w:space="0" w:color="auto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</w:t>
            </w:r>
          </w:p>
        </w:tc>
      </w:tr>
      <w:tr w:rsidR="00CD3174" w:rsidRPr="00340086" w:rsidTr="00DF562D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072" w:type="dxa"/>
            <w:gridSpan w:val="4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position w:val="-16"/>
                <w:sz w:val="18"/>
                <w:szCs w:val="18"/>
              </w:rPr>
              <w:object w:dxaOrig="1120" w:dyaOrig="440">
                <v:shape id="_x0000_i1073" type="#_x0000_t75" style="width:53.3pt;height:24.5pt" o:ole="">
                  <v:imagedata r:id="rId130" o:title=""/>
                </v:shape>
                <o:OLEObject Type="Embed" ProgID="Equation.3" ShapeID="_x0000_i1073" DrawAspect="Content" ObjectID="_1820253771" r:id="rId131"/>
              </w:object>
            </w:r>
            <w:r w:rsidRPr="00340086">
              <w:rPr>
                <w:rFonts w:cs="Arial"/>
                <w:sz w:val="18"/>
                <w:szCs w:val="18"/>
              </w:rPr>
              <w:tab/>
              <w:t>(i=w, b, c, r)</w:t>
            </w:r>
          </w:p>
        </w:tc>
      </w:tr>
      <w:tr w:rsidR="00CD3174" w:rsidRPr="00340086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189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1891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2277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340086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Lenho (ww)</w:t>
            </w:r>
          </w:p>
        </w:tc>
        <w:tc>
          <w:tcPr>
            <w:tcW w:w="189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164185</w:t>
            </w:r>
          </w:p>
        </w:tc>
        <w:tc>
          <w:tcPr>
            <w:tcW w:w="1891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011002</w:t>
            </w:r>
          </w:p>
        </w:tc>
        <w:tc>
          <w:tcPr>
            <w:tcW w:w="2277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Paulo et al., 2003</w:t>
            </w:r>
          </w:p>
        </w:tc>
      </w:tr>
      <w:tr w:rsidR="00CD3174" w:rsidRPr="00340086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Casca (wb)</w:t>
            </w:r>
          </w:p>
        </w:tc>
        <w:tc>
          <w:tcPr>
            <w:tcW w:w="189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600169</w:t>
            </w:r>
          </w:p>
        </w:tc>
        <w:tc>
          <w:tcPr>
            <w:tcW w:w="1891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355957</w:t>
            </w:r>
          </w:p>
        </w:tc>
        <w:tc>
          <w:tcPr>
            <w:tcW w:w="2277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Paulo et al., 2003</w:t>
            </w:r>
          </w:p>
        </w:tc>
      </w:tr>
      <w:tr w:rsidR="00CD3174" w:rsidRPr="00340086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Copa (wc)</w:t>
            </w:r>
          </w:p>
        </w:tc>
        <w:tc>
          <w:tcPr>
            <w:tcW w:w="189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909152</w:t>
            </w:r>
          </w:p>
        </w:tc>
        <w:tc>
          <w:tcPr>
            <w:tcW w:w="1891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200354</w:t>
            </w:r>
          </w:p>
        </w:tc>
        <w:tc>
          <w:tcPr>
            <w:tcW w:w="2277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Paulo et al., 2003</w:t>
            </w:r>
          </w:p>
        </w:tc>
      </w:tr>
      <w:tr w:rsidR="00CD3174" w:rsidRPr="00340086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783" w:type="dxa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wa = ww+wb+wc</w:t>
            </w:r>
          </w:p>
        </w:tc>
        <w:tc>
          <w:tcPr>
            <w:tcW w:w="2277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Paulo et al., 2003</w:t>
            </w:r>
          </w:p>
        </w:tc>
      </w:tr>
      <w:tr w:rsidR="00CD3174" w:rsidRPr="00340086" w:rsidTr="00DF562D">
        <w:tblPrEx>
          <w:jc w:val="center"/>
        </w:tblPrEx>
        <w:trPr>
          <w:jc w:val="center"/>
        </w:trPr>
        <w:tc>
          <w:tcPr>
            <w:tcW w:w="301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1892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545045</w:t>
            </w:r>
          </w:p>
        </w:tc>
        <w:tc>
          <w:tcPr>
            <w:tcW w:w="1891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789300</w:t>
            </w:r>
          </w:p>
        </w:tc>
        <w:tc>
          <w:tcPr>
            <w:tcW w:w="2277" w:type="dxa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340086" w:rsidTr="00DF562D">
        <w:tc>
          <w:tcPr>
            <w:tcW w:w="9072" w:type="dxa"/>
            <w:gridSpan w:val="4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d – diâmetro da árvore medido a 1,30 m de altura (cm); w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biomassa da componente i da árvore (kg); wa – biomassa total aérea da árvore (kg).</w:t>
            </w:r>
          </w:p>
        </w:tc>
      </w:tr>
    </w:tbl>
    <w:p w:rsidR="00CD3174" w:rsidRPr="00340086" w:rsidRDefault="00CD3174" w:rsidP="00197A1F">
      <w:pPr>
        <w:keepLines/>
        <w:spacing w:before="0" w:line="240" w:lineRule="auto"/>
      </w:pPr>
    </w:p>
    <w:p w:rsidR="00CD3174" w:rsidRPr="00340086" w:rsidRDefault="00CD3174" w:rsidP="00197A1F">
      <w:pPr>
        <w:keepLines/>
        <w:spacing w:before="0" w:line="240" w:lineRule="auto"/>
      </w:pPr>
    </w:p>
    <w:p w:rsidR="00DF562D" w:rsidRPr="00340086" w:rsidRDefault="00DF562D" w:rsidP="00197A1F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0"/>
        <w:gridCol w:w="1074"/>
        <w:gridCol w:w="76"/>
        <w:gridCol w:w="1067"/>
        <w:gridCol w:w="56"/>
        <w:gridCol w:w="1087"/>
        <w:gridCol w:w="38"/>
        <w:gridCol w:w="1105"/>
        <w:gridCol w:w="18"/>
        <w:gridCol w:w="1125"/>
        <w:gridCol w:w="1756"/>
      </w:tblGrid>
      <w:tr w:rsidR="00CD3174" w:rsidRPr="00340086" w:rsidTr="00DF562D">
        <w:tc>
          <w:tcPr>
            <w:tcW w:w="5000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340086" w:rsidRDefault="00DF562D" w:rsidP="00197A1F">
            <w:pPr>
              <w:pStyle w:val="Legendas"/>
              <w:keepLines/>
              <w:rPr>
                <w:szCs w:val="18"/>
                <w:lang w:val="pt-PT"/>
              </w:rPr>
            </w:pPr>
            <w:bookmarkStart w:id="63" w:name="_Toc145622168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11</w:t>
            </w:r>
            <w:r w:rsidRPr="00340086">
              <w:fldChar w:fldCharType="end"/>
            </w:r>
            <w:r w:rsidRPr="00340086">
              <w:rPr>
                <w:lang w:val="pt-PT"/>
              </w:rPr>
              <w:t xml:space="preserve">. Equações utilizadas na estimação da biomassa – </w:t>
            </w:r>
            <w:r w:rsidRPr="00340086">
              <w:rPr>
                <w:i/>
                <w:lang w:val="pt-PT"/>
              </w:rPr>
              <w:t>Quercus</w:t>
            </w:r>
            <w:r w:rsidRPr="00340086">
              <w:rPr>
                <w:lang w:val="pt-PT"/>
              </w:rPr>
              <w:t xml:space="preserve"> spp e Folhosas diversas</w:t>
            </w:r>
            <w:bookmarkEnd w:id="63"/>
          </w:p>
        </w:tc>
      </w:tr>
      <w:tr w:rsidR="00CD3174" w:rsidRPr="00340086" w:rsidTr="00DF562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11"/>
            <w:tcBorders>
              <w:top w:val="single" w:sz="4" w:space="0" w:color="auto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5000" w:type="pct"/>
            <w:gridSpan w:val="11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120" w:dyaOrig="440">
                <v:shape id="_x0000_i1074" type="#_x0000_t75" style="width:53.3pt;height:24.5pt" o:ole="">
                  <v:imagedata r:id="rId132" o:title=""/>
                </v:shape>
                <o:OLEObject Type="Embed" ProgID="Equation.3" ShapeID="_x0000_i1074" DrawAspect="Content" ObjectID="_1820253772" r:id="rId133"/>
              </w:object>
            </w:r>
          </w:p>
        </w:tc>
      </w:tr>
      <w:tr w:rsidR="00CD3174" w:rsidRPr="00340086" w:rsidTr="00F46109">
        <w:tc>
          <w:tcPr>
            <w:tcW w:w="920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59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6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340086" w:rsidTr="00F46109">
        <w:tc>
          <w:tcPr>
            <w:tcW w:w="920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Tronco (ws)</w:t>
            </w:r>
          </w:p>
        </w:tc>
        <w:tc>
          <w:tcPr>
            <w:tcW w:w="59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02087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015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96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340086" w:rsidTr="00F46109">
        <w:tc>
          <w:tcPr>
            <w:tcW w:w="920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59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412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231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0001185</w:t>
            </w:r>
          </w:p>
        </w:tc>
        <w:tc>
          <w:tcPr>
            <w:tcW w:w="63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0002676</w:t>
            </w:r>
          </w:p>
        </w:tc>
        <w:tc>
          <w:tcPr>
            <w:tcW w:w="96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340086" w:rsidTr="00F46109">
        <w:tc>
          <w:tcPr>
            <w:tcW w:w="920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3112" w:type="pct"/>
            <w:gridSpan w:val="9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wa = ws+wbr</w:t>
            </w:r>
          </w:p>
        </w:tc>
        <w:tc>
          <w:tcPr>
            <w:tcW w:w="96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CD3174" w:rsidRPr="00340086" w:rsidTr="00F46109">
        <w:tc>
          <w:tcPr>
            <w:tcW w:w="920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634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619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088480</w:t>
            </w:r>
          </w:p>
        </w:tc>
        <w:tc>
          <w:tcPr>
            <w:tcW w:w="620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133460</w:t>
            </w:r>
          </w:p>
        </w:tc>
        <w:tc>
          <w:tcPr>
            <w:tcW w:w="619" w:type="pct"/>
            <w:gridSpan w:val="2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20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340086" w:rsidTr="00F46109">
        <w:tc>
          <w:tcPr>
            <w:tcW w:w="5000" w:type="pct"/>
            <w:gridSpan w:val="11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d – diâmetro da árvore medido a 1,30 m de altura (cm); h – altura total da árvore (m); w – biomassa da árvore (kg), wa – biomassa total aérea da árvore (kg); N – número de árvores por hectare </w:t>
            </w:r>
          </w:p>
          <w:p w:rsidR="00CD3174" w:rsidRPr="00340086" w:rsidRDefault="00CD3174" w:rsidP="00197A1F">
            <w:pPr>
              <w:keepLines/>
            </w:pPr>
            <w:r w:rsidRPr="00340086">
              <w:rPr>
                <w:rFonts w:cs="Arial"/>
                <w:sz w:val="18"/>
                <w:szCs w:val="18"/>
              </w:rPr>
              <w:t>As equações de biomassa do tronco e ramos foram ajustadas considerando um diâmetro de desponta de 2,5 cm</w:t>
            </w:r>
          </w:p>
        </w:tc>
      </w:tr>
    </w:tbl>
    <w:p w:rsidR="00CD3174" w:rsidRPr="00340086" w:rsidRDefault="00CD3174" w:rsidP="00197A1F">
      <w:pPr>
        <w:keepLines/>
      </w:pPr>
    </w:p>
    <w:p w:rsidR="00DF562D" w:rsidRPr="00340086" w:rsidRDefault="00DF562D" w:rsidP="00197A1F">
      <w:pPr>
        <w:pStyle w:val="Caption"/>
        <w:keepLines/>
      </w:pPr>
    </w:p>
    <w:tbl>
      <w:tblPr>
        <w:tblpPr w:leftFromText="180" w:rightFromText="180" w:vertAnchor="text" w:horzAnchor="margin" w:tblpXSpec="center" w:tblpY="-196"/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4"/>
        <w:gridCol w:w="1055"/>
        <w:gridCol w:w="1407"/>
        <w:gridCol w:w="1231"/>
        <w:gridCol w:w="1234"/>
        <w:gridCol w:w="2286"/>
      </w:tblGrid>
      <w:tr w:rsidR="00CD3174" w:rsidRPr="00340086" w:rsidTr="00F46109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340086" w:rsidRDefault="00DF562D" w:rsidP="00197A1F">
            <w:pPr>
              <w:pStyle w:val="Legendas"/>
              <w:keepLines/>
              <w:rPr>
                <w:lang w:val="pt-PT"/>
              </w:rPr>
            </w:pPr>
            <w:bookmarkStart w:id="64" w:name="_Toc145622169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12</w:t>
            </w:r>
            <w:r w:rsidRPr="00340086">
              <w:fldChar w:fldCharType="end"/>
            </w:r>
            <w:r w:rsidRPr="00340086">
              <w:rPr>
                <w:lang w:val="pt-PT"/>
              </w:rPr>
              <w:t xml:space="preserve">. Equações utilizadas na estimação da biomassa – </w:t>
            </w:r>
            <w:r w:rsidRPr="00340086">
              <w:rPr>
                <w:i/>
                <w:lang w:val="pt-PT"/>
              </w:rPr>
              <w:t>Pinus pinea</w:t>
            </w:r>
            <w:bookmarkEnd w:id="64"/>
          </w:p>
        </w:tc>
      </w:tr>
      <w:tr w:rsidR="00CD3174" w:rsidRPr="00340086" w:rsidTr="00F46109"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CD3174" w:rsidRPr="00340086" w:rsidTr="00F46109">
        <w:tc>
          <w:tcPr>
            <w:tcW w:w="5000" w:type="pct"/>
            <w:gridSpan w:val="6"/>
            <w:tcBorders>
              <w:top w:val="nil"/>
              <w:bottom w:val="nil"/>
            </w:tcBorders>
          </w:tcPr>
          <w:p w:rsidR="00CD3174" w:rsidRPr="00340086" w:rsidRDefault="00CD3174" w:rsidP="00197A1F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780" w:dyaOrig="440">
                <v:shape id="_x0000_i1075" type="#_x0000_t75" style="width:90.7pt;height:24.5pt" o:ole="">
                  <v:imagedata r:id="rId134" o:title=""/>
                </v:shape>
                <o:OLEObject Type="Embed" ProgID="Equation.3" ShapeID="_x0000_i1075" DrawAspect="Content" ObjectID="_1820253773" r:id="rId135"/>
              </w:object>
            </w:r>
            <w:r w:rsidRPr="00340086">
              <w:rPr>
                <w:rFonts w:cs="Arial"/>
                <w:sz w:val="18"/>
                <w:szCs w:val="18"/>
              </w:rPr>
              <w:tab/>
              <w:t>(i = w, b)</w:t>
            </w:r>
          </w:p>
        </w:tc>
      </w:tr>
      <w:tr w:rsidR="00CD3174" w:rsidRPr="00340086" w:rsidTr="00F46109">
        <w:tc>
          <w:tcPr>
            <w:tcW w:w="5000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3174" w:rsidRPr="00340086" w:rsidRDefault="00CD3174" w:rsidP="00197A1F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380" w:dyaOrig="440">
                <v:shape id="_x0000_i1076" type="#_x0000_t75" style="width:1in;height:24.5pt" o:ole="">
                  <v:imagedata r:id="rId136" o:title=""/>
                </v:shape>
                <o:OLEObject Type="Embed" ProgID="Equation.3" ShapeID="_x0000_i1076" DrawAspect="Content" ObjectID="_1820253774" r:id="rId137"/>
              </w:object>
            </w:r>
          </w:p>
        </w:tc>
      </w:tr>
      <w:tr w:rsidR="00CD3174" w:rsidRPr="00340086" w:rsidTr="00F46109">
        <w:tc>
          <w:tcPr>
            <w:tcW w:w="5000" w:type="pct"/>
            <w:gridSpan w:val="6"/>
            <w:tcBorders>
              <w:top w:val="nil"/>
            </w:tcBorders>
            <w:vAlign w:val="center"/>
          </w:tcPr>
          <w:p w:rsidR="00CD3174" w:rsidRPr="00340086" w:rsidRDefault="00CD3174" w:rsidP="00197A1F">
            <w:pPr>
              <w:pStyle w:val="Normal09pt"/>
              <w:keepLines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(3) </w:t>
            </w:r>
            <w:r w:rsidRPr="00340086">
              <w:rPr>
                <w:rFonts w:cs="Arial"/>
                <w:position w:val="-26"/>
                <w:sz w:val="18"/>
                <w:szCs w:val="18"/>
              </w:rPr>
              <w:object w:dxaOrig="1900" w:dyaOrig="680">
                <v:shape id="_x0000_i1077" type="#_x0000_t75" style="width:96.5pt;height:37.1pt" o:ole="">
                  <v:imagedata r:id="rId138" o:title=""/>
                </v:shape>
                <o:OLEObject Type="Embed" ProgID="Equation.3" ShapeID="_x0000_i1077" DrawAspect="Content" ObjectID="_1820253775" r:id="rId139"/>
              </w:object>
            </w:r>
          </w:p>
        </w:tc>
      </w:tr>
      <w:tr w:rsidR="00CD3174" w:rsidRPr="00340086" w:rsidTr="00F46109">
        <w:tc>
          <w:tcPr>
            <w:tcW w:w="5000" w:type="pct"/>
            <w:gridSpan w:val="6"/>
            <w:tcBorders>
              <w:top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(4) </w:t>
            </w:r>
            <w:r w:rsidRPr="00340086">
              <w:rPr>
                <w:rFonts w:cs="Arial"/>
                <w:position w:val="-16"/>
                <w:sz w:val="18"/>
                <w:szCs w:val="18"/>
              </w:rPr>
              <w:object w:dxaOrig="1180" w:dyaOrig="440">
                <v:shape id="_x0000_i1078" type="#_x0000_t75" style="width:57.95pt;height:24.5pt" o:ole="">
                  <v:imagedata r:id="rId140" o:title=""/>
                </v:shape>
                <o:OLEObject Type="Embed" ProgID="Equation.3" ShapeID="_x0000_i1078" DrawAspect="Content" ObjectID="_1820253776" r:id="rId141"/>
              </w:object>
            </w:r>
          </w:p>
        </w:tc>
      </w:tr>
      <w:tr w:rsidR="00CD3174" w:rsidRPr="00340086" w:rsidTr="00F46109">
        <w:tc>
          <w:tcPr>
            <w:tcW w:w="1027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Componente</w:t>
            </w:r>
          </w:p>
        </w:tc>
        <w:tc>
          <w:tcPr>
            <w:tcW w:w="58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340086">
              <w:rPr>
                <w:b/>
                <w:bCs/>
                <w:sz w:val="18"/>
              </w:rPr>
              <w:t>Modelo</w:t>
            </w:r>
          </w:p>
        </w:tc>
        <w:tc>
          <w:tcPr>
            <w:tcW w:w="77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7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80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25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b/>
                <w:bCs/>
                <w:sz w:val="18"/>
              </w:rPr>
            </w:pPr>
            <w:r w:rsidRPr="00340086">
              <w:rPr>
                <w:rFonts w:cs="Arial"/>
                <w:b/>
                <w:bCs/>
                <w:sz w:val="18"/>
                <w:szCs w:val="18"/>
              </w:rPr>
              <w:t>Fonte</w:t>
            </w:r>
          </w:p>
        </w:tc>
      </w:tr>
      <w:tr w:rsidR="00CD3174" w:rsidRPr="00340086" w:rsidTr="00F46109">
        <w:tc>
          <w:tcPr>
            <w:tcW w:w="1027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Lenho (ww)</w:t>
            </w:r>
          </w:p>
        </w:tc>
        <w:tc>
          <w:tcPr>
            <w:tcW w:w="581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</w:t>
            </w:r>
          </w:p>
        </w:tc>
        <w:tc>
          <w:tcPr>
            <w:tcW w:w="775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18.8544</w:t>
            </w:r>
          </w:p>
        </w:tc>
        <w:tc>
          <w:tcPr>
            <w:tcW w:w="678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6755</w:t>
            </w:r>
          </w:p>
        </w:tc>
        <w:tc>
          <w:tcPr>
            <w:tcW w:w="680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0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9485</w:t>
            </w:r>
          </w:p>
        </w:tc>
        <w:tc>
          <w:tcPr>
            <w:tcW w:w="1259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 xml:space="preserve">Tomé et al., 2007d </w:t>
            </w:r>
          </w:p>
        </w:tc>
      </w:tr>
      <w:tr w:rsidR="00CD3174" w:rsidRPr="00340086" w:rsidTr="00F46109">
        <w:tc>
          <w:tcPr>
            <w:tcW w:w="1027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Casca (wb)</w:t>
            </w:r>
          </w:p>
        </w:tc>
        <w:tc>
          <w:tcPr>
            <w:tcW w:w="581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</w:t>
            </w:r>
          </w:p>
        </w:tc>
        <w:tc>
          <w:tcPr>
            <w:tcW w:w="775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8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0810</w:t>
            </w:r>
          </w:p>
        </w:tc>
        <w:tc>
          <w:tcPr>
            <w:tcW w:w="678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5549</w:t>
            </w:r>
          </w:p>
        </w:tc>
        <w:tc>
          <w:tcPr>
            <w:tcW w:w="680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0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4702</w:t>
            </w:r>
          </w:p>
        </w:tc>
        <w:tc>
          <w:tcPr>
            <w:tcW w:w="1259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 xml:space="preserve">Tomé et al., 2007d </w:t>
            </w:r>
          </w:p>
        </w:tc>
      </w:tr>
      <w:tr w:rsidR="00CD3174" w:rsidRPr="00340086" w:rsidTr="00F46109">
        <w:tc>
          <w:tcPr>
            <w:tcW w:w="1027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Ramos (wbr)</w:t>
            </w:r>
          </w:p>
        </w:tc>
        <w:tc>
          <w:tcPr>
            <w:tcW w:w="581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</w:t>
            </w:r>
          </w:p>
        </w:tc>
        <w:tc>
          <w:tcPr>
            <w:tcW w:w="775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184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9365</w:t>
            </w:r>
          </w:p>
        </w:tc>
        <w:tc>
          <w:tcPr>
            <w:tcW w:w="678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0344</w:t>
            </w:r>
          </w:p>
        </w:tc>
        <w:tc>
          <w:tcPr>
            <w:tcW w:w="680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-</w:t>
            </w:r>
          </w:p>
        </w:tc>
        <w:tc>
          <w:tcPr>
            <w:tcW w:w="1259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 xml:space="preserve">Tomé et al., 2007d </w:t>
            </w:r>
          </w:p>
        </w:tc>
      </w:tr>
      <w:tr w:rsidR="00CD3174" w:rsidRPr="00340086" w:rsidTr="00F46109">
        <w:tc>
          <w:tcPr>
            <w:tcW w:w="1027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Folhas (wl)</w:t>
            </w:r>
          </w:p>
        </w:tc>
        <w:tc>
          <w:tcPr>
            <w:tcW w:w="581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3</w:t>
            </w:r>
          </w:p>
        </w:tc>
        <w:tc>
          <w:tcPr>
            <w:tcW w:w="775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22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2677</w:t>
            </w:r>
          </w:p>
        </w:tc>
        <w:tc>
          <w:tcPr>
            <w:tcW w:w="678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1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7607</w:t>
            </w:r>
          </w:p>
        </w:tc>
        <w:tc>
          <w:tcPr>
            <w:tcW w:w="680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-0</w:t>
            </w:r>
            <w:r w:rsidR="00956BBD" w:rsidRPr="00340086">
              <w:rPr>
                <w:sz w:val="18"/>
              </w:rPr>
              <w:t>.</w:t>
            </w:r>
            <w:r w:rsidRPr="00340086">
              <w:rPr>
                <w:sz w:val="18"/>
              </w:rPr>
              <w:t>5003</w:t>
            </w:r>
          </w:p>
        </w:tc>
        <w:tc>
          <w:tcPr>
            <w:tcW w:w="1259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 xml:space="preserve">Tomé et al., 2007d </w:t>
            </w:r>
          </w:p>
        </w:tc>
      </w:tr>
      <w:tr w:rsidR="00CD3174" w:rsidRPr="00340086" w:rsidTr="00F46109">
        <w:tc>
          <w:tcPr>
            <w:tcW w:w="1027" w:type="pct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sz w:val="18"/>
              </w:rPr>
              <w:t>Total aérea (wa)</w:t>
            </w:r>
          </w:p>
        </w:tc>
        <w:tc>
          <w:tcPr>
            <w:tcW w:w="3973" w:type="pct"/>
            <w:gridSpan w:val="5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  <w:lang w:val="en-US"/>
              </w:rPr>
            </w:pPr>
            <w:r w:rsidRPr="00340086">
              <w:rPr>
                <w:sz w:val="18"/>
                <w:lang w:val="en-US"/>
              </w:rPr>
              <w:t xml:space="preserve">wa = wl + wbr + wb + ww </w:t>
            </w:r>
          </w:p>
        </w:tc>
      </w:tr>
      <w:tr w:rsidR="00CD3174" w:rsidRPr="00340086" w:rsidTr="00F46109">
        <w:tc>
          <w:tcPr>
            <w:tcW w:w="1027" w:type="pct"/>
          </w:tcPr>
          <w:p w:rsidR="00CD3174" w:rsidRPr="00340086" w:rsidRDefault="00CD3174" w:rsidP="00197A1F">
            <w:pPr>
              <w:pStyle w:val="NormalCentered"/>
              <w:keepLines/>
            </w:pPr>
            <w:r w:rsidRPr="00340086">
              <w:t>Raízes (wr)</w:t>
            </w:r>
          </w:p>
        </w:tc>
        <w:tc>
          <w:tcPr>
            <w:tcW w:w="581" w:type="pct"/>
          </w:tcPr>
          <w:p w:rsidR="00CD3174" w:rsidRPr="00340086" w:rsidRDefault="00CD3174" w:rsidP="00197A1F">
            <w:pPr>
              <w:pStyle w:val="NormalCentered"/>
              <w:keepLines/>
            </w:pPr>
            <w:r w:rsidRPr="00340086">
              <w:t>4</w:t>
            </w:r>
          </w:p>
        </w:tc>
        <w:tc>
          <w:tcPr>
            <w:tcW w:w="775" w:type="pct"/>
            <w:vAlign w:val="center"/>
          </w:tcPr>
          <w:p w:rsidR="00CD3174" w:rsidRPr="00340086" w:rsidRDefault="00CD3174" w:rsidP="00197A1F">
            <w:pPr>
              <w:pStyle w:val="NormalCentered"/>
              <w:keepLines/>
            </w:pPr>
            <w:r w:rsidRPr="00340086">
              <w:t>0</w:t>
            </w:r>
            <w:r w:rsidR="00956BBD" w:rsidRPr="00340086">
              <w:t>.</w:t>
            </w:r>
            <w:r w:rsidRPr="00340086">
              <w:t>4522</w:t>
            </w:r>
          </w:p>
        </w:tc>
        <w:tc>
          <w:tcPr>
            <w:tcW w:w="678" w:type="pct"/>
            <w:vAlign w:val="center"/>
          </w:tcPr>
          <w:p w:rsidR="00CD3174" w:rsidRPr="00340086" w:rsidRDefault="00CD3174" w:rsidP="00197A1F">
            <w:pPr>
              <w:pStyle w:val="NormalCentered"/>
              <w:keepLines/>
            </w:pPr>
            <w:r w:rsidRPr="00340086">
              <w:t>1</w:t>
            </w:r>
            <w:r w:rsidR="00956BBD" w:rsidRPr="00340086">
              <w:t>.</w:t>
            </w:r>
            <w:r w:rsidRPr="00340086">
              <w:t>1294</w:t>
            </w:r>
          </w:p>
        </w:tc>
        <w:tc>
          <w:tcPr>
            <w:tcW w:w="680" w:type="pct"/>
            <w:vAlign w:val="center"/>
          </w:tcPr>
          <w:p w:rsidR="00CD3174" w:rsidRPr="00340086" w:rsidRDefault="00CD3174" w:rsidP="00197A1F">
            <w:pPr>
              <w:pStyle w:val="NormalCentered"/>
              <w:keepLines/>
            </w:pPr>
            <w:r w:rsidRPr="00340086">
              <w:t>-</w:t>
            </w:r>
          </w:p>
        </w:tc>
        <w:tc>
          <w:tcPr>
            <w:tcW w:w="1259" w:type="pct"/>
            <w:vAlign w:val="center"/>
          </w:tcPr>
          <w:p w:rsidR="00CD3174" w:rsidRPr="00340086" w:rsidRDefault="00CD3174" w:rsidP="00197A1F">
            <w:pPr>
              <w:pStyle w:val="NormalCentered"/>
              <w:keepLines/>
            </w:pPr>
            <w:r w:rsidRPr="00340086">
              <w:t>Tomé et al., 2007d</w:t>
            </w:r>
          </w:p>
        </w:tc>
      </w:tr>
      <w:tr w:rsidR="00CD3174" w:rsidRPr="00340086" w:rsidTr="00F46109">
        <w:tc>
          <w:tcPr>
            <w:tcW w:w="5000" w:type="pct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 – circunferência da árvore medida a 1,30 m de altura (m); h – altura total (m); w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i</w:t>
            </w:r>
            <w:r w:rsidRPr="00340086">
              <w:rPr>
                <w:rFonts w:cs="Arial"/>
                <w:sz w:val="18"/>
                <w:szCs w:val="18"/>
              </w:rPr>
              <w:t xml:space="preserve"> – biomassa da componente i da árvore (kg);  wa – biomassa total aérea da árvore (kg).</w:t>
            </w:r>
          </w:p>
        </w:tc>
      </w:tr>
    </w:tbl>
    <w:p w:rsidR="00CD3174" w:rsidRPr="00340086" w:rsidRDefault="00CD3174" w:rsidP="00197A1F">
      <w:pPr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880"/>
        <w:gridCol w:w="1466"/>
        <w:gridCol w:w="1466"/>
        <w:gridCol w:w="1470"/>
        <w:gridCol w:w="1749"/>
      </w:tblGrid>
      <w:tr w:rsidR="00CD3174" w:rsidRPr="00340086" w:rsidTr="00F46109"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340086" w:rsidRDefault="00DF562D" w:rsidP="00197A1F">
            <w:pPr>
              <w:pStyle w:val="Legendas"/>
              <w:keepLines/>
              <w:rPr>
                <w:lang w:val="pt-PT"/>
              </w:rPr>
            </w:pPr>
            <w:bookmarkStart w:id="65" w:name="_Toc145622170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13</w:t>
            </w:r>
            <w:r w:rsidRPr="00340086">
              <w:fldChar w:fldCharType="end"/>
            </w:r>
            <w:r w:rsidRPr="00340086">
              <w:rPr>
                <w:lang w:val="pt-PT"/>
              </w:rPr>
              <w:t xml:space="preserve">. Equações utilizadas na estimação da biomassa – </w:t>
            </w:r>
            <w:r w:rsidRPr="00340086">
              <w:rPr>
                <w:i/>
                <w:lang w:val="pt-PT"/>
              </w:rPr>
              <w:t>Castanea sativa</w:t>
            </w:r>
            <w:bookmarkEnd w:id="65"/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single" w:sz="4" w:space="0" w:color="auto"/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 xml:space="preserve">(1) </w:t>
            </w:r>
            <w:r w:rsidRPr="00340086">
              <w:rPr>
                <w:rFonts w:cs="Arial"/>
                <w:position w:val="-16"/>
                <w:sz w:val="16"/>
                <w:szCs w:val="16"/>
              </w:rPr>
              <w:object w:dxaOrig="1900" w:dyaOrig="440">
                <v:shape id="_x0000_i1079" type="#_x0000_t75" style="width:96.5pt;height:24.5pt" o:ole="">
                  <v:imagedata r:id="rId142" o:title=""/>
                </v:shape>
                <o:OLEObject Type="Embed" ProgID="Equation.3" ShapeID="_x0000_i1079" DrawAspect="Content" ObjectID="_1820253777" r:id="rId143"/>
              </w:objec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 xml:space="preserve">(2) </w:t>
            </w:r>
            <w:r w:rsidRPr="00340086">
              <w:rPr>
                <w:rFonts w:cs="Arial"/>
                <w:position w:val="-16"/>
                <w:sz w:val="16"/>
                <w:szCs w:val="16"/>
              </w:rPr>
              <w:object w:dxaOrig="1260" w:dyaOrig="440">
                <v:shape id="_x0000_i1080" type="#_x0000_t75" style="width:65.5pt;height:24.5pt" o:ole="">
                  <v:imagedata r:id="rId144" o:title=""/>
                </v:shape>
                <o:OLEObject Type="Embed" ProgID="Equation.3" ShapeID="_x0000_i1080" DrawAspect="Content" ObjectID="_1820253778" r:id="rId145"/>
              </w:object>
            </w:r>
            <w:r w:rsidRPr="00340086">
              <w:rPr>
                <w:rFonts w:cs="Arial"/>
                <w:sz w:val="16"/>
                <w:szCs w:val="16"/>
              </w:rPr>
              <w:tab/>
              <w:t>(i=b, r)</w: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6"/>
            <w:tcBorders>
              <w:top w:val="nil"/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 xml:space="preserve">(3) </w:t>
            </w:r>
            <w:r w:rsidRPr="00340086">
              <w:rPr>
                <w:rFonts w:cs="Arial"/>
                <w:position w:val="-16"/>
                <w:sz w:val="16"/>
                <w:szCs w:val="16"/>
              </w:rPr>
              <w:object w:dxaOrig="1300" w:dyaOrig="440">
                <v:shape id="_x0000_i1081" type="#_x0000_t75" style="width:65.5pt;height:24.5pt" o:ole="">
                  <v:imagedata r:id="rId146" o:title=""/>
                </v:shape>
                <o:OLEObject Type="Embed" ProgID="Equation.3" ShapeID="_x0000_i1081" DrawAspect="Content" ObjectID="_1820253779" r:id="rId147"/>
              </w:object>
            </w:r>
          </w:p>
        </w:tc>
      </w:tr>
      <w:tr w:rsidR="00CD3174" w:rsidRPr="00340086" w:rsidTr="00F46109">
        <w:tc>
          <w:tcPr>
            <w:tcW w:w="112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Componente</w:t>
            </w:r>
          </w:p>
        </w:tc>
        <w:tc>
          <w:tcPr>
            <w:tcW w:w="48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0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340086" w:rsidTr="00F46109">
        <w:trPr>
          <w:trHeight w:val="341"/>
        </w:trPr>
        <w:tc>
          <w:tcPr>
            <w:tcW w:w="112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Lenho (ww)</w:t>
            </w:r>
          </w:p>
        </w:tc>
        <w:tc>
          <w:tcPr>
            <w:tcW w:w="48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02044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76603</w:t>
            </w:r>
          </w:p>
        </w:tc>
        <w:tc>
          <w:tcPr>
            <w:tcW w:w="80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16402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340086" w:rsidTr="00F46109">
        <w:trPr>
          <w:trHeight w:val="335"/>
        </w:trPr>
        <w:tc>
          <w:tcPr>
            <w:tcW w:w="112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Casca (wb)</w:t>
            </w:r>
          </w:p>
        </w:tc>
        <w:tc>
          <w:tcPr>
            <w:tcW w:w="48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06574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84096</w:t>
            </w:r>
          </w:p>
        </w:tc>
        <w:tc>
          <w:tcPr>
            <w:tcW w:w="80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340086" w:rsidTr="00F46109">
        <w:trPr>
          <w:trHeight w:val="323"/>
        </w:trPr>
        <w:tc>
          <w:tcPr>
            <w:tcW w:w="112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Ramos (wbr)</w:t>
            </w:r>
          </w:p>
        </w:tc>
        <w:tc>
          <w:tcPr>
            <w:tcW w:w="48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00440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80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340086" w:rsidTr="00F46109">
        <w:tc>
          <w:tcPr>
            <w:tcW w:w="112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Total aérea (wa)</w:t>
            </w:r>
          </w:p>
        </w:tc>
        <w:tc>
          <w:tcPr>
            <w:tcW w:w="2911" w:type="pct"/>
            <w:gridSpan w:val="4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wa = ww+wb+wbr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340086" w:rsidTr="00F46109">
        <w:tc>
          <w:tcPr>
            <w:tcW w:w="112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Raízes (wr)</w:t>
            </w:r>
          </w:p>
        </w:tc>
        <w:tc>
          <w:tcPr>
            <w:tcW w:w="48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sz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018973</w:t>
            </w:r>
          </w:p>
        </w:tc>
        <w:tc>
          <w:tcPr>
            <w:tcW w:w="808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  <w:r w:rsidR="00956BBD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838920</w:t>
            </w:r>
          </w:p>
        </w:tc>
        <w:tc>
          <w:tcPr>
            <w:tcW w:w="80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Montero et al., 2005</w:t>
            </w:r>
          </w:p>
        </w:tc>
      </w:tr>
      <w:tr w:rsidR="00CD3174" w:rsidRPr="00340086" w:rsidTr="00F46109">
        <w:tc>
          <w:tcPr>
            <w:tcW w:w="5000" w:type="pct"/>
            <w:gridSpan w:val="6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d – diâmetro da árvore medido a 1,30 m de altura (cm); h – altura total da árvore (m); w</w:t>
            </w:r>
            <w:r w:rsidRPr="00340086">
              <w:rPr>
                <w:rFonts w:cs="Arial"/>
                <w:sz w:val="16"/>
                <w:szCs w:val="16"/>
                <w:vertAlign w:val="subscript"/>
              </w:rPr>
              <w:t>i</w:t>
            </w:r>
            <w:r w:rsidRPr="00340086">
              <w:rPr>
                <w:rFonts w:cs="Arial"/>
                <w:sz w:val="16"/>
                <w:szCs w:val="16"/>
              </w:rPr>
              <w:t xml:space="preserve"> – biomassa da componente i da árvore (kg); wa – biomassa total aérea da árvore (kg).</w:t>
            </w:r>
          </w:p>
        </w:tc>
      </w:tr>
    </w:tbl>
    <w:p w:rsidR="00CD3174" w:rsidRPr="00340086" w:rsidRDefault="00CD3174" w:rsidP="00197A1F">
      <w:pPr>
        <w:keepLines/>
      </w:pPr>
    </w:p>
    <w:p w:rsidR="00DF562D" w:rsidRPr="00340086" w:rsidRDefault="00DF562D" w:rsidP="00197A1F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7"/>
        <w:gridCol w:w="879"/>
        <w:gridCol w:w="1098"/>
        <w:gridCol w:w="1100"/>
        <w:gridCol w:w="1098"/>
        <w:gridCol w:w="1100"/>
        <w:gridCol w:w="1760"/>
      </w:tblGrid>
      <w:tr w:rsidR="00CD3174" w:rsidRPr="00340086" w:rsidTr="00F46109"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D3174" w:rsidRPr="00340086" w:rsidRDefault="00DF562D" w:rsidP="00197A1F">
            <w:pPr>
              <w:pStyle w:val="Legendas"/>
              <w:keepLines/>
              <w:jc w:val="both"/>
              <w:rPr>
                <w:szCs w:val="18"/>
                <w:lang w:val="pt-PT"/>
              </w:rPr>
            </w:pPr>
            <w:bookmarkStart w:id="66" w:name="_Toc145622171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14</w:t>
            </w:r>
            <w:r w:rsidRPr="00340086">
              <w:fldChar w:fldCharType="end"/>
            </w:r>
            <w:r w:rsidRPr="00340086">
              <w:rPr>
                <w:lang w:val="pt-PT"/>
              </w:rPr>
              <w:t xml:space="preserve">. Equações utilizadas na estimação do diâmetro da copa – </w:t>
            </w:r>
            <w:r w:rsidRPr="00340086">
              <w:rPr>
                <w:i/>
                <w:lang w:val="pt-PT"/>
              </w:rPr>
              <w:t>Quercus suber</w:t>
            </w:r>
            <w:r w:rsidRPr="00340086">
              <w:rPr>
                <w:lang w:val="pt-PT"/>
              </w:rPr>
              <w:t xml:space="preserve"> e </w:t>
            </w:r>
            <w:r w:rsidRPr="00340086">
              <w:rPr>
                <w:i/>
                <w:lang w:val="pt-PT"/>
              </w:rPr>
              <w:t>Quercus rotundifoli</w:t>
            </w:r>
            <w:r w:rsidRPr="00340086">
              <w:rPr>
                <w:lang w:val="pt-PT"/>
              </w:rPr>
              <w:t>.</w:t>
            </w:r>
            <w:bookmarkEnd w:id="66"/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b/>
                <w:szCs w:val="22"/>
              </w:rPr>
            </w:pPr>
            <w:r w:rsidRPr="00340086">
              <w:rPr>
                <w:rFonts w:cs="Arial"/>
                <w:b/>
                <w:szCs w:val="22"/>
              </w:rPr>
              <w:t>Modelos</w: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nil"/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 xml:space="preserve">(1) </w:t>
            </w:r>
            <w:r w:rsidRPr="00340086">
              <w:rPr>
                <w:rFonts w:cs="Arial"/>
                <w:position w:val="-54"/>
                <w:sz w:val="16"/>
                <w:szCs w:val="16"/>
              </w:rPr>
              <w:object w:dxaOrig="3519" w:dyaOrig="1359">
                <v:shape id="_x0000_i1082" type="#_x0000_t75" style="width:174.25pt;height:65.5pt" o:ole="">
                  <v:imagedata r:id="rId148" o:title=""/>
                </v:shape>
                <o:OLEObject Type="Embed" ProgID="Equation.3" ShapeID="_x0000_i1082" DrawAspect="Content" ObjectID="_1820253780" r:id="rId149"/>
              </w:object>
            </w:r>
          </w:p>
        </w:tc>
      </w:tr>
      <w:tr w:rsidR="00CD3174" w:rsidRPr="00340086" w:rsidTr="00F46109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nil"/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 xml:space="preserve">(2) </w:t>
            </w:r>
            <w:r w:rsidRPr="00340086">
              <w:rPr>
                <w:rFonts w:cs="Arial"/>
                <w:position w:val="-16"/>
                <w:sz w:val="16"/>
                <w:szCs w:val="16"/>
              </w:rPr>
              <w:object w:dxaOrig="1180" w:dyaOrig="440">
                <v:shape id="_x0000_i1083" type="#_x0000_t75" style="width:57.95pt;height:24.5pt" o:ole="">
                  <v:imagedata r:id="rId150" o:title=""/>
                </v:shape>
                <o:OLEObject Type="Embed" ProgID="Equation.3" ShapeID="_x0000_i1083" DrawAspect="Content" ObjectID="_1820253781" r:id="rId151"/>
              </w:object>
            </w:r>
          </w:p>
        </w:tc>
      </w:tr>
      <w:tr w:rsidR="00CD3174" w:rsidRPr="00340086" w:rsidTr="00DF562D">
        <w:tc>
          <w:tcPr>
            <w:tcW w:w="11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8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0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0</w:t>
            </w:r>
          </w:p>
        </w:tc>
        <w:tc>
          <w:tcPr>
            <w:tcW w:w="606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  <w:vertAlign w:val="subscript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β</w:t>
            </w:r>
            <w:r w:rsidRPr="00340086">
              <w:rPr>
                <w:rFonts w:cs="Arial"/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96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340086" w:rsidTr="00DF562D">
        <w:trPr>
          <w:trHeight w:val="341"/>
        </w:trPr>
        <w:tc>
          <w:tcPr>
            <w:tcW w:w="11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8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60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22.9025</w:t>
            </w:r>
          </w:p>
        </w:tc>
        <w:tc>
          <w:tcPr>
            <w:tcW w:w="606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0.00576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0.00194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-0.3343</w:t>
            </w:r>
          </w:p>
        </w:tc>
        <w:tc>
          <w:tcPr>
            <w:tcW w:w="96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CD3174" w:rsidRPr="00340086" w:rsidTr="00DF562D">
        <w:trPr>
          <w:trHeight w:val="335"/>
        </w:trPr>
        <w:tc>
          <w:tcPr>
            <w:tcW w:w="11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8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60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0.707913</w:t>
            </w:r>
          </w:p>
        </w:tc>
        <w:tc>
          <w:tcPr>
            <w:tcW w:w="606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0.671248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606" w:type="pct"/>
            <w:shd w:val="clear" w:color="auto" w:fill="auto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9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 et al., 2007c</w:t>
            </w:r>
          </w:p>
        </w:tc>
      </w:tr>
      <w:tr w:rsidR="00CD3174" w:rsidRPr="00340086" w:rsidTr="00F46109">
        <w:tc>
          <w:tcPr>
            <w:tcW w:w="5000" w:type="pct"/>
            <w:gridSpan w:val="7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d – diâmetro da árvore medido a 1,30 m de altura (cm); h – altura total da árvore (m); w</w:t>
            </w:r>
            <w:r w:rsidRPr="00340086">
              <w:rPr>
                <w:rFonts w:cs="Arial"/>
                <w:sz w:val="16"/>
                <w:szCs w:val="16"/>
                <w:vertAlign w:val="subscript"/>
              </w:rPr>
              <w:t>i</w:t>
            </w:r>
            <w:r w:rsidRPr="00340086">
              <w:rPr>
                <w:rFonts w:cs="Arial"/>
                <w:sz w:val="16"/>
                <w:szCs w:val="16"/>
              </w:rPr>
              <w:t xml:space="preserve"> – biomassa da componente i da árvore (kg); wa – biomassa total aérea da árvore (kg).</w:t>
            </w:r>
          </w:p>
        </w:tc>
      </w:tr>
    </w:tbl>
    <w:p w:rsidR="00CD3174" w:rsidRPr="00340086" w:rsidRDefault="00CD3174" w:rsidP="00197A1F">
      <w:pPr>
        <w:keepLines/>
      </w:pPr>
    </w:p>
    <w:p w:rsidR="005C0789" w:rsidRPr="00340086" w:rsidRDefault="005C0789" w:rsidP="00197A1F">
      <w:pPr>
        <w:pStyle w:val="Caption"/>
        <w:keepLines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0"/>
        <w:gridCol w:w="856"/>
        <w:gridCol w:w="945"/>
        <w:gridCol w:w="967"/>
        <w:gridCol w:w="945"/>
        <w:gridCol w:w="945"/>
        <w:gridCol w:w="949"/>
        <w:gridCol w:w="1755"/>
      </w:tblGrid>
      <w:tr w:rsidR="00CD3174" w:rsidRPr="00340086" w:rsidTr="00F46109">
        <w:trPr>
          <w:cantSplit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3174" w:rsidRPr="00340086" w:rsidRDefault="005C0789" w:rsidP="00197A1F">
            <w:pPr>
              <w:pStyle w:val="Legendas"/>
              <w:keepLines/>
              <w:rPr>
                <w:lang w:val="pt-PT"/>
              </w:rPr>
            </w:pPr>
            <w:bookmarkStart w:id="67" w:name="_Toc145622172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15</w:t>
            </w:r>
            <w:r w:rsidRPr="00340086">
              <w:fldChar w:fldCharType="end"/>
            </w:r>
            <w:r w:rsidRPr="00340086">
              <w:rPr>
                <w:lang w:val="pt-PT"/>
              </w:rPr>
              <w:t>. Equações para estimação do Índice de qualidade da estação (curvas de classe de qualidade)</w:t>
            </w:r>
            <w:bookmarkEnd w:id="67"/>
          </w:p>
        </w:tc>
      </w:tr>
      <w:tr w:rsidR="00CD3174" w:rsidRPr="00340086" w:rsidTr="00F46109">
        <w:trPr>
          <w:cantSplit/>
        </w:trPr>
        <w:tc>
          <w:tcPr>
            <w:tcW w:w="5000" w:type="pct"/>
            <w:gridSpan w:val="8"/>
            <w:tcBorders>
              <w:bottom w:val="nil"/>
            </w:tcBorders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Modelos</w:t>
            </w:r>
          </w:p>
        </w:tc>
      </w:tr>
      <w:tr w:rsidR="00CD3174" w:rsidRPr="00340086" w:rsidTr="00F46109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D3174" w:rsidRPr="00340086" w:rsidRDefault="00CD3174" w:rsidP="00197A1F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(1) </w:t>
            </w:r>
            <w:r w:rsidRPr="00340086">
              <w:rPr>
                <w:rFonts w:cs="Arial"/>
                <w:position w:val="-26"/>
                <w:sz w:val="18"/>
                <w:szCs w:val="18"/>
              </w:rPr>
              <w:object w:dxaOrig="1939" w:dyaOrig="940">
                <v:shape id="_x0000_i1084" type="#_x0000_t75" style="width:96.5pt;height:47.5pt" o:ole="">
                  <v:imagedata r:id="rId152" o:title=""/>
                </v:shape>
                <o:OLEObject Type="Embed" ProgID="Equation.3" ShapeID="_x0000_i1084" DrawAspect="Content" ObjectID="_1820253782" r:id="rId153"/>
              </w:object>
            </w:r>
          </w:p>
        </w:tc>
      </w:tr>
      <w:tr w:rsidR="00CD3174" w:rsidRPr="00340086" w:rsidTr="00F46109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D3174" w:rsidRPr="00340086" w:rsidRDefault="00CD3174" w:rsidP="00197A1F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(2) </w:t>
            </w:r>
            <w:r w:rsidRPr="00340086">
              <w:rPr>
                <w:rFonts w:cs="Arial"/>
                <w:position w:val="-74"/>
                <w:sz w:val="18"/>
                <w:szCs w:val="18"/>
              </w:rPr>
              <w:object w:dxaOrig="2240" w:dyaOrig="1080">
                <v:shape id="_x0000_i1085" type="#_x0000_t75" style="width:114.1pt;height:55.1pt" o:ole="">
                  <v:imagedata r:id="rId154" o:title=""/>
                </v:shape>
                <o:OLEObject Type="Embed" ProgID="Equation.3" ShapeID="_x0000_i1085" DrawAspect="Content" ObjectID="_1820253783" r:id="rId155"/>
              </w:object>
            </w:r>
          </w:p>
        </w:tc>
      </w:tr>
      <w:tr w:rsidR="00CD3174" w:rsidRPr="00340086" w:rsidTr="00F46109">
        <w:trPr>
          <w:cantSplit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D3174" w:rsidRPr="00340086" w:rsidRDefault="00CD3174" w:rsidP="00197A1F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 xml:space="preserve">(3) </w:t>
            </w:r>
            <w:r w:rsidRPr="00340086">
              <w:rPr>
                <w:rFonts w:cs="Arial"/>
                <w:position w:val="-40"/>
                <w:sz w:val="18"/>
                <w:szCs w:val="18"/>
              </w:rPr>
              <w:object w:dxaOrig="3000" w:dyaOrig="980">
                <v:shape id="_x0000_i1086" type="#_x0000_t75" style="width:150.5pt;height:47.5pt" o:ole="">
                  <v:imagedata r:id="rId156" o:title=""/>
                </v:shape>
                <o:OLEObject Type="Embed" ProgID="Equation.3" ShapeID="_x0000_i1086" DrawAspect="Content" ObjectID="_1820253784" r:id="rId157"/>
              </w:object>
            </w:r>
          </w:p>
          <w:p w:rsidR="00CD3174" w:rsidRPr="00340086" w:rsidRDefault="00CD3174" w:rsidP="00197A1F">
            <w:pPr>
              <w:keepLines/>
              <w:tabs>
                <w:tab w:val="left" w:pos="3960"/>
              </w:tabs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O modelo usa a idade ao nível do d, assumiu-se que a árvore leva 4 anos a atingir esse nível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Espécie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A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n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k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p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tp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Fonte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bravo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D00EA7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458203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Eucalipto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61</w:t>
            </w:r>
            <w:r w:rsidR="00D00EA7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1372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*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10</w:t>
            </w:r>
          </w:p>
        </w:tc>
        <w:tc>
          <w:tcPr>
            <w:tcW w:w="965" w:type="pct"/>
            <w:vAlign w:val="center"/>
          </w:tcPr>
          <w:p w:rsidR="00CD3174" w:rsidRPr="00340086" w:rsidRDefault="00AA509E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Tomé, et</w:t>
            </w:r>
            <w:r w:rsidR="00CD3174" w:rsidRPr="00340086">
              <w:rPr>
                <w:rFonts w:cs="Arial"/>
                <w:sz w:val="18"/>
                <w:szCs w:val="18"/>
              </w:rPr>
              <w:t xml:space="preserve"> </w:t>
            </w:r>
            <w:r w:rsidRPr="00340086">
              <w:rPr>
                <w:rFonts w:cs="Arial"/>
                <w:sz w:val="18"/>
                <w:szCs w:val="18"/>
              </w:rPr>
              <w:t>a</w:t>
            </w:r>
            <w:r w:rsidR="00CD3174" w:rsidRPr="00340086">
              <w:rPr>
                <w:rFonts w:cs="Arial"/>
                <w:sz w:val="18"/>
                <w:szCs w:val="18"/>
              </w:rPr>
              <w:t>l</w:t>
            </w:r>
            <w:r w:rsidRPr="00340086">
              <w:rPr>
                <w:rFonts w:cs="Arial"/>
                <w:sz w:val="18"/>
                <w:szCs w:val="18"/>
              </w:rPr>
              <w:t>.</w:t>
            </w:r>
            <w:r w:rsidR="00CD3174" w:rsidRPr="00340086">
              <w:rPr>
                <w:rFonts w:cs="Arial"/>
                <w:sz w:val="18"/>
                <w:szCs w:val="18"/>
              </w:rPr>
              <w:t>, 2001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Sobreiro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20.7216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1.4486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González et al., 2005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Azinheira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20.7216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1.4486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González et al., 2005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 Negral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-0.0210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0.915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Pinheiro manso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D00EA7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458203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Castanheiro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34</w:t>
            </w:r>
            <w:r w:rsidR="00D00EA7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8559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D00EA7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6160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45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Acácia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34</w:t>
            </w:r>
            <w:r w:rsidR="00D00EA7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8559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  <w:r w:rsidR="00D00EA7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6160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45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Patrício, 2006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Folhosas diversas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-0.0210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0.915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Carvalho, 2000</w:t>
            </w:r>
          </w:p>
        </w:tc>
      </w:tr>
      <w:tr w:rsidR="00CD3174" w:rsidRPr="00340086" w:rsidTr="005C0789">
        <w:trPr>
          <w:cantSplit/>
        </w:trPr>
        <w:tc>
          <w:tcPr>
            <w:tcW w:w="94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ind w:left="-57" w:right="-57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Resinosas diversas</w:t>
            </w:r>
          </w:p>
        </w:tc>
        <w:tc>
          <w:tcPr>
            <w:tcW w:w="472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53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0</w:t>
            </w:r>
            <w:r w:rsidR="00D00EA7" w:rsidRPr="00340086">
              <w:rPr>
                <w:rFonts w:cs="Arial"/>
                <w:sz w:val="18"/>
                <w:szCs w:val="18"/>
              </w:rPr>
              <w:t>.</w:t>
            </w:r>
            <w:r w:rsidRPr="00340086">
              <w:rPr>
                <w:rFonts w:cs="Arial"/>
                <w:sz w:val="18"/>
                <w:szCs w:val="18"/>
              </w:rPr>
              <w:t>458203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1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50</w:t>
            </w:r>
          </w:p>
        </w:tc>
        <w:tc>
          <w:tcPr>
            <w:tcW w:w="965" w:type="pct"/>
            <w:vAlign w:val="center"/>
          </w:tcPr>
          <w:p w:rsidR="00CD3174" w:rsidRPr="00340086" w:rsidRDefault="00CD3174" w:rsidP="00197A1F">
            <w:pPr>
              <w:keepLines/>
              <w:spacing w:before="60" w:after="6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Tomé, 2001</w:t>
            </w:r>
          </w:p>
        </w:tc>
      </w:tr>
      <w:tr w:rsidR="00CD3174" w:rsidRPr="00340086" w:rsidTr="00F46109">
        <w:trPr>
          <w:cantSplit/>
        </w:trPr>
        <w:tc>
          <w:tcPr>
            <w:tcW w:w="5000" w:type="pct"/>
            <w:gridSpan w:val="8"/>
            <w:vAlign w:val="center"/>
          </w:tcPr>
          <w:tbl>
            <w:tblPr>
              <w:tblpPr w:leftFromText="180" w:rightFromText="180" w:vertAnchor="text" w:horzAnchor="margin" w:tblpY="284"/>
              <w:tblOverlap w:val="never"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32"/>
              <w:gridCol w:w="1328"/>
              <w:gridCol w:w="573"/>
              <w:gridCol w:w="576"/>
              <w:gridCol w:w="1148"/>
              <w:gridCol w:w="1148"/>
              <w:gridCol w:w="1147"/>
              <w:gridCol w:w="1148"/>
              <w:gridCol w:w="575"/>
              <w:gridCol w:w="576"/>
            </w:tblGrid>
            <w:tr w:rsidR="00CD3174" w:rsidRPr="00340086" w:rsidTr="00F46109">
              <w:trPr>
                <w:cantSplit/>
                <w:trHeight w:val="315"/>
              </w:trPr>
              <w:tc>
                <w:tcPr>
                  <w:tcW w:w="636" w:type="dxa"/>
                  <w:vMerge w:val="restart"/>
                  <w:tcBorders>
                    <w:top w:val="nil"/>
                    <w:right w:val="single" w:sz="4" w:space="0" w:color="auto"/>
                  </w:tcBorders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right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* n =</w:t>
                  </w:r>
                </w:p>
                <w:p w:rsidR="00CD3174" w:rsidRPr="00340086" w:rsidRDefault="00CD3174" w:rsidP="00197A1F">
                  <w:pPr>
                    <w:keepLines/>
                    <w:spacing w:before="60" w:after="60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Região</w:t>
                  </w:r>
                </w:p>
              </w:tc>
              <w:tc>
                <w:tcPr>
                  <w:tcW w:w="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1NL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2NC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3CL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4SL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5VT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6NI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7SI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8VD</w:t>
                  </w:r>
                </w:p>
              </w:tc>
            </w:tr>
            <w:tr w:rsidR="00CD3174" w:rsidRPr="00340086" w:rsidTr="00F46109">
              <w:trPr>
                <w:cantSplit/>
                <w:trHeight w:val="315"/>
              </w:trPr>
              <w:tc>
                <w:tcPr>
                  <w:tcW w:w="636" w:type="dxa"/>
                  <w:vMerge/>
                  <w:tcBorders>
                    <w:right w:val="single" w:sz="4" w:space="0" w:color="auto"/>
                  </w:tcBorders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1ª rotação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0.5225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0.4805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0.4407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0.4780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0.4805</w:t>
                  </w:r>
                </w:p>
              </w:tc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0.3955</w:t>
                  </w:r>
                </w:p>
              </w:tc>
            </w:tr>
            <w:tr w:rsidR="00CD3174" w:rsidRPr="00340086" w:rsidTr="00F46109">
              <w:trPr>
                <w:cantSplit/>
                <w:trHeight w:val="315"/>
              </w:trPr>
              <w:tc>
                <w:tcPr>
                  <w:tcW w:w="636" w:type="dxa"/>
                  <w:vMerge/>
                  <w:tcBorders>
                    <w:bottom w:val="nil"/>
                    <w:right w:val="single" w:sz="4" w:space="0" w:color="auto"/>
                  </w:tcBorders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b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b/>
                      <w:sz w:val="16"/>
                      <w:szCs w:val="16"/>
                    </w:rPr>
                    <w:t>talhadia</w:t>
                  </w:r>
                </w:p>
              </w:tc>
              <w:tc>
                <w:tcPr>
                  <w:tcW w:w="11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0.4384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0.3964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0.2826</w:t>
                  </w:r>
                </w:p>
              </w:tc>
              <w:tc>
                <w:tcPr>
                  <w:tcW w:w="11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0.3199</w:t>
                  </w:r>
                </w:p>
              </w:tc>
              <w:tc>
                <w:tcPr>
                  <w:tcW w:w="11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0.3964</w:t>
                  </w:r>
                </w:p>
              </w:tc>
              <w:tc>
                <w:tcPr>
                  <w:tcW w:w="1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3174" w:rsidRPr="00340086" w:rsidRDefault="00CD3174" w:rsidP="00197A1F">
                  <w:pPr>
                    <w:keepLines/>
                    <w:spacing w:before="60" w:after="6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340086">
                    <w:rPr>
                      <w:rFonts w:cs="Arial"/>
                      <w:sz w:val="16"/>
                      <w:szCs w:val="16"/>
                    </w:rPr>
                    <w:t>0.2374</w:t>
                  </w:r>
                </w:p>
              </w:tc>
            </w:tr>
          </w:tbl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</w:p>
          <w:p w:rsidR="00CD3174" w:rsidRPr="00340086" w:rsidRDefault="00CD3174" w:rsidP="00197A1F">
            <w:pPr>
              <w:keepLines/>
              <w:spacing w:before="60" w:after="60" w:line="240" w:lineRule="auto"/>
              <w:jc w:val="left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S – índice de qualidade da estação (m); hdom – altura dominante do povoamento (m); hdom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d</w:t>
            </w:r>
            <w:r w:rsidRPr="00340086">
              <w:rPr>
                <w:rFonts w:cs="Arial"/>
                <w:sz w:val="18"/>
                <w:szCs w:val="18"/>
              </w:rPr>
              <w:t xml:space="preserve"> – altura dominante acima do nível do d; t – idade (anos); tp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 xml:space="preserve"> </w:t>
            </w:r>
            <w:r w:rsidRPr="00340086">
              <w:rPr>
                <w:rFonts w:cs="Arial"/>
                <w:sz w:val="18"/>
                <w:szCs w:val="18"/>
              </w:rPr>
              <w:t>– idade padrão (anos); td – idade ao nível do d; d – diâmetro da árvore medido a 1,30 m de altura.</w:t>
            </w:r>
          </w:p>
          <w:p w:rsidR="00CD3174" w:rsidRPr="00340086" w:rsidRDefault="00CD3174" w:rsidP="00197A1F">
            <w:pPr>
              <w:keepLines/>
              <w:spacing w:before="60" w:after="6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A correspondência entre os concelhos de Portugal Continental e as 8 regiões climáticas definidas para o eucalipto pode ver-se na publicação original (Tomé et al., 2001)</w:t>
            </w:r>
          </w:p>
        </w:tc>
      </w:tr>
    </w:tbl>
    <w:p w:rsidR="00993202" w:rsidRPr="00340086" w:rsidRDefault="00993202" w:rsidP="00197A1F">
      <w:pPr>
        <w:keepLines/>
      </w:pPr>
    </w:p>
    <w:p w:rsidR="00993202" w:rsidRPr="00340086" w:rsidRDefault="00993202" w:rsidP="00197A1F">
      <w:pPr>
        <w:keepLines/>
        <w:spacing w:before="0" w:line="240" w:lineRule="auto"/>
        <w:jc w:val="left"/>
      </w:pPr>
      <w:r w:rsidRPr="00340086">
        <w:br w:type="page"/>
      </w:r>
    </w:p>
    <w:p w:rsidR="00F45829" w:rsidRPr="00340086" w:rsidRDefault="00F45829" w:rsidP="00197A1F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68" w:name="_Toc145599759"/>
      <w:r w:rsidRPr="00340086">
        <w:rPr>
          <w:sz w:val="28"/>
        </w:rPr>
        <w:t xml:space="preserve">ANEXO II – </w:t>
      </w:r>
      <w:r w:rsidR="00A0397E" w:rsidRPr="00340086">
        <w:rPr>
          <w:sz w:val="28"/>
        </w:rPr>
        <w:t>Outras e</w:t>
      </w:r>
      <w:r w:rsidRPr="00340086">
        <w:rPr>
          <w:sz w:val="28"/>
        </w:rPr>
        <w:t>quações de volume da árvore</w:t>
      </w:r>
      <w:bookmarkEnd w:id="68"/>
      <w:r w:rsidRPr="00340086">
        <w:rPr>
          <w:sz w:val="28"/>
        </w:rPr>
        <w:t xml:space="preserve"> </w:t>
      </w:r>
    </w:p>
    <w:p w:rsidR="00F45829" w:rsidRPr="00340086" w:rsidRDefault="00287BFF" w:rsidP="00197A1F">
      <w:pPr>
        <w:pStyle w:val="Caption"/>
        <w:keepLines/>
      </w:pPr>
      <w:bookmarkStart w:id="69" w:name="_Toc145622173"/>
      <w:r w:rsidRPr="00340086">
        <w:t xml:space="preserve">Tabela </w:t>
      </w:r>
      <w:r w:rsidR="00EF7C2C" w:rsidRPr="00340086">
        <w:fldChar w:fldCharType="begin"/>
      </w:r>
      <w:r w:rsidR="00EF7C2C" w:rsidRPr="00340086">
        <w:instrText xml:space="preserve"> SEQ Tabela \* ARABIC </w:instrText>
      </w:r>
      <w:r w:rsidR="00EF7C2C" w:rsidRPr="00340086">
        <w:fldChar w:fldCharType="separate"/>
      </w:r>
      <w:r w:rsidR="006173A3" w:rsidRPr="00340086">
        <w:rPr>
          <w:noProof/>
        </w:rPr>
        <w:t>16</w:t>
      </w:r>
      <w:r w:rsidR="00EF7C2C" w:rsidRPr="00340086">
        <w:rPr>
          <w:noProof/>
        </w:rPr>
        <w:fldChar w:fldCharType="end"/>
      </w:r>
      <w:r w:rsidRPr="00340086">
        <w:t>. Sistema de equações de volume para eucalipto considerando várias definições de volume</w:t>
      </w:r>
      <w:r w:rsidR="00B67B3B" w:rsidRPr="00340086">
        <w:t xml:space="preserve"> (Tomé et al., 2007)</w:t>
      </w:r>
      <w:bookmarkEnd w:id="69"/>
      <w:r w:rsidR="00B67B3B" w:rsidRPr="00340086">
        <w:t xml:space="preserve"> </w:t>
      </w:r>
    </w:p>
    <w:p w:rsidR="00287BFF" w:rsidRPr="00340086" w:rsidRDefault="00287BFF" w:rsidP="00197A1F">
      <w:pPr>
        <w:keepLines/>
      </w:pPr>
      <w:r w:rsidRPr="00340086">
        <w:rPr>
          <w:noProof/>
          <w:lang w:val="en-US"/>
        </w:rPr>
        <w:drawing>
          <wp:inline distT="0" distB="0" distL="0" distR="0">
            <wp:extent cx="5724525" cy="6056630"/>
            <wp:effectExtent l="0" t="0" r="9525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0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29" w:rsidRPr="00340086" w:rsidRDefault="00F45829" w:rsidP="00197A1F">
      <w:pPr>
        <w:keepLines/>
        <w:spacing w:before="0" w:line="240" w:lineRule="auto"/>
        <w:jc w:val="left"/>
        <w:rPr>
          <w:rFonts w:cs="Arial"/>
          <w:b/>
          <w:bCs/>
          <w:kern w:val="32"/>
          <w:sz w:val="28"/>
          <w:szCs w:val="32"/>
        </w:rPr>
      </w:pPr>
      <w:r w:rsidRPr="00340086">
        <w:rPr>
          <w:sz w:val="28"/>
        </w:rPr>
        <w:br w:type="page"/>
      </w:r>
    </w:p>
    <w:p w:rsidR="00CD3174" w:rsidRPr="00340086" w:rsidRDefault="00993202" w:rsidP="00197A1F">
      <w:pPr>
        <w:pStyle w:val="Heading1"/>
        <w:keepLines/>
        <w:numPr>
          <w:ilvl w:val="0"/>
          <w:numId w:val="0"/>
        </w:numPr>
        <w:ind w:left="360" w:hanging="360"/>
        <w:rPr>
          <w:sz w:val="28"/>
        </w:rPr>
      </w:pPr>
      <w:bookmarkStart w:id="70" w:name="_Toc145599760"/>
      <w:r w:rsidRPr="00340086">
        <w:rPr>
          <w:sz w:val="28"/>
        </w:rPr>
        <w:t>ANEXO I</w:t>
      </w:r>
      <w:r w:rsidR="00F45829" w:rsidRPr="00340086">
        <w:rPr>
          <w:sz w:val="28"/>
        </w:rPr>
        <w:t>I</w:t>
      </w:r>
      <w:r w:rsidRPr="00340086">
        <w:rPr>
          <w:sz w:val="28"/>
        </w:rPr>
        <w:t>I – Equações de volume e biomassa do modelo GLOBULUS</w:t>
      </w:r>
      <w:bookmarkEnd w:id="70"/>
    </w:p>
    <w:tbl>
      <w:tblPr>
        <w:tblW w:w="4881" w:type="pct"/>
        <w:tblInd w:w="108" w:type="dxa"/>
        <w:tblLook w:val="01E0" w:firstRow="1" w:lastRow="1" w:firstColumn="1" w:lastColumn="1" w:noHBand="0" w:noVBand="0"/>
      </w:tblPr>
      <w:tblGrid>
        <w:gridCol w:w="1025"/>
        <w:gridCol w:w="1133"/>
        <w:gridCol w:w="1135"/>
        <w:gridCol w:w="1134"/>
        <w:gridCol w:w="1134"/>
        <w:gridCol w:w="1134"/>
        <w:gridCol w:w="1134"/>
        <w:gridCol w:w="1027"/>
      </w:tblGrid>
      <w:tr w:rsidR="00AE4F86" w:rsidRPr="00340086" w:rsidTr="00AE4F86">
        <w:tc>
          <w:tcPr>
            <w:tcW w:w="5000" w:type="pct"/>
            <w:gridSpan w:val="8"/>
          </w:tcPr>
          <w:p w:rsidR="00AE4F86" w:rsidRPr="00340086" w:rsidRDefault="006239D2" w:rsidP="00197A1F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  <w:bookmarkStart w:id="71" w:name="_Ref35538758"/>
            <w:bookmarkStart w:id="72" w:name="_Ref35538681"/>
            <w:bookmarkStart w:id="73" w:name="_Toc145622174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17</w:t>
            </w:r>
            <w:r w:rsidRPr="00340086">
              <w:fldChar w:fldCharType="end"/>
            </w:r>
            <w:bookmarkEnd w:id="71"/>
            <w:r w:rsidRPr="00340086">
              <w:rPr>
                <w:lang w:val="pt-PT"/>
              </w:rPr>
              <w:t>. Função para estimar o volume por ha</w:t>
            </w:r>
            <w:bookmarkEnd w:id="72"/>
            <w:bookmarkEnd w:id="73"/>
          </w:p>
        </w:tc>
      </w:tr>
      <w:tr w:rsidR="00AE4F86" w:rsidRPr="00340086" w:rsidTr="00AE4F86">
        <w:tc>
          <w:tcPr>
            <w:tcW w:w="5000" w:type="pct"/>
            <w:gridSpan w:val="8"/>
            <w:shd w:val="clear" w:color="auto" w:fill="008000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230AE1" w:rsidRPr="00340086" w:rsidTr="00230AE1">
        <w:trPr>
          <w:trHeight w:val="693"/>
        </w:trPr>
        <w:tc>
          <w:tcPr>
            <w:tcW w:w="2499" w:type="pct"/>
            <w:gridSpan w:val="4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230AE1" w:rsidRPr="00340086" w:rsidRDefault="00230AE1" w:rsidP="00197A1F">
            <w:pPr>
              <w:keepLines/>
              <w:spacing w:before="0"/>
              <w:jc w:val="left"/>
              <w:rPr>
                <w:rFonts w:cs="Arial"/>
                <w:noProof/>
                <w:lang w:eastAsia="pt-PT"/>
              </w:rPr>
            </w:pPr>
            <w:r w:rsidRPr="00340086">
              <w:rPr>
                <w:rFonts w:cs="Arial"/>
                <w:noProof/>
                <w:lang w:val="en-US"/>
              </w:rPr>
              <w:drawing>
                <wp:inline distT="0" distB="0" distL="0" distR="0" wp14:anchorId="2BA51E95" wp14:editId="7892F4A5">
                  <wp:extent cx="1166400" cy="244800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0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  <w:gridSpan w:val="4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230AE1" w:rsidRPr="00340086" w:rsidRDefault="00230AE1" w:rsidP="00197A1F">
            <w:pPr>
              <w:keepLines/>
              <w:spacing w:before="0"/>
              <w:jc w:val="left"/>
              <w:rPr>
                <w:rFonts w:cs="Arial"/>
                <w:noProof/>
                <w:lang w:eastAsia="pt-PT"/>
              </w:rPr>
            </w:pPr>
            <w:r w:rsidRPr="00340086">
              <w:rPr>
                <w:rFonts w:cs="Arial"/>
                <w:noProof/>
                <w:lang w:val="en-US"/>
              </w:rPr>
              <w:drawing>
                <wp:inline distT="0" distB="0" distL="0" distR="0" wp14:anchorId="22D94B9C" wp14:editId="053666EF">
                  <wp:extent cx="2390400" cy="633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F86" w:rsidRPr="00340086" w:rsidTr="00AE4F86">
        <w:trPr>
          <w:trHeight w:val="227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rFonts w:cs="Arial"/>
                <w:b/>
                <w:sz w:val="18"/>
                <w:szCs w:val="18"/>
              </w:rPr>
              <w:t>modelo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340086">
              <w:rPr>
                <w:b/>
                <w:sz w:val="18"/>
                <w:szCs w:val="18"/>
              </w:rPr>
              <w:t>a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</w:rPr>
            </w:pPr>
            <w:r w:rsidRPr="00340086">
              <w:rPr>
                <w:b/>
                <w:sz w:val="18"/>
                <w:szCs w:val="18"/>
              </w:rPr>
              <w:t>b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c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kv0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kv1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kv2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kv3</w:t>
            </w:r>
          </w:p>
        </w:tc>
      </w:tr>
      <w:tr w:rsidR="00AE4F86" w:rsidRPr="00340086" w:rsidTr="006239D2">
        <w:trPr>
          <w:trHeight w:val="227"/>
        </w:trPr>
        <w:tc>
          <w:tcPr>
            <w:tcW w:w="579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 xml:space="preserve">Vu  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-0.0510</w:t>
            </w:r>
          </w:p>
        </w:tc>
        <w:tc>
          <w:tcPr>
            <w:tcW w:w="641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0.9982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1.0151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0.3504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0.0011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0.0049</w:t>
            </w:r>
          </w:p>
        </w:tc>
        <w:tc>
          <w:tcPr>
            <w:tcW w:w="58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0.0908</w:t>
            </w:r>
          </w:p>
        </w:tc>
      </w:tr>
      <w:tr w:rsidR="00AE4F86" w:rsidRPr="00340086" w:rsidTr="006239D2">
        <w:trPr>
          <w:trHeight w:val="227"/>
        </w:trPr>
        <w:tc>
          <w:tcPr>
            <w:tcW w:w="579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Vb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-0.0548</w:t>
            </w:r>
          </w:p>
        </w:tc>
        <w:tc>
          <w:tcPr>
            <w:tcW w:w="641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0.7142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1.0513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0.1502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0.0014</w:t>
            </w:r>
          </w:p>
        </w:tc>
        <w:tc>
          <w:tcPr>
            <w:tcW w:w="58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0.1336</w:t>
            </w:r>
          </w:p>
        </w:tc>
      </w:tr>
      <w:tr w:rsidR="00AE4F86" w:rsidRPr="00340086" w:rsidTr="006239D2">
        <w:trPr>
          <w:trHeight w:val="227"/>
        </w:trPr>
        <w:tc>
          <w:tcPr>
            <w:tcW w:w="579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V</w:t>
            </w:r>
            <w:r w:rsidRPr="00340086">
              <w:rPr>
                <w:rFonts w:cs="Arial"/>
                <w:sz w:val="16"/>
                <w:szCs w:val="16"/>
                <w:vertAlign w:val="subscript"/>
              </w:rPr>
              <w:t>st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-0.0821</w:t>
            </w:r>
          </w:p>
        </w:tc>
        <w:tc>
          <w:tcPr>
            <w:tcW w:w="641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0.3440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0.9914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0.0567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-0.0002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-</w:t>
            </w:r>
          </w:p>
        </w:tc>
        <w:tc>
          <w:tcPr>
            <w:tcW w:w="580" w:type="pct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6"/>
                <w:szCs w:val="16"/>
                <w:lang w:val="en-US"/>
              </w:rPr>
            </w:pPr>
            <w:r w:rsidRPr="00340086">
              <w:rPr>
                <w:sz w:val="16"/>
                <w:szCs w:val="16"/>
                <w:lang w:val="en-US"/>
              </w:rPr>
              <w:t>0.0104</w:t>
            </w:r>
          </w:p>
        </w:tc>
      </w:tr>
      <w:tr w:rsidR="00AE4F86" w:rsidRPr="00340086" w:rsidTr="00AE4F86">
        <w:trPr>
          <w:trHeight w:val="493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line="240" w:lineRule="auto"/>
              <w:rPr>
                <w:sz w:val="18"/>
                <w:szCs w:val="18"/>
              </w:rPr>
            </w:pPr>
            <w:r w:rsidRPr="00340086">
              <w:rPr>
                <w:sz w:val="18"/>
                <w:szCs w:val="18"/>
              </w:rPr>
              <w:t>Onde Vi representa os seguintes volumes pot ha: Vu é o volume com cepo sem casca</w:t>
            </w:r>
            <w:r w:rsidRPr="00340086">
              <w:rPr>
                <w:rFonts w:cs="Arial"/>
                <w:sz w:val="18"/>
                <w:szCs w:val="18"/>
              </w:rPr>
              <w:t>, V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b</w:t>
            </w:r>
            <w:r w:rsidRPr="00340086">
              <w:rPr>
                <w:rFonts w:cs="Arial"/>
                <w:sz w:val="18"/>
                <w:szCs w:val="18"/>
              </w:rPr>
              <w:t xml:space="preserve"> é o volume da casca, V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st</w:t>
            </w:r>
            <w:r w:rsidRPr="00340086">
              <w:rPr>
                <w:rFonts w:cs="Arial"/>
                <w:sz w:val="18"/>
                <w:szCs w:val="18"/>
              </w:rPr>
              <w:t xml:space="preserve"> é o volume do cepo; hdom é a altura dominante; G é a área basal; SI é o índice de qualidade da estação (site índex); Cota é a altitude; rot é uma variável indicatriz da rotação </w:t>
            </w:r>
            <w:r w:rsidRPr="00340086">
              <w:rPr>
                <w:sz w:val="18"/>
                <w:szCs w:val="18"/>
              </w:rPr>
              <w:t>(0 para alto fuste e 1 para talhadia);</w:t>
            </w:r>
            <w:r w:rsidRPr="00340086">
              <w:rPr>
                <w:rFonts w:cs="Arial"/>
                <w:sz w:val="18"/>
                <w:szCs w:val="18"/>
              </w:rPr>
              <w:t xml:space="preserve"> N</w:t>
            </w:r>
            <w:r w:rsidRPr="00340086">
              <w:rPr>
                <w:rFonts w:cs="Arial"/>
                <w:sz w:val="18"/>
                <w:szCs w:val="18"/>
                <w:vertAlign w:val="subscript"/>
              </w:rPr>
              <w:t>0</w:t>
            </w:r>
            <w:r w:rsidRPr="00340086">
              <w:rPr>
                <w:rFonts w:cs="Arial"/>
                <w:sz w:val="18"/>
                <w:szCs w:val="18"/>
              </w:rPr>
              <w:t xml:space="preserve"> é o número de árvores por ha à plantação</w:t>
            </w:r>
            <w:r w:rsidRPr="00340086">
              <w:rPr>
                <w:sz w:val="18"/>
                <w:szCs w:val="18"/>
              </w:rPr>
              <w:t xml:space="preserve"> ou, no caso das talhadias, o número de varas após a monda.</w:t>
            </w:r>
          </w:p>
        </w:tc>
      </w:tr>
    </w:tbl>
    <w:p w:rsidR="00725CCB" w:rsidRPr="00340086" w:rsidRDefault="00725CCB" w:rsidP="00197A1F">
      <w:pPr>
        <w:pStyle w:val="Caption"/>
        <w:keepLines/>
      </w:pPr>
    </w:p>
    <w:tbl>
      <w:tblPr>
        <w:tblW w:w="4881" w:type="pct"/>
        <w:tblInd w:w="108" w:type="dxa"/>
        <w:tblLook w:val="01E0" w:firstRow="1" w:lastRow="1" w:firstColumn="1" w:lastColumn="1" w:noHBand="0" w:noVBand="0"/>
      </w:tblPr>
      <w:tblGrid>
        <w:gridCol w:w="1025"/>
        <w:gridCol w:w="1133"/>
        <w:gridCol w:w="1135"/>
        <w:gridCol w:w="1134"/>
        <w:gridCol w:w="1134"/>
        <w:gridCol w:w="1134"/>
        <w:gridCol w:w="1134"/>
        <w:gridCol w:w="1027"/>
      </w:tblGrid>
      <w:tr w:rsidR="00AE4F86" w:rsidRPr="00340086" w:rsidTr="00AE4F86">
        <w:tc>
          <w:tcPr>
            <w:tcW w:w="5000" w:type="pct"/>
            <w:gridSpan w:val="8"/>
          </w:tcPr>
          <w:p w:rsidR="00AE4F86" w:rsidRPr="00340086" w:rsidRDefault="006239D2" w:rsidP="00197A1F">
            <w:pPr>
              <w:pStyle w:val="Caption"/>
              <w:keepLines/>
              <w:jc w:val="left"/>
              <w:rPr>
                <w:rFonts w:cs="Arial"/>
                <w:szCs w:val="18"/>
              </w:rPr>
            </w:pPr>
            <w:bookmarkStart w:id="74" w:name="_Toc145622175"/>
            <w:r w:rsidRPr="00340086">
              <w:t xml:space="preserve">Tabela </w:t>
            </w:r>
            <w:r w:rsidR="00EF7C2C" w:rsidRPr="00340086">
              <w:fldChar w:fldCharType="begin"/>
            </w:r>
            <w:r w:rsidR="00EF7C2C" w:rsidRPr="00340086">
              <w:instrText xml:space="preserve"> SEQ Tabela \* ARABIC </w:instrText>
            </w:r>
            <w:r w:rsidR="00EF7C2C" w:rsidRPr="00340086">
              <w:fldChar w:fldCharType="separate"/>
            </w:r>
            <w:r w:rsidR="006173A3" w:rsidRPr="00340086">
              <w:rPr>
                <w:noProof/>
              </w:rPr>
              <w:t>18</w:t>
            </w:r>
            <w:r w:rsidR="00EF7C2C" w:rsidRPr="00340086">
              <w:rPr>
                <w:noProof/>
              </w:rPr>
              <w:fldChar w:fldCharType="end"/>
            </w:r>
            <w:r w:rsidRPr="00340086">
              <w:t xml:space="preserve">. </w:t>
            </w:r>
            <w:r w:rsidRPr="00340086">
              <w:rPr>
                <w:rFonts w:cs="Arial"/>
                <w:szCs w:val="18"/>
              </w:rPr>
              <w:t>Volume mer</w:t>
            </w:r>
            <w:r w:rsidR="00C52FCE" w:rsidRPr="00340086">
              <w:rPr>
                <w:rFonts w:cs="Arial"/>
                <w:szCs w:val="18"/>
              </w:rPr>
              <w:t>cantil sem casca, acima do cepo</w:t>
            </w:r>
            <w:r w:rsidRPr="00340086">
              <w:rPr>
                <w:rFonts w:cs="Arial"/>
                <w:szCs w:val="18"/>
              </w:rPr>
              <w:t xml:space="preserve"> até um determinado diâmetro de desponta di</w:t>
            </w:r>
            <w:bookmarkEnd w:id="74"/>
          </w:p>
        </w:tc>
      </w:tr>
      <w:tr w:rsidR="00AE4F86" w:rsidRPr="00340086" w:rsidTr="00AE4F86">
        <w:tc>
          <w:tcPr>
            <w:tcW w:w="5000" w:type="pct"/>
            <w:gridSpan w:val="8"/>
            <w:shd w:val="clear" w:color="auto" w:fill="008000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AE4F86" w:rsidRPr="00340086" w:rsidTr="00AE4F86">
        <w:trPr>
          <w:trHeight w:val="693"/>
        </w:trPr>
        <w:tc>
          <w:tcPr>
            <w:tcW w:w="5000" w:type="pct"/>
            <w:gridSpan w:val="8"/>
            <w:tcBorders>
              <w:top w:val="single" w:sz="4" w:space="0" w:color="008000"/>
              <w:bottom w:val="single" w:sz="4" w:space="0" w:color="008000"/>
            </w:tcBorders>
          </w:tcPr>
          <w:p w:rsidR="001A2D06" w:rsidRPr="00340086" w:rsidRDefault="00DB5772" w:rsidP="00197A1F">
            <w:pPr>
              <w:keepLines/>
              <w:spacing w:before="0" w:line="240" w:lineRule="auto"/>
              <w:jc w:val="left"/>
              <w:rPr>
                <w:rFonts w:cs="Arial"/>
                <w:b/>
                <w:sz w:val="20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Vumdi=</m:t>
              </m:r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Vu-Vst</m:t>
                      </m:r>
                    </m:e>
                  </m:d>
                </m:e>
                <m:sup/>
              </m:sSup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di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dg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b</m:t>
                      </m:r>
                    </m:sup>
                  </m:sSup>
                </m:sup>
              </m:sSup>
            </m:oMath>
            <w:r w:rsidRPr="00340086">
              <w:rPr>
                <w:rFonts w:cs="Arial"/>
                <w:szCs w:val="22"/>
              </w:rPr>
              <w:t xml:space="preserve">   </w:t>
            </w:r>
            <w:r w:rsidRPr="00340086">
              <w:rPr>
                <w:rFonts w:cs="Arial"/>
                <w:sz w:val="20"/>
              </w:rPr>
              <w:t xml:space="preserve">  </w:t>
            </w:r>
            <w:r w:rsidR="001A2D06" w:rsidRPr="00340086">
              <w:rPr>
                <w:rFonts w:cs="Arial"/>
                <w:sz w:val="20"/>
              </w:rPr>
              <w:t xml:space="preserve">  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a=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rot+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0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 xml:space="preserve">S 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radPr>
                        <m:deg/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0</m:t>
                              </m:r>
                            </m:sub>
                          </m:sSub>
                        </m:e>
                      </m:rad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szCs w:val="22"/>
                            </w:rPr>
                            <m:t>4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1-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  <w:szCs w:val="22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szCs w:val="2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altitude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2000</m:t>
                              </m:r>
                            </m:den>
                          </m:f>
                        </m:e>
                      </m:d>
                    </m:den>
                  </m:f>
                </m:e>
              </m:d>
            </m:oMath>
          </w:p>
          <w:p w:rsidR="00AE4F86" w:rsidRPr="00340086" w:rsidRDefault="00AE4F86" w:rsidP="00DB5772">
            <w:pPr>
              <w:keepLines/>
              <w:spacing w:before="0" w:line="240" w:lineRule="auto"/>
              <w:jc w:val="left"/>
              <w:rPr>
                <w:rFonts w:cs="Arial"/>
                <w:b/>
              </w:rPr>
            </w:pPr>
            <w:r w:rsidRPr="00340086">
              <w:rPr>
                <w:b/>
              </w:rPr>
              <w:t xml:space="preserve">          </w:t>
            </w:r>
            <w:r w:rsidRPr="00340086">
              <w:t xml:space="preserve">  </w:t>
            </w:r>
            <w:r w:rsidR="006239D2" w:rsidRPr="00340086">
              <w:rPr>
                <w:b/>
                <w:noProof/>
                <w:lang w:val="en-US"/>
              </w:rPr>
              <w:drawing>
                <wp:inline distT="0" distB="0" distL="0" distR="0">
                  <wp:extent cx="684000" cy="19080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1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F86" w:rsidRPr="00340086" w:rsidTr="00725CCB">
        <w:trPr>
          <w:trHeight w:val="276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340086">
              <w:rPr>
                <w:rFonts w:cs="Arial"/>
                <w:sz w:val="18"/>
                <w:szCs w:val="18"/>
              </w:rPr>
              <w:t>model</w:t>
            </w:r>
            <w:r w:rsidR="006239D2" w:rsidRPr="00340086">
              <w:rPr>
                <w:rFonts w:cs="Arial"/>
                <w:sz w:val="18"/>
                <w:szCs w:val="18"/>
              </w:rPr>
              <w:t>o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340086">
              <w:rPr>
                <w:sz w:val="18"/>
                <w:szCs w:val="18"/>
                <w:lang w:val="en-US"/>
              </w:rPr>
              <w:t>a</w:t>
            </w:r>
            <w:r w:rsidRPr="00340086">
              <w:rPr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340086">
              <w:rPr>
                <w:sz w:val="18"/>
                <w:szCs w:val="18"/>
                <w:lang w:val="en-US"/>
              </w:rPr>
              <w:t>a</w:t>
            </w:r>
            <w:r w:rsidRPr="00340086">
              <w:rPr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340086">
              <w:rPr>
                <w:sz w:val="18"/>
                <w:szCs w:val="18"/>
                <w:lang w:val="en-US"/>
              </w:rPr>
              <w:t>a</w:t>
            </w:r>
            <w:r w:rsidRPr="00340086">
              <w:rPr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340086">
              <w:rPr>
                <w:sz w:val="18"/>
                <w:szCs w:val="18"/>
                <w:lang w:val="en-US"/>
              </w:rPr>
              <w:t>a</w:t>
            </w:r>
            <w:r w:rsidRPr="00340086">
              <w:rPr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340086">
              <w:rPr>
                <w:sz w:val="18"/>
                <w:szCs w:val="18"/>
                <w:lang w:val="en-US"/>
              </w:rPr>
              <w:t>a</w:t>
            </w:r>
            <w:r w:rsidRPr="00340086">
              <w:rPr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340086">
              <w:rPr>
                <w:sz w:val="18"/>
                <w:szCs w:val="18"/>
                <w:lang w:val="en-US"/>
              </w:rPr>
              <w:t>b</w:t>
            </w:r>
            <w:r w:rsidRPr="00340086">
              <w:rPr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340086">
              <w:rPr>
                <w:sz w:val="18"/>
                <w:szCs w:val="18"/>
                <w:lang w:val="en-US"/>
              </w:rPr>
              <w:t>b</w:t>
            </w:r>
            <w:r w:rsidRPr="00340086">
              <w:rPr>
                <w:sz w:val="18"/>
                <w:szCs w:val="18"/>
                <w:vertAlign w:val="subscript"/>
                <w:lang w:val="en-US"/>
              </w:rPr>
              <w:t>1</w:t>
            </w:r>
          </w:p>
        </w:tc>
      </w:tr>
      <w:tr w:rsidR="00AE4F86" w:rsidRPr="00340086" w:rsidTr="00725CCB">
        <w:trPr>
          <w:trHeight w:val="227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340086" w:rsidRDefault="006239D2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V</w:t>
            </w:r>
            <w:r w:rsidR="00AE4F86" w:rsidRPr="00340086">
              <w:rPr>
                <w:rFonts w:cs="Arial"/>
                <w:sz w:val="16"/>
                <w:szCs w:val="16"/>
              </w:rPr>
              <w:t>umdi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-1.1075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-0.3436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0.0741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1.2604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0.2660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3.1854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0.5513</w:t>
            </w:r>
          </w:p>
        </w:tc>
      </w:tr>
      <w:tr w:rsidR="00AE4F86" w:rsidRPr="00340086" w:rsidTr="00AE4F86">
        <w:trPr>
          <w:trHeight w:val="586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AE4F86" w:rsidRPr="00340086" w:rsidRDefault="006239D2" w:rsidP="00197A1F">
            <w:pPr>
              <w:keepLines/>
              <w:spacing w:line="240" w:lineRule="auto"/>
              <w:rPr>
                <w:rFonts w:cs="Arial"/>
                <w:sz w:val="16"/>
                <w:szCs w:val="16"/>
              </w:rPr>
            </w:pPr>
            <w:r w:rsidRPr="00340086">
              <w:rPr>
                <w:sz w:val="18"/>
                <w:szCs w:val="18"/>
              </w:rPr>
              <w:t>Onde</w:t>
            </w:r>
            <w:r w:rsidR="00AE4F86" w:rsidRPr="00340086">
              <w:rPr>
                <w:sz w:val="18"/>
                <w:szCs w:val="18"/>
              </w:rPr>
              <w:t xml:space="preserve"> Vumdi </w:t>
            </w:r>
            <w:r w:rsidR="002309AE" w:rsidRPr="00340086">
              <w:rPr>
                <w:sz w:val="18"/>
                <w:szCs w:val="18"/>
              </w:rPr>
              <w:t>é o volume mercantil</w:t>
            </w:r>
            <w:r w:rsidRPr="00340086">
              <w:rPr>
                <w:sz w:val="18"/>
                <w:szCs w:val="18"/>
              </w:rPr>
              <w:t xml:space="preserve"> sem casca, desde o cepo até um diâmetro de topo di</w:t>
            </w:r>
            <w:r w:rsidR="00AE4F86" w:rsidRPr="00340086">
              <w:rPr>
                <w:rFonts w:cs="Arial"/>
                <w:sz w:val="18"/>
                <w:szCs w:val="18"/>
              </w:rPr>
              <w:t xml:space="preserve">; dgdom </w:t>
            </w:r>
            <w:r w:rsidRPr="00340086">
              <w:rPr>
                <w:rFonts w:cs="Arial"/>
                <w:sz w:val="18"/>
                <w:szCs w:val="18"/>
              </w:rPr>
              <w:t xml:space="preserve">é o diâmetro quadrático médio das dominantes; as outras variáveis são como na </w:t>
            </w:r>
            <w:r w:rsidRPr="00340086">
              <w:rPr>
                <w:rFonts w:cs="Arial"/>
                <w:sz w:val="18"/>
                <w:szCs w:val="18"/>
              </w:rPr>
              <w:fldChar w:fldCharType="begin"/>
            </w:r>
            <w:r w:rsidRPr="00340086">
              <w:rPr>
                <w:rFonts w:cs="Arial"/>
                <w:sz w:val="18"/>
                <w:szCs w:val="18"/>
              </w:rPr>
              <w:instrText xml:space="preserve"> REF _Ref35538758 \h  \* MERGEFORMAT </w:instrText>
            </w:r>
            <w:r w:rsidRPr="00340086">
              <w:rPr>
                <w:rFonts w:cs="Arial"/>
                <w:sz w:val="18"/>
                <w:szCs w:val="18"/>
              </w:rPr>
            </w:r>
            <w:r w:rsidRPr="00340086">
              <w:rPr>
                <w:rFonts w:cs="Arial"/>
                <w:sz w:val="18"/>
                <w:szCs w:val="18"/>
              </w:rPr>
              <w:fldChar w:fldCharType="separate"/>
            </w:r>
            <w:r w:rsidR="006173A3" w:rsidRPr="00340086">
              <w:rPr>
                <w:sz w:val="18"/>
                <w:szCs w:val="18"/>
              </w:rPr>
              <w:t xml:space="preserve">Tabela </w:t>
            </w:r>
            <w:r w:rsidR="006173A3" w:rsidRPr="00340086">
              <w:rPr>
                <w:noProof/>
                <w:sz w:val="18"/>
                <w:szCs w:val="18"/>
              </w:rPr>
              <w:t>17</w:t>
            </w:r>
            <w:r w:rsidRPr="00340086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AE4F86" w:rsidRPr="00340086" w:rsidTr="00AE4F86">
        <w:tc>
          <w:tcPr>
            <w:tcW w:w="5000" w:type="pct"/>
            <w:gridSpan w:val="8"/>
            <w:tcBorders>
              <w:top w:val="nil"/>
              <w:left w:val="nil"/>
              <w:right w:val="nil"/>
            </w:tcBorders>
          </w:tcPr>
          <w:p w:rsidR="00AE4F86" w:rsidRPr="00340086" w:rsidRDefault="00AE4F86" w:rsidP="00197A1F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</w:p>
          <w:p w:rsidR="00AE4F86" w:rsidRPr="00340086" w:rsidRDefault="00AE4F86" w:rsidP="00197A1F">
            <w:pPr>
              <w:pStyle w:val="Salutation"/>
              <w:keepLines/>
            </w:pPr>
          </w:p>
          <w:p w:rsidR="00AE4F86" w:rsidRPr="00340086" w:rsidRDefault="00725CCB" w:rsidP="00197A1F">
            <w:pPr>
              <w:pStyle w:val="Legendas"/>
              <w:keepLines/>
              <w:spacing w:before="0"/>
              <w:rPr>
                <w:rFonts w:cs="Arial"/>
                <w:szCs w:val="18"/>
                <w:lang w:val="pt-PT"/>
              </w:rPr>
            </w:pPr>
            <w:bookmarkStart w:id="75" w:name="_Toc145622176"/>
            <w:r w:rsidRPr="00340086">
              <w:rPr>
                <w:lang w:val="pt-PT"/>
              </w:rPr>
              <w:t xml:space="preserve">Tabela </w:t>
            </w:r>
            <w:r w:rsidRPr="00340086">
              <w:fldChar w:fldCharType="begin"/>
            </w:r>
            <w:r w:rsidRPr="00340086">
              <w:rPr>
                <w:lang w:val="pt-PT"/>
              </w:rPr>
              <w:instrText xml:space="preserve"> SEQ Tabela \* ARABIC </w:instrText>
            </w:r>
            <w:r w:rsidRPr="00340086">
              <w:fldChar w:fldCharType="separate"/>
            </w:r>
            <w:r w:rsidR="006173A3" w:rsidRPr="00340086">
              <w:rPr>
                <w:noProof/>
                <w:lang w:val="pt-PT"/>
              </w:rPr>
              <w:t>19</w:t>
            </w:r>
            <w:r w:rsidRPr="00340086">
              <w:fldChar w:fldCharType="end"/>
            </w:r>
            <w:r w:rsidRPr="00340086">
              <w:rPr>
                <w:lang w:val="pt-PT"/>
              </w:rPr>
              <w:t>. Função para a predição da biomassa</w:t>
            </w:r>
            <w:bookmarkEnd w:id="75"/>
          </w:p>
        </w:tc>
      </w:tr>
      <w:tr w:rsidR="00AE4F86" w:rsidRPr="00340086" w:rsidTr="00AE4F86">
        <w:tc>
          <w:tcPr>
            <w:tcW w:w="5000" w:type="pct"/>
            <w:gridSpan w:val="8"/>
            <w:shd w:val="clear" w:color="auto" w:fill="008000"/>
            <w:vAlign w:val="center"/>
          </w:tcPr>
          <w:p w:rsidR="00AE4F86" w:rsidRPr="00340086" w:rsidRDefault="00AE4F86" w:rsidP="00197A1F">
            <w:pPr>
              <w:keepLines/>
              <w:spacing w:before="0" w:line="240" w:lineRule="auto"/>
              <w:rPr>
                <w:rFonts w:cs="Arial"/>
                <w:b/>
                <w:sz w:val="18"/>
                <w:szCs w:val="18"/>
              </w:rPr>
            </w:pPr>
          </w:p>
        </w:tc>
      </w:tr>
      <w:tr w:rsidR="00AE4F86" w:rsidRPr="00340086" w:rsidTr="00AE4F86">
        <w:trPr>
          <w:trHeight w:val="693"/>
        </w:trPr>
        <w:tc>
          <w:tcPr>
            <w:tcW w:w="5000" w:type="pct"/>
            <w:gridSpan w:val="8"/>
            <w:tcBorders>
              <w:bottom w:val="single" w:sz="4" w:space="0" w:color="008000"/>
            </w:tcBorders>
          </w:tcPr>
          <w:p w:rsidR="002C3B17" w:rsidRPr="00340086" w:rsidRDefault="00EF7C2C" w:rsidP="002C3B17">
            <w:pPr>
              <w:keepLines/>
              <w:spacing w:before="0"/>
              <w:jc w:val="center"/>
              <w:rPr>
                <w:rFonts w:cs="Arial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=a  </m:t>
              </m:r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sup>
              </m:sSup>
              <m:sSup>
                <m:sSupPr>
                  <m:ctrlPr>
                    <w:rPr>
                      <w:rFonts w:ascii="Cambria Math" w:hAnsi="Cambria Math" w:cs="Arial"/>
                      <w:szCs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 xml:space="preserve"> hdom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c</m:t>
                  </m:r>
                </m:sup>
              </m:sSup>
            </m:oMath>
            <w:r w:rsidR="00AE4F86" w:rsidRPr="00340086">
              <w:rPr>
                <w:rFonts w:cs="Arial"/>
              </w:rPr>
              <w:t xml:space="preserve">      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b=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rot+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N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S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4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szCs w:val="2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szCs w:val="2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t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  <w:szCs w:val="22"/>
                        </w:rPr>
                        <m:t>1000</m:t>
                      </m:r>
                    </m:den>
                  </m:f>
                </m:e>
              </m:d>
            </m:oMath>
          </w:p>
          <w:p w:rsidR="00AE4F86" w:rsidRPr="00340086" w:rsidRDefault="00AE4F86" w:rsidP="002C3B17">
            <w:pPr>
              <w:keepLines/>
              <w:spacing w:before="0"/>
              <w:jc w:val="center"/>
              <w:rPr>
                <w:rFonts w:cs="Arial"/>
                <w:szCs w:val="22"/>
              </w:rPr>
            </w:pPr>
            <w:r w:rsidRPr="00340086">
              <w:rPr>
                <w:rFonts w:cs="Arial"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w:br/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l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br</m:t>
                  </m:r>
                </m:sub>
              </m:sSub>
            </m:oMath>
            <w:r w:rsidRPr="00340086">
              <w:rPr>
                <w:rFonts w:cs="Arial"/>
              </w:rPr>
              <w:t xml:space="preserve">         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r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a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</m:oMath>
            <w:r w:rsidRPr="00340086">
              <w:rPr>
                <w:rFonts w:cs="Arial"/>
              </w:rPr>
              <w:t xml:space="preserve">                   </w:t>
            </w:r>
            <m:oMath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Arial"/>
                  <w:szCs w:val="22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szCs w:val="2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  <w:szCs w:val="22"/>
                    </w:rPr>
                    <m:t>r</m:t>
                  </m:r>
                </m:sub>
              </m:sSub>
            </m:oMath>
            <w:r w:rsidRPr="00340086">
              <w:rPr>
                <w:rFonts w:cs="Arial"/>
              </w:rPr>
              <w:t xml:space="preserve">       </w:t>
            </w:r>
          </w:p>
        </w:tc>
      </w:tr>
      <w:tr w:rsidR="00AE4F86" w:rsidRPr="00340086" w:rsidTr="00725CCB">
        <w:trPr>
          <w:trHeight w:val="276"/>
        </w:trPr>
        <w:tc>
          <w:tcPr>
            <w:tcW w:w="579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rFonts w:cs="Arial"/>
                <w:b/>
                <w:sz w:val="18"/>
                <w:szCs w:val="18"/>
                <w:lang w:val="en-US"/>
              </w:rPr>
              <w:t>model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a</w:t>
            </w:r>
          </w:p>
        </w:tc>
        <w:tc>
          <w:tcPr>
            <w:tcW w:w="641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b</w:t>
            </w:r>
            <w:r w:rsidRPr="00340086">
              <w:rPr>
                <w:b/>
                <w:sz w:val="18"/>
                <w:szCs w:val="18"/>
                <w:vertAlign w:val="subscript"/>
                <w:lang w:val="en-US"/>
              </w:rPr>
              <w:t>0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b</w:t>
            </w:r>
            <w:r w:rsidRPr="00340086">
              <w:rPr>
                <w:b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b</w:t>
            </w:r>
            <w:r w:rsidRPr="00340086">
              <w:rPr>
                <w:b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b</w:t>
            </w:r>
            <w:r w:rsidRPr="00340086">
              <w:rPr>
                <w:b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64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b</w:t>
            </w:r>
            <w:r w:rsidRPr="00340086">
              <w:rPr>
                <w:b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580" w:type="pct"/>
            <w:tcBorders>
              <w:top w:val="single" w:sz="4" w:space="0" w:color="008000"/>
              <w:bottom w:val="single" w:sz="4" w:space="0" w:color="008000"/>
            </w:tcBorders>
          </w:tcPr>
          <w:p w:rsidR="00AE4F86" w:rsidRPr="00340086" w:rsidRDefault="00AE4F86" w:rsidP="00197A1F">
            <w:pPr>
              <w:keepLines/>
              <w:spacing w:before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 w:rsidRPr="00340086">
              <w:rPr>
                <w:b/>
                <w:sz w:val="18"/>
                <w:szCs w:val="18"/>
                <w:lang w:val="en-US"/>
              </w:rPr>
              <w:t>c</w:t>
            </w:r>
          </w:p>
        </w:tc>
      </w:tr>
      <w:tr w:rsidR="00AE4F86" w:rsidRPr="00340086" w:rsidTr="00230AE1">
        <w:trPr>
          <w:trHeight w:val="227"/>
        </w:trPr>
        <w:tc>
          <w:tcPr>
            <w:tcW w:w="579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W</w:t>
            </w:r>
            <w:r w:rsidRPr="00340086">
              <w:rPr>
                <w:rFonts w:cs="Arial"/>
                <w:sz w:val="16"/>
                <w:szCs w:val="16"/>
                <w:vertAlign w:val="subscript"/>
                <w:lang w:val="en-US"/>
              </w:rPr>
              <w:t>w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0.0967</w:t>
            </w:r>
          </w:p>
        </w:tc>
        <w:tc>
          <w:tcPr>
            <w:tcW w:w="641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1.0547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-0.0018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-0.0065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-0.5198</w:t>
            </w:r>
          </w:p>
        </w:tc>
        <w:tc>
          <w:tcPr>
            <w:tcW w:w="64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-1.2105</w:t>
            </w:r>
          </w:p>
        </w:tc>
        <w:tc>
          <w:tcPr>
            <w:tcW w:w="580" w:type="pct"/>
            <w:tcBorders>
              <w:top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1.1886</w:t>
            </w:r>
          </w:p>
        </w:tc>
      </w:tr>
      <w:tr w:rsidR="00AE4F86" w:rsidRPr="00340086" w:rsidTr="00230AE1">
        <w:trPr>
          <w:trHeight w:val="227"/>
        </w:trPr>
        <w:tc>
          <w:tcPr>
            <w:tcW w:w="579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W</w:t>
            </w:r>
            <w:r w:rsidRPr="00340086">
              <w:rPr>
                <w:rFonts w:cs="Arial"/>
                <w:sz w:val="16"/>
                <w:szCs w:val="16"/>
                <w:vertAlign w:val="subscript"/>
                <w:lang w:val="en-US"/>
              </w:rPr>
              <w:t>b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0.03636</w:t>
            </w:r>
          </w:p>
        </w:tc>
        <w:tc>
          <w:tcPr>
            <w:tcW w:w="641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1.1691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-0.0083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-0.0459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3.2289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  <w:lang w:val="en-US"/>
              </w:rPr>
              <w:t>2.0</w:t>
            </w:r>
            <w:r w:rsidRPr="00340086">
              <w:rPr>
                <w:rFonts w:cs="Arial"/>
                <w:sz w:val="16"/>
                <w:szCs w:val="16"/>
              </w:rPr>
              <w:t>880</w:t>
            </w:r>
          </w:p>
        </w:tc>
        <w:tc>
          <w:tcPr>
            <w:tcW w:w="58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0.6710</w:t>
            </w:r>
          </w:p>
        </w:tc>
      </w:tr>
      <w:tr w:rsidR="00AE4F86" w:rsidRPr="00340086" w:rsidTr="00230AE1">
        <w:trPr>
          <w:trHeight w:val="227"/>
        </w:trPr>
        <w:tc>
          <w:tcPr>
            <w:tcW w:w="579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W</w:t>
            </w:r>
            <w:r w:rsidRPr="00340086">
              <w:rPr>
                <w:rFonts w:cs="Arial"/>
                <w:sz w:val="16"/>
                <w:szCs w:val="16"/>
                <w:vertAlign w:val="subscript"/>
              </w:rPr>
              <w:t>l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1.0440</w:t>
            </w:r>
          </w:p>
        </w:tc>
        <w:tc>
          <w:tcPr>
            <w:tcW w:w="641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1.0971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-0.0112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-1.2207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-6.2807</w:t>
            </w:r>
          </w:p>
        </w:tc>
        <w:tc>
          <w:tcPr>
            <w:tcW w:w="58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-0.3129</w:t>
            </w:r>
          </w:p>
        </w:tc>
      </w:tr>
      <w:tr w:rsidR="00AE4F86" w:rsidRPr="00340086" w:rsidTr="00230AE1">
        <w:trPr>
          <w:trHeight w:val="227"/>
        </w:trPr>
        <w:tc>
          <w:tcPr>
            <w:tcW w:w="579" w:type="pct"/>
            <w:vAlign w:val="center"/>
          </w:tcPr>
          <w:p w:rsidR="00AE4F86" w:rsidRPr="00340086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W</w:t>
            </w:r>
            <w:r w:rsidRPr="00340086">
              <w:rPr>
                <w:rFonts w:cs="Arial"/>
                <w:sz w:val="16"/>
                <w:szCs w:val="16"/>
                <w:vertAlign w:val="subscript"/>
              </w:rPr>
              <w:t>br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0.3972</w:t>
            </w:r>
          </w:p>
        </w:tc>
        <w:tc>
          <w:tcPr>
            <w:tcW w:w="641" w:type="pct"/>
            <w:vAlign w:val="center"/>
          </w:tcPr>
          <w:p w:rsidR="00AE4F86" w:rsidRPr="00340086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1.0005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-0.0192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3.3170</w:t>
            </w:r>
          </w:p>
        </w:tc>
        <w:tc>
          <w:tcPr>
            <w:tcW w:w="64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-1.2747</w:t>
            </w:r>
          </w:p>
        </w:tc>
        <w:tc>
          <w:tcPr>
            <w:tcW w:w="580" w:type="pct"/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-0.0160</w:t>
            </w:r>
          </w:p>
        </w:tc>
      </w:tr>
      <w:tr w:rsidR="00AE4F86" w:rsidRPr="00340086" w:rsidTr="00230AE1">
        <w:trPr>
          <w:trHeight w:val="227"/>
        </w:trPr>
        <w:tc>
          <w:tcPr>
            <w:tcW w:w="579" w:type="pct"/>
            <w:tcBorders>
              <w:bottom w:val="single" w:sz="4" w:space="0" w:color="008000"/>
            </w:tcBorders>
            <w:vAlign w:val="center"/>
          </w:tcPr>
          <w:p w:rsidR="00AE4F86" w:rsidRPr="00340086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W</w:t>
            </w:r>
            <w:r w:rsidRPr="00340086">
              <w:rPr>
                <w:rFonts w:cs="Arial"/>
                <w:sz w:val="16"/>
                <w:szCs w:val="16"/>
                <w:vertAlign w:val="subscript"/>
              </w:rPr>
              <w:t>r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340086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0.2487</w:t>
            </w:r>
          </w:p>
        </w:tc>
        <w:tc>
          <w:tcPr>
            <w:tcW w:w="641" w:type="pct"/>
            <w:tcBorders>
              <w:bottom w:val="single" w:sz="4" w:space="0" w:color="008000"/>
            </w:tcBorders>
            <w:vAlign w:val="center"/>
          </w:tcPr>
          <w:p w:rsidR="00AE4F86" w:rsidRPr="00340086" w:rsidRDefault="00AE4F86" w:rsidP="00CA6AEC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640" w:type="pct"/>
            <w:tcBorders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580" w:type="pct"/>
            <w:tcBorders>
              <w:bottom w:val="single" w:sz="4" w:space="0" w:color="008000"/>
            </w:tcBorders>
            <w:vAlign w:val="center"/>
          </w:tcPr>
          <w:p w:rsidR="00AE4F86" w:rsidRPr="00340086" w:rsidRDefault="00AE4F86" w:rsidP="00197A1F">
            <w:pPr>
              <w:keepLines/>
              <w:spacing w:before="0"/>
              <w:jc w:val="center"/>
              <w:rPr>
                <w:rFonts w:cs="Arial"/>
                <w:sz w:val="16"/>
                <w:szCs w:val="16"/>
              </w:rPr>
            </w:pPr>
            <w:r w:rsidRPr="00340086">
              <w:rPr>
                <w:rFonts w:cs="Arial"/>
                <w:sz w:val="16"/>
                <w:szCs w:val="16"/>
              </w:rPr>
              <w:t>-</w:t>
            </w:r>
          </w:p>
        </w:tc>
      </w:tr>
      <w:tr w:rsidR="00AE4F86" w:rsidRPr="002309AE" w:rsidTr="00AE4F86">
        <w:trPr>
          <w:trHeight w:val="493"/>
        </w:trPr>
        <w:tc>
          <w:tcPr>
            <w:tcW w:w="5000" w:type="pct"/>
            <w:gridSpan w:val="8"/>
            <w:tcBorders>
              <w:top w:val="single" w:sz="4" w:space="0" w:color="008000"/>
            </w:tcBorders>
            <w:vAlign w:val="center"/>
          </w:tcPr>
          <w:p w:rsidR="00AE4F86" w:rsidRDefault="002309AE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  <w:r w:rsidRPr="00340086">
              <w:rPr>
                <w:rFonts w:cs="Arial"/>
                <w:sz w:val="18"/>
                <w:szCs w:val="18"/>
              </w:rPr>
              <w:t>Onde Wi representa as seguintes componentes de biomassa: Ww é a biomassa de madeira , Wb é a biomassa de casca, Wbr é a biomassa de ramos e Wl é a biomassa de folhas; Wa é a biomassa aérea; Wr é a biomassa de raizes; hdom é a latura dominante do povoamento; G é a área basal do povoamento; SI é o indice de qualidade da estação; rot é uma variável indicatriz da rotação (0 para alto fuste e 1 para talhadia); N é o número de árvores no povoamento e t é a idade do povoamento.</w:t>
            </w:r>
            <w:bookmarkStart w:id="76" w:name="_GoBack"/>
            <w:bookmarkEnd w:id="76"/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  <w:p w:rsidR="00CA6AEC" w:rsidRPr="002309AE" w:rsidRDefault="00CA6AEC" w:rsidP="00CA6AEC">
            <w:pPr>
              <w:keepLines/>
              <w:spacing w:before="0" w:line="240" w:lineRule="auto"/>
              <w:rPr>
                <w:rFonts w:cs="Arial"/>
                <w:sz w:val="18"/>
                <w:szCs w:val="18"/>
              </w:rPr>
            </w:pPr>
          </w:p>
        </w:tc>
      </w:tr>
    </w:tbl>
    <w:p w:rsidR="005603EF" w:rsidRPr="001837A5" w:rsidRDefault="005603EF" w:rsidP="00CA6AEC">
      <w:pPr>
        <w:pStyle w:val="Heading2"/>
        <w:keepLines/>
        <w:numPr>
          <w:ilvl w:val="0"/>
          <w:numId w:val="0"/>
        </w:numPr>
        <w:ind w:left="1002" w:hanging="576"/>
      </w:pPr>
    </w:p>
    <w:sectPr w:rsidR="005603EF" w:rsidRPr="001837A5" w:rsidSect="000F1301">
      <w:footerReference w:type="even" r:id="rId162"/>
      <w:footerReference w:type="default" r:id="rId163"/>
      <w:type w:val="oddPage"/>
      <w:pgSz w:w="11907" w:h="16840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C2C" w:rsidRDefault="00EF7C2C">
      <w:r>
        <w:separator/>
      </w:r>
    </w:p>
  </w:endnote>
  <w:endnote w:type="continuationSeparator" w:id="0">
    <w:p w:rsidR="00EF7C2C" w:rsidRDefault="00EF7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B59" w:rsidRDefault="008E6B59" w:rsidP="00364D3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6B59" w:rsidRDefault="008E6B59" w:rsidP="00BC503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B59" w:rsidRPr="00594B4A" w:rsidRDefault="008E6B59" w:rsidP="00364D3E">
    <w:pPr>
      <w:pStyle w:val="Footer"/>
      <w:framePr w:wrap="around" w:vAnchor="text" w:hAnchor="margin" w:xAlign="center" w:y="1"/>
      <w:rPr>
        <w:rStyle w:val="PageNumber"/>
      </w:rPr>
    </w:pPr>
    <w:r w:rsidRPr="00594B4A">
      <w:rPr>
        <w:rStyle w:val="PageNumber"/>
      </w:rPr>
      <w:fldChar w:fldCharType="begin"/>
    </w:r>
    <w:r w:rsidRPr="00594B4A">
      <w:rPr>
        <w:rStyle w:val="PageNumber"/>
      </w:rPr>
      <w:instrText xml:space="preserve">PAGE  </w:instrText>
    </w:r>
    <w:r w:rsidRPr="00594B4A">
      <w:rPr>
        <w:rStyle w:val="PageNumber"/>
      </w:rPr>
      <w:fldChar w:fldCharType="separate"/>
    </w:r>
    <w:r w:rsidR="00EF7C2C">
      <w:rPr>
        <w:rStyle w:val="PageNumber"/>
        <w:noProof/>
      </w:rPr>
      <w:t>ii</w:t>
    </w:r>
    <w:r w:rsidRPr="00594B4A">
      <w:rPr>
        <w:rStyle w:val="PageNumber"/>
      </w:rPr>
      <w:fldChar w:fldCharType="end"/>
    </w:r>
  </w:p>
  <w:p w:rsidR="008E6B59" w:rsidRDefault="008E6B59" w:rsidP="00BC5039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B59" w:rsidRDefault="008E6B59" w:rsidP="00364D3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6B59" w:rsidRDefault="008E6B59" w:rsidP="00BC5039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B59" w:rsidRPr="00594B4A" w:rsidRDefault="008E6B59" w:rsidP="00364D3E">
    <w:pPr>
      <w:pStyle w:val="Footer"/>
      <w:framePr w:wrap="around" w:vAnchor="text" w:hAnchor="margin" w:xAlign="center" w:y="1"/>
      <w:rPr>
        <w:rStyle w:val="PageNumber"/>
      </w:rPr>
    </w:pPr>
    <w:r w:rsidRPr="00594B4A">
      <w:rPr>
        <w:rStyle w:val="PageNumber"/>
      </w:rPr>
      <w:fldChar w:fldCharType="begin"/>
    </w:r>
    <w:r w:rsidRPr="00594B4A">
      <w:rPr>
        <w:rStyle w:val="PageNumber"/>
      </w:rPr>
      <w:instrText xml:space="preserve">PAGE  </w:instrText>
    </w:r>
    <w:r w:rsidRPr="00594B4A">
      <w:rPr>
        <w:rStyle w:val="PageNumber"/>
      </w:rPr>
      <w:fldChar w:fldCharType="separate"/>
    </w:r>
    <w:r w:rsidR="00340086">
      <w:rPr>
        <w:rStyle w:val="PageNumber"/>
        <w:noProof/>
      </w:rPr>
      <w:t>ii</w:t>
    </w:r>
    <w:r w:rsidRPr="00594B4A">
      <w:rPr>
        <w:rStyle w:val="PageNumber"/>
      </w:rPr>
      <w:fldChar w:fldCharType="end"/>
    </w:r>
  </w:p>
  <w:p w:rsidR="008E6B59" w:rsidRDefault="008E6B59" w:rsidP="00BC5039">
    <w:pPr>
      <w:pStyle w:val="Footer"/>
      <w:ind w:right="36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B59" w:rsidRDefault="008E6B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6B59" w:rsidRDefault="008E6B5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B59" w:rsidRDefault="008E6B59">
    <w:pPr>
      <w:pStyle w:val="Footer"/>
      <w:framePr w:w="823" w:wrap="around" w:vAnchor="text" w:hAnchor="margin" w:xAlign="center" w:y="7"/>
      <w:spacing w:before="24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0086">
      <w:rPr>
        <w:rStyle w:val="PageNumber"/>
        <w:noProof/>
      </w:rPr>
      <w:t>v</w:t>
    </w:r>
    <w:r>
      <w:rPr>
        <w:rStyle w:val="PageNumber"/>
      </w:rPr>
      <w:fldChar w:fldCharType="end"/>
    </w:r>
  </w:p>
  <w:p w:rsidR="008E6B59" w:rsidRDefault="008E6B59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B59" w:rsidRDefault="008E6B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6B59" w:rsidRDefault="008E6B59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B59" w:rsidRDefault="008E6B59">
    <w:pPr>
      <w:pStyle w:val="Footer"/>
      <w:framePr w:w="673" w:wrap="around" w:vAnchor="text" w:hAnchor="margin" w:xAlign="center" w:y="2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40086">
      <w:rPr>
        <w:rStyle w:val="PageNumber"/>
        <w:noProof/>
      </w:rPr>
      <w:t>23</w:t>
    </w:r>
    <w:r>
      <w:rPr>
        <w:rStyle w:val="PageNumber"/>
      </w:rPr>
      <w:fldChar w:fldCharType="end"/>
    </w:r>
  </w:p>
  <w:p w:rsidR="008E6B59" w:rsidRDefault="008E6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C2C" w:rsidRDefault="00EF7C2C">
      <w:r>
        <w:separator/>
      </w:r>
    </w:p>
  </w:footnote>
  <w:footnote w:type="continuationSeparator" w:id="0">
    <w:p w:rsidR="00EF7C2C" w:rsidRDefault="00EF7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A287A"/>
    <w:multiLevelType w:val="hybridMultilevel"/>
    <w:tmpl w:val="F00484D2"/>
    <w:lvl w:ilvl="0" w:tplc="2CAC06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21CB6"/>
    <w:multiLevelType w:val="singleLevel"/>
    <w:tmpl w:val="B7E0C048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2" w15:restartNumberingAfterBreak="0">
    <w:nsid w:val="116A41A9"/>
    <w:multiLevelType w:val="hybridMultilevel"/>
    <w:tmpl w:val="71E84CBC"/>
    <w:lvl w:ilvl="0" w:tplc="D49C1438">
      <w:start w:val="1"/>
      <w:numFmt w:val="bullet"/>
      <w:pStyle w:val="Lis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7067E"/>
    <w:multiLevelType w:val="multilevel"/>
    <w:tmpl w:val="834208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192F78"/>
    <w:multiLevelType w:val="multilevel"/>
    <w:tmpl w:val="7DCC62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1AE8625F"/>
    <w:multiLevelType w:val="hybridMultilevel"/>
    <w:tmpl w:val="419C6254"/>
    <w:lvl w:ilvl="0" w:tplc="3E2EF3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B2F0C"/>
    <w:multiLevelType w:val="hybridMultilevel"/>
    <w:tmpl w:val="CE841AD8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AE4399"/>
    <w:multiLevelType w:val="hybridMultilevel"/>
    <w:tmpl w:val="D4D0BF8E"/>
    <w:lvl w:ilvl="0" w:tplc="6AAE1AFE">
      <w:start w:val="2"/>
      <w:numFmt w:val="lowerLetter"/>
      <w:lvlText w:val="%1)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8" w15:restartNumberingAfterBreak="0">
    <w:nsid w:val="24964775"/>
    <w:multiLevelType w:val="hybridMultilevel"/>
    <w:tmpl w:val="ECFC146E"/>
    <w:lvl w:ilvl="0" w:tplc="A83EE06A">
      <w:start w:val="1"/>
      <w:numFmt w:val="lowerLetter"/>
      <w:lvlText w:val="%1)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9" w15:restartNumberingAfterBreak="0">
    <w:nsid w:val="25AA2A48"/>
    <w:multiLevelType w:val="hybridMultilevel"/>
    <w:tmpl w:val="946ED95E"/>
    <w:lvl w:ilvl="0" w:tplc="357E8924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4873ED"/>
    <w:multiLevelType w:val="multilevel"/>
    <w:tmpl w:val="35B8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1C49D6"/>
    <w:multiLevelType w:val="hybridMultilevel"/>
    <w:tmpl w:val="E1EA5C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534E7"/>
    <w:multiLevelType w:val="singleLevel"/>
    <w:tmpl w:val="417474E2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3" w15:restartNumberingAfterBreak="0">
    <w:nsid w:val="2EFF1E08"/>
    <w:multiLevelType w:val="hybridMultilevel"/>
    <w:tmpl w:val="72221A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B3828"/>
    <w:multiLevelType w:val="hybridMultilevel"/>
    <w:tmpl w:val="2C4CAB28"/>
    <w:lvl w:ilvl="0" w:tplc="F3500E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B21C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2062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E4A5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BAC0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2E07D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A7E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CE0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34E24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E41AE6"/>
    <w:multiLevelType w:val="hybridMultilevel"/>
    <w:tmpl w:val="BDE0DF4C"/>
    <w:lvl w:ilvl="0" w:tplc="315AD6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248A3"/>
    <w:multiLevelType w:val="hybridMultilevel"/>
    <w:tmpl w:val="D1E83B4A"/>
    <w:lvl w:ilvl="0" w:tplc="0816000D">
      <w:start w:val="1"/>
      <w:numFmt w:val="bullet"/>
      <w:lvlText w:val=""/>
      <w:lvlJc w:val="left"/>
      <w:pPr>
        <w:tabs>
          <w:tab w:val="num" w:pos="936"/>
        </w:tabs>
        <w:ind w:left="93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17" w15:restartNumberingAfterBreak="0">
    <w:nsid w:val="4F55433A"/>
    <w:multiLevelType w:val="multilevel"/>
    <w:tmpl w:val="80687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46745DE"/>
    <w:multiLevelType w:val="multilevel"/>
    <w:tmpl w:val="20B079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FC62EA"/>
    <w:multiLevelType w:val="multilevel"/>
    <w:tmpl w:val="E9D2BF5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ascii="Arial" w:hAnsi="Arial" w:hint="default"/>
        <w:b/>
        <w:i w:val="0"/>
        <w:position w:val="0"/>
        <w:sz w:val="24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8046058"/>
    <w:multiLevelType w:val="hybridMultilevel"/>
    <w:tmpl w:val="DB92F6B2"/>
    <w:lvl w:ilvl="0" w:tplc="700ACA7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rebuchet MS" w:hAnsi="Trebuchet M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F46F52"/>
    <w:multiLevelType w:val="multilevel"/>
    <w:tmpl w:val="D084F46E"/>
    <w:lvl w:ilvl="0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2" w15:restartNumberingAfterBreak="0">
    <w:nsid w:val="6A785B8F"/>
    <w:multiLevelType w:val="singleLevel"/>
    <w:tmpl w:val="9874282E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23" w15:restartNumberingAfterBreak="0">
    <w:nsid w:val="6B3050B4"/>
    <w:multiLevelType w:val="hybridMultilevel"/>
    <w:tmpl w:val="FE886982"/>
    <w:lvl w:ilvl="0" w:tplc="3F589C62">
      <w:start w:val="1"/>
      <w:numFmt w:val="lowerLetter"/>
      <w:lvlText w:val="%1)"/>
      <w:lvlJc w:val="left"/>
      <w:pPr>
        <w:tabs>
          <w:tab w:val="num" w:pos="1639"/>
        </w:tabs>
        <w:ind w:left="1639" w:hanging="360"/>
      </w:pPr>
      <w:rPr>
        <w:rFonts w:hint="default"/>
      </w:rPr>
    </w:lvl>
    <w:lvl w:ilvl="1" w:tplc="CE6EE6A0">
      <w:start w:val="1"/>
      <w:numFmt w:val="lowerLetter"/>
      <w:lvlText w:val="%2."/>
      <w:lvlJc w:val="left"/>
      <w:pPr>
        <w:tabs>
          <w:tab w:val="num" w:pos="2359"/>
        </w:tabs>
        <w:ind w:left="2359" w:hanging="360"/>
      </w:pPr>
    </w:lvl>
    <w:lvl w:ilvl="2" w:tplc="07080950" w:tentative="1">
      <w:start w:val="1"/>
      <w:numFmt w:val="lowerRoman"/>
      <w:lvlText w:val="%3."/>
      <w:lvlJc w:val="right"/>
      <w:pPr>
        <w:tabs>
          <w:tab w:val="num" w:pos="3079"/>
        </w:tabs>
        <w:ind w:left="3079" w:hanging="180"/>
      </w:pPr>
    </w:lvl>
    <w:lvl w:ilvl="3" w:tplc="C1AA4CFC" w:tentative="1">
      <w:start w:val="1"/>
      <w:numFmt w:val="decimal"/>
      <w:lvlText w:val="%4."/>
      <w:lvlJc w:val="left"/>
      <w:pPr>
        <w:tabs>
          <w:tab w:val="num" w:pos="3799"/>
        </w:tabs>
        <w:ind w:left="3799" w:hanging="360"/>
      </w:pPr>
    </w:lvl>
    <w:lvl w:ilvl="4" w:tplc="CAB4F8C0" w:tentative="1">
      <w:start w:val="1"/>
      <w:numFmt w:val="lowerLetter"/>
      <w:lvlText w:val="%5."/>
      <w:lvlJc w:val="left"/>
      <w:pPr>
        <w:tabs>
          <w:tab w:val="num" w:pos="4519"/>
        </w:tabs>
        <w:ind w:left="4519" w:hanging="360"/>
      </w:pPr>
    </w:lvl>
    <w:lvl w:ilvl="5" w:tplc="A7F848A0" w:tentative="1">
      <w:start w:val="1"/>
      <w:numFmt w:val="lowerRoman"/>
      <w:lvlText w:val="%6."/>
      <w:lvlJc w:val="right"/>
      <w:pPr>
        <w:tabs>
          <w:tab w:val="num" w:pos="5239"/>
        </w:tabs>
        <w:ind w:left="5239" w:hanging="180"/>
      </w:pPr>
    </w:lvl>
    <w:lvl w:ilvl="6" w:tplc="8ECA7BAC" w:tentative="1">
      <w:start w:val="1"/>
      <w:numFmt w:val="decimal"/>
      <w:lvlText w:val="%7."/>
      <w:lvlJc w:val="left"/>
      <w:pPr>
        <w:tabs>
          <w:tab w:val="num" w:pos="5959"/>
        </w:tabs>
        <w:ind w:left="5959" w:hanging="360"/>
      </w:pPr>
    </w:lvl>
    <w:lvl w:ilvl="7" w:tplc="F8208618" w:tentative="1">
      <w:start w:val="1"/>
      <w:numFmt w:val="lowerLetter"/>
      <w:lvlText w:val="%8."/>
      <w:lvlJc w:val="left"/>
      <w:pPr>
        <w:tabs>
          <w:tab w:val="num" w:pos="6679"/>
        </w:tabs>
        <w:ind w:left="6679" w:hanging="360"/>
      </w:pPr>
    </w:lvl>
    <w:lvl w:ilvl="8" w:tplc="EDE2B66A" w:tentative="1">
      <w:start w:val="1"/>
      <w:numFmt w:val="lowerRoman"/>
      <w:lvlText w:val="%9."/>
      <w:lvlJc w:val="right"/>
      <w:pPr>
        <w:tabs>
          <w:tab w:val="num" w:pos="7399"/>
        </w:tabs>
        <w:ind w:left="7399" w:hanging="180"/>
      </w:pPr>
    </w:lvl>
  </w:abstractNum>
  <w:abstractNum w:abstractNumId="24" w15:restartNumberingAfterBreak="0">
    <w:nsid w:val="6D2D15AA"/>
    <w:multiLevelType w:val="multilevel"/>
    <w:tmpl w:val="80687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6D4F38F6"/>
    <w:multiLevelType w:val="hybridMultilevel"/>
    <w:tmpl w:val="F80A2DCA"/>
    <w:lvl w:ilvl="0" w:tplc="2CAC06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328ED"/>
    <w:multiLevelType w:val="hybridMultilevel"/>
    <w:tmpl w:val="AFB05EFE"/>
    <w:lvl w:ilvl="0" w:tplc="E41A3E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7744A"/>
    <w:multiLevelType w:val="multilevel"/>
    <w:tmpl w:val="066CAE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ED43A8"/>
    <w:multiLevelType w:val="multilevel"/>
    <w:tmpl w:val="913E79E6"/>
    <w:lvl w:ilvl="0">
      <w:start w:val="1"/>
      <w:numFmt w:val="decimal"/>
      <w:pStyle w:val="Perguntas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735668F0"/>
    <w:multiLevelType w:val="hybridMultilevel"/>
    <w:tmpl w:val="A4DC2EA2"/>
    <w:lvl w:ilvl="0" w:tplc="A8EAB7F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700ACA78">
      <w:start w:val="1"/>
      <w:numFmt w:val="bullet"/>
      <w:lvlText w:val="-"/>
      <w:lvlJc w:val="left"/>
      <w:pPr>
        <w:ind w:left="1440" w:hanging="360"/>
      </w:pPr>
      <w:rPr>
        <w:rFonts w:ascii="Trebuchet MS" w:hAnsi="Trebuchet MS"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D57DE5"/>
    <w:multiLevelType w:val="hybridMultilevel"/>
    <w:tmpl w:val="3692DE66"/>
    <w:lvl w:ilvl="0" w:tplc="4ABED8B2">
      <w:start w:val="1"/>
      <w:numFmt w:val="decimal"/>
      <w:pStyle w:val="listanumerada"/>
      <w:lvlText w:val="%1."/>
      <w:lvlJc w:val="left"/>
      <w:pPr>
        <w:tabs>
          <w:tab w:val="num" w:pos="720"/>
        </w:tabs>
        <w:ind w:left="720" w:hanging="360"/>
      </w:pPr>
    </w:lvl>
    <w:lvl w:ilvl="1" w:tplc="B84A6B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AC20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548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7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5C6D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982C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5E3B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3B0B0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7EC76A6"/>
    <w:multiLevelType w:val="multilevel"/>
    <w:tmpl w:val="3CE68E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00420A"/>
    <w:multiLevelType w:val="hybridMultilevel"/>
    <w:tmpl w:val="9732EBC2"/>
    <w:lvl w:ilvl="0" w:tplc="0409001B">
      <w:start w:val="1"/>
      <w:numFmt w:val="lowerRoman"/>
      <w:lvlText w:val="%1."/>
      <w:lvlJc w:val="right"/>
      <w:pPr>
        <w:tabs>
          <w:tab w:val="num" w:pos="1074"/>
        </w:tabs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33" w15:restartNumberingAfterBreak="0">
    <w:nsid w:val="7C1C0250"/>
    <w:multiLevelType w:val="multilevel"/>
    <w:tmpl w:val="62A842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7FB231D8"/>
    <w:multiLevelType w:val="multilevel"/>
    <w:tmpl w:val="683EB312"/>
    <w:lvl w:ilvl="0">
      <w:start w:val="1"/>
      <w:numFmt w:val="decimal"/>
      <w:pStyle w:val="perguntas0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927"/>
        </w:tabs>
        <w:ind w:left="851" w:hanging="284"/>
      </w:pPr>
      <w:rPr>
        <w:rFonts w:ascii="Arial" w:hAnsi="Arial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30"/>
  </w:num>
  <w:num w:numId="3">
    <w:abstractNumId w:val="1"/>
  </w:num>
  <w:num w:numId="4">
    <w:abstractNumId w:val="22"/>
  </w:num>
  <w:num w:numId="5">
    <w:abstractNumId w:val="23"/>
  </w:num>
  <w:num w:numId="6">
    <w:abstractNumId w:val="8"/>
  </w:num>
  <w:num w:numId="7">
    <w:abstractNumId w:val="7"/>
  </w:num>
  <w:num w:numId="8">
    <w:abstractNumId w:val="14"/>
  </w:num>
  <w:num w:numId="9">
    <w:abstractNumId w:val="12"/>
  </w:num>
  <w:num w:numId="10">
    <w:abstractNumId w:val="0"/>
  </w:num>
  <w:num w:numId="11">
    <w:abstractNumId w:val="34"/>
  </w:num>
  <w:num w:numId="12">
    <w:abstractNumId w:val="17"/>
  </w:num>
  <w:num w:numId="13">
    <w:abstractNumId w:val="17"/>
    <w:lvlOverride w:ilvl="0">
      <w:startOverride w:val="1"/>
    </w:lvlOverride>
  </w:num>
  <w:num w:numId="14">
    <w:abstractNumId w:val="19"/>
  </w:num>
  <w:num w:numId="15">
    <w:abstractNumId w:val="17"/>
    <w:lvlOverride w:ilvl="0">
      <w:startOverride w:val="1"/>
    </w:lvlOverride>
  </w:num>
  <w:num w:numId="16">
    <w:abstractNumId w:val="17"/>
    <w:lvlOverride w:ilvl="0">
      <w:startOverride w:val="1"/>
    </w:lvlOverride>
  </w:num>
  <w:num w:numId="17">
    <w:abstractNumId w:val="28"/>
  </w:num>
  <w:num w:numId="18">
    <w:abstractNumId w:val="6"/>
  </w:num>
  <w:num w:numId="19">
    <w:abstractNumId w:val="24"/>
  </w:num>
  <w:num w:numId="20">
    <w:abstractNumId w:val="20"/>
  </w:num>
  <w:num w:numId="21">
    <w:abstractNumId w:val="33"/>
  </w:num>
  <w:num w:numId="22">
    <w:abstractNumId w:val="25"/>
  </w:num>
  <w:num w:numId="23">
    <w:abstractNumId w:val="15"/>
  </w:num>
  <w:num w:numId="24">
    <w:abstractNumId w:val="26"/>
  </w:num>
  <w:num w:numId="25">
    <w:abstractNumId w:val="16"/>
  </w:num>
  <w:num w:numId="26">
    <w:abstractNumId w:val="29"/>
  </w:num>
  <w:num w:numId="27">
    <w:abstractNumId w:val="5"/>
  </w:num>
  <w:num w:numId="28">
    <w:abstractNumId w:val="5"/>
    <w:lvlOverride w:ilvl="0">
      <w:startOverride w:val="1"/>
    </w:lvlOverride>
  </w:num>
  <w:num w:numId="29">
    <w:abstractNumId w:val="9"/>
  </w:num>
  <w:num w:numId="30">
    <w:abstractNumId w:val="10"/>
  </w:num>
  <w:num w:numId="31">
    <w:abstractNumId w:val="18"/>
  </w:num>
  <w:num w:numId="32">
    <w:abstractNumId w:val="21"/>
  </w:num>
  <w:num w:numId="33">
    <w:abstractNumId w:val="31"/>
  </w:num>
  <w:num w:numId="34">
    <w:abstractNumId w:val="3"/>
  </w:num>
  <w:num w:numId="35">
    <w:abstractNumId w:val="27"/>
  </w:num>
  <w:num w:numId="36">
    <w:abstractNumId w:val="17"/>
    <w:lvlOverride w:ilvl="0">
      <w:startOverride w:val="1"/>
    </w:lvlOverride>
  </w:num>
  <w:num w:numId="37">
    <w:abstractNumId w:val="4"/>
  </w:num>
  <w:num w:numId="38">
    <w:abstractNumId w:val="11"/>
  </w:num>
  <w:num w:numId="39">
    <w:abstractNumId w:val="13"/>
  </w:num>
  <w:num w:numId="40">
    <w:abstractNumId w:val="3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mirrorMargin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5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D6"/>
    <w:rsid w:val="00005509"/>
    <w:rsid w:val="00006F8A"/>
    <w:rsid w:val="0001362A"/>
    <w:rsid w:val="000171E0"/>
    <w:rsid w:val="00024975"/>
    <w:rsid w:val="000269A3"/>
    <w:rsid w:val="00032414"/>
    <w:rsid w:val="000410ED"/>
    <w:rsid w:val="00042FEF"/>
    <w:rsid w:val="00057C7F"/>
    <w:rsid w:val="0006154D"/>
    <w:rsid w:val="00075976"/>
    <w:rsid w:val="00077260"/>
    <w:rsid w:val="0008271A"/>
    <w:rsid w:val="000831B5"/>
    <w:rsid w:val="00084B1B"/>
    <w:rsid w:val="00086D09"/>
    <w:rsid w:val="00091595"/>
    <w:rsid w:val="0009443C"/>
    <w:rsid w:val="000A34AA"/>
    <w:rsid w:val="000A4442"/>
    <w:rsid w:val="000A4E58"/>
    <w:rsid w:val="000C16CA"/>
    <w:rsid w:val="000C1F5B"/>
    <w:rsid w:val="000C22BF"/>
    <w:rsid w:val="000C6F80"/>
    <w:rsid w:val="000D40AC"/>
    <w:rsid w:val="000E2F01"/>
    <w:rsid w:val="000E5C0B"/>
    <w:rsid w:val="000F1301"/>
    <w:rsid w:val="000F4E99"/>
    <w:rsid w:val="0010315B"/>
    <w:rsid w:val="00116C2D"/>
    <w:rsid w:val="001226AE"/>
    <w:rsid w:val="00124991"/>
    <w:rsid w:val="00127CC7"/>
    <w:rsid w:val="001406F5"/>
    <w:rsid w:val="00143A92"/>
    <w:rsid w:val="00150176"/>
    <w:rsid w:val="00151462"/>
    <w:rsid w:val="00157387"/>
    <w:rsid w:val="00162F01"/>
    <w:rsid w:val="00167811"/>
    <w:rsid w:val="001708D6"/>
    <w:rsid w:val="00170A07"/>
    <w:rsid w:val="001728EF"/>
    <w:rsid w:val="001837A5"/>
    <w:rsid w:val="00183A6A"/>
    <w:rsid w:val="001904C9"/>
    <w:rsid w:val="00190B81"/>
    <w:rsid w:val="001911E8"/>
    <w:rsid w:val="00193DE2"/>
    <w:rsid w:val="00195918"/>
    <w:rsid w:val="00197A1F"/>
    <w:rsid w:val="001A2D06"/>
    <w:rsid w:val="001C3EB4"/>
    <w:rsid w:val="001D2F7E"/>
    <w:rsid w:val="001F4B6C"/>
    <w:rsid w:val="001F6FCF"/>
    <w:rsid w:val="001F76E0"/>
    <w:rsid w:val="00202E3F"/>
    <w:rsid w:val="00211FBE"/>
    <w:rsid w:val="00216B83"/>
    <w:rsid w:val="00222309"/>
    <w:rsid w:val="00223F2C"/>
    <w:rsid w:val="002261DF"/>
    <w:rsid w:val="002309AE"/>
    <w:rsid w:val="00230AE1"/>
    <w:rsid w:val="002364D5"/>
    <w:rsid w:val="002374F2"/>
    <w:rsid w:val="00242AD9"/>
    <w:rsid w:val="0024792B"/>
    <w:rsid w:val="00254CCE"/>
    <w:rsid w:val="00255C30"/>
    <w:rsid w:val="00264300"/>
    <w:rsid w:val="00264CA6"/>
    <w:rsid w:val="0027243D"/>
    <w:rsid w:val="00273836"/>
    <w:rsid w:val="00286534"/>
    <w:rsid w:val="00287BFF"/>
    <w:rsid w:val="00287CC7"/>
    <w:rsid w:val="00294B62"/>
    <w:rsid w:val="0029667C"/>
    <w:rsid w:val="002A375E"/>
    <w:rsid w:val="002A5CB8"/>
    <w:rsid w:val="002B1C3D"/>
    <w:rsid w:val="002B2E91"/>
    <w:rsid w:val="002C3B17"/>
    <w:rsid w:val="002C59D3"/>
    <w:rsid w:val="002C77C3"/>
    <w:rsid w:val="002E0E26"/>
    <w:rsid w:val="002E17EF"/>
    <w:rsid w:val="002E2D66"/>
    <w:rsid w:val="002E66E9"/>
    <w:rsid w:val="002F10F1"/>
    <w:rsid w:val="002F23A0"/>
    <w:rsid w:val="002F52D8"/>
    <w:rsid w:val="00300AE1"/>
    <w:rsid w:val="00300DFA"/>
    <w:rsid w:val="00304F25"/>
    <w:rsid w:val="00306477"/>
    <w:rsid w:val="003107D6"/>
    <w:rsid w:val="0032169F"/>
    <w:rsid w:val="00327BCE"/>
    <w:rsid w:val="00336C45"/>
    <w:rsid w:val="00337591"/>
    <w:rsid w:val="00340086"/>
    <w:rsid w:val="00342F90"/>
    <w:rsid w:val="003456FB"/>
    <w:rsid w:val="00350947"/>
    <w:rsid w:val="003526D4"/>
    <w:rsid w:val="00355860"/>
    <w:rsid w:val="003558AA"/>
    <w:rsid w:val="003577D0"/>
    <w:rsid w:val="003611B7"/>
    <w:rsid w:val="00364D3E"/>
    <w:rsid w:val="00365F75"/>
    <w:rsid w:val="00375D14"/>
    <w:rsid w:val="00382D77"/>
    <w:rsid w:val="0038488D"/>
    <w:rsid w:val="00386AEA"/>
    <w:rsid w:val="00391267"/>
    <w:rsid w:val="0039243E"/>
    <w:rsid w:val="00393FFB"/>
    <w:rsid w:val="003A166C"/>
    <w:rsid w:val="003A6312"/>
    <w:rsid w:val="003B212C"/>
    <w:rsid w:val="003B2DCF"/>
    <w:rsid w:val="003C133B"/>
    <w:rsid w:val="003C313A"/>
    <w:rsid w:val="003C7AD3"/>
    <w:rsid w:val="003D398C"/>
    <w:rsid w:val="003E173A"/>
    <w:rsid w:val="003E34CD"/>
    <w:rsid w:val="003E4A2D"/>
    <w:rsid w:val="003E4B3A"/>
    <w:rsid w:val="003F6DD1"/>
    <w:rsid w:val="00400306"/>
    <w:rsid w:val="00401029"/>
    <w:rsid w:val="004110AB"/>
    <w:rsid w:val="00426292"/>
    <w:rsid w:val="00440F06"/>
    <w:rsid w:val="00443FA1"/>
    <w:rsid w:val="00461179"/>
    <w:rsid w:val="004629EF"/>
    <w:rsid w:val="00462E3C"/>
    <w:rsid w:val="0046427E"/>
    <w:rsid w:val="00464A0C"/>
    <w:rsid w:val="00464E33"/>
    <w:rsid w:val="004659FB"/>
    <w:rsid w:val="0047184A"/>
    <w:rsid w:val="00485BBC"/>
    <w:rsid w:val="004935BD"/>
    <w:rsid w:val="004943EF"/>
    <w:rsid w:val="00495293"/>
    <w:rsid w:val="00497AFA"/>
    <w:rsid w:val="004A1BB1"/>
    <w:rsid w:val="004A39B9"/>
    <w:rsid w:val="004A3E9D"/>
    <w:rsid w:val="004A6F2F"/>
    <w:rsid w:val="004B31E9"/>
    <w:rsid w:val="004B5376"/>
    <w:rsid w:val="004C3E3E"/>
    <w:rsid w:val="004C4C01"/>
    <w:rsid w:val="004D43F1"/>
    <w:rsid w:val="004D48D2"/>
    <w:rsid w:val="004E5E65"/>
    <w:rsid w:val="004E61D7"/>
    <w:rsid w:val="004F796B"/>
    <w:rsid w:val="005024F9"/>
    <w:rsid w:val="00502519"/>
    <w:rsid w:val="00506CD8"/>
    <w:rsid w:val="00517921"/>
    <w:rsid w:val="00522F59"/>
    <w:rsid w:val="00523C27"/>
    <w:rsid w:val="00525937"/>
    <w:rsid w:val="00533965"/>
    <w:rsid w:val="005344B2"/>
    <w:rsid w:val="00544CB2"/>
    <w:rsid w:val="005515CA"/>
    <w:rsid w:val="00555A78"/>
    <w:rsid w:val="005603EF"/>
    <w:rsid w:val="00563D64"/>
    <w:rsid w:val="00564E8C"/>
    <w:rsid w:val="00566FF0"/>
    <w:rsid w:val="005740C4"/>
    <w:rsid w:val="00577362"/>
    <w:rsid w:val="005814ED"/>
    <w:rsid w:val="005832CA"/>
    <w:rsid w:val="00583B9D"/>
    <w:rsid w:val="005868D3"/>
    <w:rsid w:val="00592617"/>
    <w:rsid w:val="005929D4"/>
    <w:rsid w:val="005934C4"/>
    <w:rsid w:val="00593DF2"/>
    <w:rsid w:val="00594B4A"/>
    <w:rsid w:val="005A1B04"/>
    <w:rsid w:val="005A3C71"/>
    <w:rsid w:val="005A6DC5"/>
    <w:rsid w:val="005C0789"/>
    <w:rsid w:val="005D2C4A"/>
    <w:rsid w:val="005D3068"/>
    <w:rsid w:val="005D31A8"/>
    <w:rsid w:val="005D45EA"/>
    <w:rsid w:val="005D6AD4"/>
    <w:rsid w:val="005E3700"/>
    <w:rsid w:val="005F0125"/>
    <w:rsid w:val="005F22A1"/>
    <w:rsid w:val="005F2637"/>
    <w:rsid w:val="005F393F"/>
    <w:rsid w:val="005F3D03"/>
    <w:rsid w:val="005F3D07"/>
    <w:rsid w:val="00601951"/>
    <w:rsid w:val="00611C0F"/>
    <w:rsid w:val="00615908"/>
    <w:rsid w:val="006173A3"/>
    <w:rsid w:val="00622FCD"/>
    <w:rsid w:val="006239D2"/>
    <w:rsid w:val="006267C1"/>
    <w:rsid w:val="006268EE"/>
    <w:rsid w:val="00647FC3"/>
    <w:rsid w:val="0065508D"/>
    <w:rsid w:val="00662468"/>
    <w:rsid w:val="00671ABC"/>
    <w:rsid w:val="006721BA"/>
    <w:rsid w:val="006738B4"/>
    <w:rsid w:val="00687EA6"/>
    <w:rsid w:val="006A014F"/>
    <w:rsid w:val="006A7ECF"/>
    <w:rsid w:val="006B384C"/>
    <w:rsid w:val="006B649F"/>
    <w:rsid w:val="006C1C9F"/>
    <w:rsid w:val="006C1F35"/>
    <w:rsid w:val="006D29CB"/>
    <w:rsid w:val="006E60D0"/>
    <w:rsid w:val="006F3D77"/>
    <w:rsid w:val="006F420E"/>
    <w:rsid w:val="006F4C6F"/>
    <w:rsid w:val="00704A4D"/>
    <w:rsid w:val="00710E48"/>
    <w:rsid w:val="00714AD2"/>
    <w:rsid w:val="00716255"/>
    <w:rsid w:val="00725CCB"/>
    <w:rsid w:val="007358AA"/>
    <w:rsid w:val="00744367"/>
    <w:rsid w:val="00745C79"/>
    <w:rsid w:val="00746484"/>
    <w:rsid w:val="00746533"/>
    <w:rsid w:val="00754D5F"/>
    <w:rsid w:val="00762788"/>
    <w:rsid w:val="00764682"/>
    <w:rsid w:val="00766927"/>
    <w:rsid w:val="00767E92"/>
    <w:rsid w:val="00775209"/>
    <w:rsid w:val="00777405"/>
    <w:rsid w:val="00780920"/>
    <w:rsid w:val="0078232C"/>
    <w:rsid w:val="00784B49"/>
    <w:rsid w:val="00785486"/>
    <w:rsid w:val="0078621D"/>
    <w:rsid w:val="00794B58"/>
    <w:rsid w:val="0079639C"/>
    <w:rsid w:val="007977B1"/>
    <w:rsid w:val="007B64A4"/>
    <w:rsid w:val="007D24E8"/>
    <w:rsid w:val="007D31FC"/>
    <w:rsid w:val="007D3C09"/>
    <w:rsid w:val="007E435A"/>
    <w:rsid w:val="007F0188"/>
    <w:rsid w:val="007F41AE"/>
    <w:rsid w:val="007F5931"/>
    <w:rsid w:val="00803D37"/>
    <w:rsid w:val="008219BE"/>
    <w:rsid w:val="00826B41"/>
    <w:rsid w:val="00827878"/>
    <w:rsid w:val="00830A53"/>
    <w:rsid w:val="008351B2"/>
    <w:rsid w:val="00837E69"/>
    <w:rsid w:val="008432C3"/>
    <w:rsid w:val="00853FA6"/>
    <w:rsid w:val="0086238B"/>
    <w:rsid w:val="008646C8"/>
    <w:rsid w:val="00865F3C"/>
    <w:rsid w:val="00866909"/>
    <w:rsid w:val="00872959"/>
    <w:rsid w:val="008730FA"/>
    <w:rsid w:val="0087387B"/>
    <w:rsid w:val="0088057A"/>
    <w:rsid w:val="00885C4E"/>
    <w:rsid w:val="008914F8"/>
    <w:rsid w:val="008A1984"/>
    <w:rsid w:val="008A45AF"/>
    <w:rsid w:val="008B3137"/>
    <w:rsid w:val="008B4FC6"/>
    <w:rsid w:val="008C0382"/>
    <w:rsid w:val="008C067B"/>
    <w:rsid w:val="008C2A27"/>
    <w:rsid w:val="008C4ABE"/>
    <w:rsid w:val="008C6D18"/>
    <w:rsid w:val="008D082D"/>
    <w:rsid w:val="008D5375"/>
    <w:rsid w:val="008E0050"/>
    <w:rsid w:val="008E6B59"/>
    <w:rsid w:val="008F174D"/>
    <w:rsid w:val="0090324B"/>
    <w:rsid w:val="00914CD6"/>
    <w:rsid w:val="00925A12"/>
    <w:rsid w:val="00927455"/>
    <w:rsid w:val="00935AF9"/>
    <w:rsid w:val="009428BE"/>
    <w:rsid w:val="00956BBD"/>
    <w:rsid w:val="00957FFC"/>
    <w:rsid w:val="00961689"/>
    <w:rsid w:val="00971574"/>
    <w:rsid w:val="00973974"/>
    <w:rsid w:val="00974DB1"/>
    <w:rsid w:val="0097633C"/>
    <w:rsid w:val="00977ABB"/>
    <w:rsid w:val="00987DD3"/>
    <w:rsid w:val="00993202"/>
    <w:rsid w:val="00994B37"/>
    <w:rsid w:val="009A36CE"/>
    <w:rsid w:val="009A3899"/>
    <w:rsid w:val="009A3D62"/>
    <w:rsid w:val="009A6F5F"/>
    <w:rsid w:val="009B5111"/>
    <w:rsid w:val="009B76F8"/>
    <w:rsid w:val="009C1FC6"/>
    <w:rsid w:val="009C6E50"/>
    <w:rsid w:val="009D4FA0"/>
    <w:rsid w:val="009D56D3"/>
    <w:rsid w:val="009E31D0"/>
    <w:rsid w:val="009E6B74"/>
    <w:rsid w:val="009F44A4"/>
    <w:rsid w:val="00A0286E"/>
    <w:rsid w:val="00A0397E"/>
    <w:rsid w:val="00A05E33"/>
    <w:rsid w:val="00A12C9E"/>
    <w:rsid w:val="00A14976"/>
    <w:rsid w:val="00A1740F"/>
    <w:rsid w:val="00A24057"/>
    <w:rsid w:val="00A265B9"/>
    <w:rsid w:val="00A33AF5"/>
    <w:rsid w:val="00A341C9"/>
    <w:rsid w:val="00A477F8"/>
    <w:rsid w:val="00A530B9"/>
    <w:rsid w:val="00A532AB"/>
    <w:rsid w:val="00A554D4"/>
    <w:rsid w:val="00A66D27"/>
    <w:rsid w:val="00A66DFF"/>
    <w:rsid w:val="00A7494B"/>
    <w:rsid w:val="00A85EDB"/>
    <w:rsid w:val="00A86582"/>
    <w:rsid w:val="00A87817"/>
    <w:rsid w:val="00A92973"/>
    <w:rsid w:val="00AA1E43"/>
    <w:rsid w:val="00AA509E"/>
    <w:rsid w:val="00AA5DD1"/>
    <w:rsid w:val="00AB0C71"/>
    <w:rsid w:val="00AB7FEC"/>
    <w:rsid w:val="00AC4556"/>
    <w:rsid w:val="00AC6BEB"/>
    <w:rsid w:val="00AC721A"/>
    <w:rsid w:val="00AC7F33"/>
    <w:rsid w:val="00AD0912"/>
    <w:rsid w:val="00AD09E8"/>
    <w:rsid w:val="00AE2989"/>
    <w:rsid w:val="00AE2F8F"/>
    <w:rsid w:val="00AE4F86"/>
    <w:rsid w:val="00B00464"/>
    <w:rsid w:val="00B004F5"/>
    <w:rsid w:val="00B01ADF"/>
    <w:rsid w:val="00B054AB"/>
    <w:rsid w:val="00B06099"/>
    <w:rsid w:val="00B10FBF"/>
    <w:rsid w:val="00B136D9"/>
    <w:rsid w:val="00B17283"/>
    <w:rsid w:val="00B204CC"/>
    <w:rsid w:val="00B21175"/>
    <w:rsid w:val="00B44C60"/>
    <w:rsid w:val="00B45F70"/>
    <w:rsid w:val="00B530F9"/>
    <w:rsid w:val="00B54FA9"/>
    <w:rsid w:val="00B561D9"/>
    <w:rsid w:val="00B64C81"/>
    <w:rsid w:val="00B67B3B"/>
    <w:rsid w:val="00B703DF"/>
    <w:rsid w:val="00B71B3D"/>
    <w:rsid w:val="00B81255"/>
    <w:rsid w:val="00B87007"/>
    <w:rsid w:val="00B90A9E"/>
    <w:rsid w:val="00B92AF3"/>
    <w:rsid w:val="00B976E9"/>
    <w:rsid w:val="00BA160D"/>
    <w:rsid w:val="00BA6EBC"/>
    <w:rsid w:val="00BB0713"/>
    <w:rsid w:val="00BB2F73"/>
    <w:rsid w:val="00BB32E1"/>
    <w:rsid w:val="00BC5039"/>
    <w:rsid w:val="00BD1B71"/>
    <w:rsid w:val="00BD4603"/>
    <w:rsid w:val="00BE1204"/>
    <w:rsid w:val="00BE44BC"/>
    <w:rsid w:val="00BF0D3D"/>
    <w:rsid w:val="00C01949"/>
    <w:rsid w:val="00C038AA"/>
    <w:rsid w:val="00C0757F"/>
    <w:rsid w:val="00C14593"/>
    <w:rsid w:val="00C14CBB"/>
    <w:rsid w:val="00C202C6"/>
    <w:rsid w:val="00C245CC"/>
    <w:rsid w:val="00C3130B"/>
    <w:rsid w:val="00C317B8"/>
    <w:rsid w:val="00C34A78"/>
    <w:rsid w:val="00C362F0"/>
    <w:rsid w:val="00C41527"/>
    <w:rsid w:val="00C42ED9"/>
    <w:rsid w:val="00C505B8"/>
    <w:rsid w:val="00C522EC"/>
    <w:rsid w:val="00C52FCE"/>
    <w:rsid w:val="00C65B7D"/>
    <w:rsid w:val="00C66F01"/>
    <w:rsid w:val="00C72923"/>
    <w:rsid w:val="00C8117C"/>
    <w:rsid w:val="00C83D76"/>
    <w:rsid w:val="00C91CDD"/>
    <w:rsid w:val="00C927B9"/>
    <w:rsid w:val="00C95536"/>
    <w:rsid w:val="00CA6AEC"/>
    <w:rsid w:val="00CB0D63"/>
    <w:rsid w:val="00CC18F5"/>
    <w:rsid w:val="00CC193A"/>
    <w:rsid w:val="00CC293C"/>
    <w:rsid w:val="00CC4801"/>
    <w:rsid w:val="00CD2AA2"/>
    <w:rsid w:val="00CD3174"/>
    <w:rsid w:val="00CE4A20"/>
    <w:rsid w:val="00CE698F"/>
    <w:rsid w:val="00CF5EEE"/>
    <w:rsid w:val="00CF7D83"/>
    <w:rsid w:val="00D00EA7"/>
    <w:rsid w:val="00D023A7"/>
    <w:rsid w:val="00D14B89"/>
    <w:rsid w:val="00D160D9"/>
    <w:rsid w:val="00D3048F"/>
    <w:rsid w:val="00D5068E"/>
    <w:rsid w:val="00D53694"/>
    <w:rsid w:val="00D54DC0"/>
    <w:rsid w:val="00D5547A"/>
    <w:rsid w:val="00D75FC0"/>
    <w:rsid w:val="00D80E64"/>
    <w:rsid w:val="00D8424B"/>
    <w:rsid w:val="00D85B69"/>
    <w:rsid w:val="00D8704B"/>
    <w:rsid w:val="00D903D8"/>
    <w:rsid w:val="00D936D2"/>
    <w:rsid w:val="00DA3A32"/>
    <w:rsid w:val="00DA603B"/>
    <w:rsid w:val="00DA7764"/>
    <w:rsid w:val="00DB1659"/>
    <w:rsid w:val="00DB319D"/>
    <w:rsid w:val="00DB5772"/>
    <w:rsid w:val="00DC2772"/>
    <w:rsid w:val="00DC36C6"/>
    <w:rsid w:val="00DC3B20"/>
    <w:rsid w:val="00DD1269"/>
    <w:rsid w:val="00DD7E28"/>
    <w:rsid w:val="00DF2DB6"/>
    <w:rsid w:val="00DF545D"/>
    <w:rsid w:val="00DF562D"/>
    <w:rsid w:val="00E01B9A"/>
    <w:rsid w:val="00E02EF6"/>
    <w:rsid w:val="00E13525"/>
    <w:rsid w:val="00E20E00"/>
    <w:rsid w:val="00E44E13"/>
    <w:rsid w:val="00E4762C"/>
    <w:rsid w:val="00E5337D"/>
    <w:rsid w:val="00E56D6C"/>
    <w:rsid w:val="00E74FE1"/>
    <w:rsid w:val="00E76970"/>
    <w:rsid w:val="00E82DD4"/>
    <w:rsid w:val="00E82EA7"/>
    <w:rsid w:val="00E856CF"/>
    <w:rsid w:val="00EB028D"/>
    <w:rsid w:val="00EB60B3"/>
    <w:rsid w:val="00EC5F13"/>
    <w:rsid w:val="00EC663F"/>
    <w:rsid w:val="00EC717D"/>
    <w:rsid w:val="00ED2746"/>
    <w:rsid w:val="00ED5B34"/>
    <w:rsid w:val="00ED6A6F"/>
    <w:rsid w:val="00EE0FD4"/>
    <w:rsid w:val="00EE7851"/>
    <w:rsid w:val="00EF5C55"/>
    <w:rsid w:val="00EF7C2C"/>
    <w:rsid w:val="00EF7EAE"/>
    <w:rsid w:val="00F07BAB"/>
    <w:rsid w:val="00F14C82"/>
    <w:rsid w:val="00F165DA"/>
    <w:rsid w:val="00F22DA0"/>
    <w:rsid w:val="00F23E60"/>
    <w:rsid w:val="00F31D42"/>
    <w:rsid w:val="00F32124"/>
    <w:rsid w:val="00F352E5"/>
    <w:rsid w:val="00F370D7"/>
    <w:rsid w:val="00F41560"/>
    <w:rsid w:val="00F421D9"/>
    <w:rsid w:val="00F43360"/>
    <w:rsid w:val="00F44714"/>
    <w:rsid w:val="00F45829"/>
    <w:rsid w:val="00F46109"/>
    <w:rsid w:val="00F67AA8"/>
    <w:rsid w:val="00F72F19"/>
    <w:rsid w:val="00F73E35"/>
    <w:rsid w:val="00F81589"/>
    <w:rsid w:val="00F85A99"/>
    <w:rsid w:val="00F921E5"/>
    <w:rsid w:val="00F945A4"/>
    <w:rsid w:val="00F94C2E"/>
    <w:rsid w:val="00F94D48"/>
    <w:rsid w:val="00F95CDB"/>
    <w:rsid w:val="00F97B6F"/>
    <w:rsid w:val="00FA3D1E"/>
    <w:rsid w:val="00FB2D66"/>
    <w:rsid w:val="00FB4883"/>
    <w:rsid w:val="00FC636F"/>
    <w:rsid w:val="00FE2DD0"/>
    <w:rsid w:val="00FE348B"/>
    <w:rsid w:val="00FE6624"/>
    <w:rsid w:val="00FF078F"/>
    <w:rsid w:val="00FF4C04"/>
    <w:rsid w:val="00FF4E6D"/>
    <w:rsid w:val="00FF5008"/>
    <w:rsid w:val="00FF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F1DD3B2-5ADD-4A8E-9EB9-E44BE59F1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43E"/>
    <w:pPr>
      <w:keepNext/>
      <w:spacing w:before="120" w:line="360" w:lineRule="auto"/>
      <w:jc w:val="both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B703DF"/>
    <w:pPr>
      <w:numPr>
        <w:numId w:val="14"/>
      </w:numPr>
      <w:spacing w:before="240" w:after="12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qFormat/>
    <w:rsid w:val="00A24057"/>
    <w:pPr>
      <w:numPr>
        <w:ilvl w:val="1"/>
        <w:numId w:val="14"/>
      </w:numPr>
      <w:spacing w:after="60"/>
      <w:outlineLvl w:val="1"/>
    </w:pPr>
    <w:rPr>
      <w:rFonts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714AD2"/>
    <w:pPr>
      <w:numPr>
        <w:ilvl w:val="2"/>
        <w:numId w:val="14"/>
      </w:numPr>
      <w:tabs>
        <w:tab w:val="left" w:pos="720"/>
      </w:tabs>
      <w:spacing w:before="360" w:after="60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Normal"/>
    <w:qFormat/>
    <w:rsid w:val="003C313A"/>
    <w:pPr>
      <w:numPr>
        <w:ilvl w:val="3"/>
        <w:numId w:val="14"/>
      </w:numPr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qFormat/>
    <w:rsid w:val="00091595"/>
    <w:pPr>
      <w:numPr>
        <w:ilvl w:val="4"/>
        <w:numId w:val="14"/>
      </w:numPr>
      <w:spacing w:before="240" w:after="60"/>
      <w:outlineLvl w:val="4"/>
    </w:pPr>
    <w:rPr>
      <w:lang w:val="en-US"/>
    </w:rPr>
  </w:style>
  <w:style w:type="paragraph" w:styleId="Heading6">
    <w:name w:val="heading 6"/>
    <w:basedOn w:val="Normal"/>
    <w:next w:val="Normal"/>
    <w:qFormat/>
    <w:rsid w:val="00A24057"/>
    <w:pPr>
      <w:numPr>
        <w:ilvl w:val="5"/>
        <w:numId w:val="14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rsid w:val="00A24057"/>
    <w:pPr>
      <w:numPr>
        <w:ilvl w:val="6"/>
        <w:numId w:val="1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A24057"/>
    <w:pPr>
      <w:numPr>
        <w:ilvl w:val="7"/>
        <w:numId w:val="1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A24057"/>
    <w:pPr>
      <w:numPr>
        <w:ilvl w:val="8"/>
        <w:numId w:val="14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01949"/>
    <w:pPr>
      <w:tabs>
        <w:tab w:val="center" w:pos="4252"/>
        <w:tab w:val="right" w:pos="8504"/>
      </w:tabs>
    </w:pPr>
  </w:style>
  <w:style w:type="character" w:styleId="PageNumber">
    <w:name w:val="page number"/>
    <w:basedOn w:val="DefaultParagraphFont"/>
    <w:rsid w:val="00C01949"/>
  </w:style>
  <w:style w:type="paragraph" w:styleId="BodyText">
    <w:name w:val="Body Text"/>
    <w:basedOn w:val="Normal"/>
    <w:rsid w:val="004943EF"/>
    <w:pPr>
      <w:tabs>
        <w:tab w:val="left" w:pos="567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7776"/>
      </w:tabs>
      <w:spacing w:line="480" w:lineRule="atLeast"/>
    </w:pPr>
    <w:rPr>
      <w:sz w:val="24"/>
    </w:rPr>
  </w:style>
  <w:style w:type="paragraph" w:styleId="Caption">
    <w:name w:val="caption"/>
    <w:basedOn w:val="Normal"/>
    <w:next w:val="Normal"/>
    <w:autoRedefine/>
    <w:qFormat/>
    <w:rsid w:val="00DA603B"/>
    <w:pPr>
      <w:spacing w:before="0" w:line="240" w:lineRule="auto"/>
      <w:ind w:left="907" w:hanging="907"/>
    </w:pPr>
    <w:rPr>
      <w:b/>
      <w:sz w:val="20"/>
    </w:rPr>
  </w:style>
  <w:style w:type="paragraph" w:customStyle="1" w:styleId="StyleCaptionNotBoldLeft">
    <w:name w:val="Style Caption + Not Bold Left"/>
    <w:basedOn w:val="Caption"/>
    <w:rsid w:val="004943EF"/>
    <w:pPr>
      <w:tabs>
        <w:tab w:val="left" w:pos="1247"/>
      </w:tabs>
      <w:ind w:left="1247" w:hanging="1247"/>
    </w:pPr>
    <w:rPr>
      <w:sz w:val="22"/>
    </w:rPr>
  </w:style>
  <w:style w:type="paragraph" w:styleId="BodyText2">
    <w:name w:val="Body Text 2"/>
    <w:basedOn w:val="Normal"/>
    <w:rsid w:val="004943EF"/>
    <w:pPr>
      <w:spacing w:after="120" w:line="480" w:lineRule="auto"/>
    </w:pPr>
  </w:style>
  <w:style w:type="paragraph" w:styleId="Header">
    <w:name w:val="header"/>
    <w:basedOn w:val="Normal"/>
    <w:rsid w:val="00EC5F13"/>
    <w:pPr>
      <w:tabs>
        <w:tab w:val="center" w:pos="4252"/>
        <w:tab w:val="right" w:pos="8504"/>
      </w:tabs>
    </w:pPr>
  </w:style>
  <w:style w:type="paragraph" w:styleId="EndnoteText">
    <w:name w:val="endnote text"/>
    <w:basedOn w:val="Normal"/>
    <w:semiHidden/>
    <w:rsid w:val="00091595"/>
    <w:pPr>
      <w:spacing w:before="60"/>
    </w:pPr>
    <w:rPr>
      <w:lang w:val="en-US"/>
    </w:rPr>
  </w:style>
  <w:style w:type="paragraph" w:styleId="BodyTextIndent">
    <w:name w:val="Body Text Indent"/>
    <w:basedOn w:val="Normal"/>
    <w:rsid w:val="00091595"/>
    <w:pPr>
      <w:spacing w:before="60"/>
      <w:ind w:firstLine="284"/>
    </w:pPr>
    <w:rPr>
      <w:sz w:val="24"/>
      <w:lang w:val="en-US"/>
    </w:rPr>
  </w:style>
  <w:style w:type="paragraph" w:styleId="BodyTextIndent2">
    <w:name w:val="Body Text Indent 2"/>
    <w:basedOn w:val="Normal"/>
    <w:rsid w:val="00091595"/>
    <w:pPr>
      <w:tabs>
        <w:tab w:val="left" w:pos="288"/>
        <w:tab w:val="left" w:pos="432"/>
        <w:tab w:val="left" w:pos="567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</w:tabs>
      <w:spacing w:before="60"/>
      <w:ind w:left="864"/>
    </w:pPr>
    <w:rPr>
      <w:sz w:val="24"/>
      <w:lang w:val="en-US"/>
    </w:rPr>
  </w:style>
  <w:style w:type="paragraph" w:styleId="NormalIndent">
    <w:name w:val="Normal Indent"/>
    <w:basedOn w:val="Normal"/>
    <w:rsid w:val="00091595"/>
    <w:pPr>
      <w:spacing w:before="60"/>
      <w:ind w:left="720"/>
    </w:pPr>
    <w:rPr>
      <w:sz w:val="24"/>
      <w:lang w:val="en-US"/>
    </w:rPr>
  </w:style>
  <w:style w:type="paragraph" w:customStyle="1" w:styleId="Legenda1">
    <w:name w:val="Legenda1"/>
    <w:basedOn w:val="Normal"/>
    <w:next w:val="Normal"/>
    <w:link w:val="LegendaChar"/>
    <w:rsid w:val="008C4ABE"/>
    <w:pPr>
      <w:tabs>
        <w:tab w:val="left" w:pos="1247"/>
      </w:tabs>
      <w:spacing w:line="240" w:lineRule="auto"/>
      <w:ind w:left="1247" w:hanging="1247"/>
    </w:pPr>
    <w:rPr>
      <w:b/>
      <w:szCs w:val="18"/>
    </w:rPr>
  </w:style>
  <w:style w:type="character" w:customStyle="1" w:styleId="LegendaChar">
    <w:name w:val="Legenda Char"/>
    <w:basedOn w:val="DefaultParagraphFont"/>
    <w:link w:val="Legenda1"/>
    <w:rsid w:val="008C4ABE"/>
    <w:rPr>
      <w:rFonts w:ascii="Arial" w:hAnsi="Arial"/>
      <w:b/>
      <w:sz w:val="22"/>
      <w:szCs w:val="18"/>
      <w:lang w:val="pt-PT" w:eastAsia="en-US" w:bidi="ar-SA"/>
    </w:rPr>
  </w:style>
  <w:style w:type="paragraph" w:customStyle="1" w:styleId="TTULO">
    <w:name w:val="TÍTULO"/>
    <w:basedOn w:val="Heading1"/>
    <w:rsid w:val="00091595"/>
    <w:pPr>
      <w:keepNext w:val="0"/>
      <w:numPr>
        <w:numId w:val="0"/>
      </w:numPr>
      <w:tabs>
        <w:tab w:val="left" w:pos="288"/>
        <w:tab w:val="left" w:pos="567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ind w:left="289" w:hanging="289"/>
    </w:pPr>
    <w:rPr>
      <w:rFonts w:cs="Times New Roman"/>
      <w:bCs w:val="0"/>
      <w:caps/>
      <w:kern w:val="0"/>
      <w:szCs w:val="20"/>
    </w:rPr>
  </w:style>
  <w:style w:type="paragraph" w:styleId="List">
    <w:name w:val="List"/>
    <w:basedOn w:val="Normal"/>
    <w:rsid w:val="00091595"/>
    <w:pPr>
      <w:numPr>
        <w:numId w:val="1"/>
      </w:numPr>
      <w:spacing w:before="60"/>
    </w:pPr>
    <w:rPr>
      <w:lang w:val="en-US"/>
    </w:rPr>
  </w:style>
  <w:style w:type="paragraph" w:styleId="TOC5">
    <w:name w:val="toc 5"/>
    <w:basedOn w:val="Heading5"/>
    <w:next w:val="Heading5"/>
    <w:autoRedefine/>
    <w:uiPriority w:val="39"/>
    <w:rsid w:val="00091595"/>
    <w:pPr>
      <w:numPr>
        <w:ilvl w:val="0"/>
        <w:numId w:val="0"/>
      </w:numPr>
      <w:spacing w:before="0" w:line="240" w:lineRule="auto"/>
    </w:pPr>
    <w:rPr>
      <w:lang w:val="pt-PT"/>
    </w:rPr>
  </w:style>
  <w:style w:type="paragraph" w:customStyle="1" w:styleId="List1">
    <w:name w:val="List1"/>
    <w:basedOn w:val="Normal"/>
    <w:rsid w:val="00091595"/>
    <w:pPr>
      <w:tabs>
        <w:tab w:val="left" w:pos="170"/>
      </w:tabs>
      <w:ind w:left="170" w:hanging="170"/>
    </w:pPr>
  </w:style>
  <w:style w:type="paragraph" w:customStyle="1" w:styleId="list2">
    <w:name w:val="list2"/>
    <w:basedOn w:val="List1"/>
    <w:rsid w:val="00091595"/>
    <w:pPr>
      <w:tabs>
        <w:tab w:val="clear" w:pos="170"/>
        <w:tab w:val="left" w:pos="284"/>
        <w:tab w:val="num" w:pos="432"/>
        <w:tab w:val="left" w:pos="567"/>
        <w:tab w:val="left" w:pos="864"/>
        <w:tab w:val="num" w:pos="927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</w:tabs>
      <w:ind w:left="851" w:hanging="432"/>
    </w:pPr>
  </w:style>
  <w:style w:type="paragraph" w:styleId="FootnoteText">
    <w:name w:val="footnote text"/>
    <w:basedOn w:val="Normal"/>
    <w:semiHidden/>
    <w:rsid w:val="00091595"/>
    <w:pPr>
      <w:spacing w:before="0"/>
    </w:pPr>
    <w:rPr>
      <w:sz w:val="24"/>
      <w:lang w:val="en-US"/>
    </w:rPr>
  </w:style>
  <w:style w:type="paragraph" w:customStyle="1" w:styleId="listanumerada">
    <w:name w:val="listanumerada"/>
    <w:basedOn w:val="Normal"/>
    <w:rsid w:val="00091595"/>
    <w:pPr>
      <w:numPr>
        <w:numId w:val="2"/>
      </w:numPr>
      <w:tabs>
        <w:tab w:val="left" w:pos="284"/>
      </w:tabs>
      <w:spacing w:before="60"/>
    </w:pPr>
    <w:rPr>
      <w:lang w:val="en-US"/>
    </w:rPr>
  </w:style>
  <w:style w:type="paragraph" w:customStyle="1" w:styleId="Style1">
    <w:name w:val="Style1"/>
    <w:basedOn w:val="Normal"/>
    <w:rsid w:val="00091595"/>
    <w:pPr>
      <w:spacing w:before="0" w:line="240" w:lineRule="auto"/>
    </w:pPr>
  </w:style>
  <w:style w:type="paragraph" w:customStyle="1" w:styleId="StyleLegendaLeft0cmFirstline0cm">
    <w:name w:val="Style Legenda + Left:  0 cm First line:  0 cm"/>
    <w:basedOn w:val="Legenda1"/>
    <w:rsid w:val="00091595"/>
    <w:rPr>
      <w:bCs/>
      <w:szCs w:val="20"/>
    </w:rPr>
  </w:style>
  <w:style w:type="paragraph" w:customStyle="1" w:styleId="StyleLegendaLeft2cmBefore0pt">
    <w:name w:val="Style Legenda + Left:  2 cm Before:  0 pt"/>
    <w:basedOn w:val="Legenda1"/>
    <w:rsid w:val="00091595"/>
    <w:pPr>
      <w:spacing w:before="0"/>
      <w:ind w:left="2552"/>
    </w:pPr>
    <w:rPr>
      <w:bCs/>
      <w:szCs w:val="20"/>
    </w:rPr>
  </w:style>
  <w:style w:type="table" w:styleId="TableGrid">
    <w:name w:val="Table Grid"/>
    <w:basedOn w:val="TableNormal"/>
    <w:rsid w:val="00716255"/>
    <w:pPr>
      <w:spacing w:before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961689"/>
    <w:pPr>
      <w:spacing w:before="0" w:line="240" w:lineRule="auto"/>
      <w:ind w:left="-57" w:right="-108"/>
      <w:jc w:val="center"/>
    </w:pPr>
    <w:rPr>
      <w:rFonts w:cs="Arial"/>
      <w:sz w:val="20"/>
      <w:lang w:val="en-US"/>
    </w:rPr>
  </w:style>
  <w:style w:type="paragraph" w:customStyle="1" w:styleId="Legenda2">
    <w:name w:val="Legenda2"/>
    <w:basedOn w:val="BodyText"/>
    <w:rsid w:val="00961689"/>
    <w:pPr>
      <w:tabs>
        <w:tab w:val="clear" w:pos="567"/>
        <w:tab w:val="clear" w:pos="1296"/>
        <w:tab w:val="clear" w:pos="2016"/>
        <w:tab w:val="clear" w:pos="2736"/>
        <w:tab w:val="clear" w:pos="3456"/>
        <w:tab w:val="clear" w:pos="4176"/>
        <w:tab w:val="clear" w:pos="4896"/>
        <w:tab w:val="clear" w:pos="5616"/>
        <w:tab w:val="clear" w:pos="6336"/>
        <w:tab w:val="clear" w:pos="7056"/>
        <w:tab w:val="clear" w:pos="7776"/>
      </w:tabs>
      <w:spacing w:before="0" w:line="240" w:lineRule="auto"/>
      <w:ind w:left="992" w:hanging="992"/>
    </w:pPr>
    <w:rPr>
      <w:b/>
      <w:sz w:val="20"/>
    </w:rPr>
  </w:style>
  <w:style w:type="paragraph" w:customStyle="1" w:styleId="StyleCaptionAfter0pt">
    <w:name w:val="Style Caption + After:  0 pt"/>
    <w:basedOn w:val="Caption"/>
    <w:rsid w:val="00961689"/>
    <w:pPr>
      <w:keepNext w:val="0"/>
      <w:tabs>
        <w:tab w:val="left" w:pos="1247"/>
      </w:tabs>
      <w:spacing w:before="60" w:after="60"/>
      <w:ind w:left="1247" w:hanging="1247"/>
    </w:pPr>
    <w:rPr>
      <w:bCs/>
    </w:rPr>
  </w:style>
  <w:style w:type="paragraph" w:customStyle="1" w:styleId="font5">
    <w:name w:val="font5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font6">
    <w:name w:val="font6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font7">
    <w:name w:val="font7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0"/>
      <w:lang w:val="en-GB"/>
    </w:rPr>
  </w:style>
  <w:style w:type="paragraph" w:customStyle="1" w:styleId="xl24">
    <w:name w:val="xl24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25">
    <w:name w:val="xl25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26">
    <w:name w:val="xl26"/>
    <w:basedOn w:val="Normal"/>
    <w:rsid w:val="00961689"/>
    <w:pP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7">
    <w:name w:val="xl27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8">
    <w:name w:val="xl28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29">
    <w:name w:val="xl29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30">
    <w:name w:val="xl30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mbol" w:eastAsia="Arial Unicode MS" w:hAnsi="Symbol" w:cs="Arial Unicode MS"/>
      <w:sz w:val="24"/>
      <w:szCs w:val="24"/>
      <w:lang w:val="en-GB"/>
    </w:rPr>
  </w:style>
  <w:style w:type="paragraph" w:customStyle="1" w:styleId="xl31">
    <w:name w:val="xl31"/>
    <w:basedOn w:val="Normal"/>
    <w:rsid w:val="00961689"/>
    <w:pPr>
      <w:spacing w:before="100" w:beforeAutospacing="1" w:after="100" w:afterAutospacing="1" w:line="240" w:lineRule="auto"/>
      <w:jc w:val="left"/>
    </w:pPr>
    <w:rPr>
      <w:rFonts w:eastAsia="Arial Unicode MS" w:cs="Arial"/>
      <w:sz w:val="24"/>
      <w:szCs w:val="24"/>
      <w:lang w:val="en-GB"/>
    </w:rPr>
  </w:style>
  <w:style w:type="paragraph" w:customStyle="1" w:styleId="xl32">
    <w:name w:val="xl32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33">
    <w:name w:val="xl33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4">
    <w:name w:val="xl34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5">
    <w:name w:val="xl35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6">
    <w:name w:val="xl36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7">
    <w:name w:val="xl37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8">
    <w:name w:val="xl38"/>
    <w:basedOn w:val="Normal"/>
    <w:rsid w:val="009616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39">
    <w:name w:val="xl39"/>
    <w:basedOn w:val="Normal"/>
    <w:rsid w:val="009616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40">
    <w:name w:val="xl40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41">
    <w:name w:val="xl41"/>
    <w:basedOn w:val="Normal"/>
    <w:rsid w:val="009616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Arial Unicode MS" w:cs="Arial"/>
      <w:b/>
      <w:bCs/>
      <w:sz w:val="24"/>
      <w:szCs w:val="24"/>
      <w:lang w:val="en-GB"/>
    </w:rPr>
  </w:style>
  <w:style w:type="paragraph" w:customStyle="1" w:styleId="xl42">
    <w:name w:val="xl42"/>
    <w:basedOn w:val="Normal"/>
    <w:rsid w:val="009616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xl43">
    <w:name w:val="xl43"/>
    <w:basedOn w:val="Normal"/>
    <w:rsid w:val="009616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sz w:val="24"/>
      <w:szCs w:val="24"/>
      <w:lang w:val="en-GB"/>
    </w:rPr>
  </w:style>
  <w:style w:type="paragraph" w:customStyle="1" w:styleId="Leg">
    <w:name w:val="Leg"/>
    <w:basedOn w:val="StyleCaptionAfter0pt"/>
    <w:rsid w:val="00462E3C"/>
    <w:pPr>
      <w:jc w:val="left"/>
    </w:pPr>
  </w:style>
  <w:style w:type="paragraph" w:styleId="BodyTextIndent3">
    <w:name w:val="Body Text Indent 3"/>
    <w:basedOn w:val="Normal"/>
    <w:rsid w:val="00084B1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pacing w:before="60"/>
      <w:ind w:left="984"/>
    </w:pPr>
  </w:style>
  <w:style w:type="paragraph" w:customStyle="1" w:styleId="perguntas0">
    <w:name w:val="perguntas"/>
    <w:basedOn w:val="Normal"/>
    <w:rsid w:val="00F94C2E"/>
    <w:pPr>
      <w:numPr>
        <w:numId w:val="11"/>
      </w:numPr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rsid w:val="00914CD6"/>
    <w:pPr>
      <w:tabs>
        <w:tab w:val="left" w:pos="480"/>
        <w:tab w:val="right" w:leader="dot" w:pos="9062"/>
      </w:tabs>
    </w:pPr>
  </w:style>
  <w:style w:type="paragraph" w:styleId="TOC2">
    <w:name w:val="toc 2"/>
    <w:basedOn w:val="Normal"/>
    <w:next w:val="Normal"/>
    <w:autoRedefine/>
    <w:uiPriority w:val="39"/>
    <w:rsid w:val="00914CD6"/>
    <w:pPr>
      <w:ind w:left="220"/>
    </w:pPr>
  </w:style>
  <w:style w:type="paragraph" w:styleId="TOC3">
    <w:name w:val="toc 3"/>
    <w:basedOn w:val="Normal"/>
    <w:next w:val="Normal"/>
    <w:autoRedefine/>
    <w:uiPriority w:val="39"/>
    <w:rsid w:val="00914CD6"/>
    <w:pPr>
      <w:ind w:left="440"/>
    </w:pPr>
  </w:style>
  <w:style w:type="character" w:styleId="Hyperlink">
    <w:name w:val="Hyperlink"/>
    <w:basedOn w:val="DefaultParagraphFont"/>
    <w:uiPriority w:val="99"/>
    <w:rsid w:val="00914CD6"/>
    <w:rPr>
      <w:color w:val="0000FF"/>
      <w:u w:val="single"/>
    </w:rPr>
  </w:style>
  <w:style w:type="paragraph" w:customStyle="1" w:styleId="Legendas">
    <w:name w:val="Legendas"/>
    <w:basedOn w:val="Normal"/>
    <w:next w:val="Salutation"/>
    <w:rsid w:val="00B17283"/>
    <w:pPr>
      <w:tabs>
        <w:tab w:val="left" w:pos="1077"/>
      </w:tabs>
      <w:spacing w:after="120" w:line="240" w:lineRule="auto"/>
      <w:jc w:val="left"/>
    </w:pPr>
    <w:rPr>
      <w:b/>
      <w:sz w:val="18"/>
      <w:szCs w:val="24"/>
      <w:lang w:val="en-GB" w:eastAsia="pt-PT"/>
    </w:rPr>
  </w:style>
  <w:style w:type="paragraph" w:styleId="Salutation">
    <w:name w:val="Salutation"/>
    <w:basedOn w:val="Normal"/>
    <w:next w:val="Normal"/>
    <w:link w:val="SalutationChar"/>
    <w:rsid w:val="00B17283"/>
  </w:style>
  <w:style w:type="paragraph" w:styleId="TOC4">
    <w:name w:val="toc 4"/>
    <w:basedOn w:val="Normal"/>
    <w:next w:val="Normal"/>
    <w:autoRedefine/>
    <w:uiPriority w:val="39"/>
    <w:rsid w:val="0039243E"/>
    <w:pPr>
      <w:keepNext w:val="0"/>
      <w:spacing w:before="0" w:line="240" w:lineRule="auto"/>
      <w:ind w:left="72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6">
    <w:name w:val="toc 6"/>
    <w:basedOn w:val="Normal"/>
    <w:next w:val="Normal"/>
    <w:autoRedefine/>
    <w:uiPriority w:val="39"/>
    <w:rsid w:val="0039243E"/>
    <w:pPr>
      <w:keepNext w:val="0"/>
      <w:spacing w:before="0" w:line="240" w:lineRule="auto"/>
      <w:ind w:left="120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7">
    <w:name w:val="toc 7"/>
    <w:basedOn w:val="Normal"/>
    <w:next w:val="Normal"/>
    <w:autoRedefine/>
    <w:uiPriority w:val="39"/>
    <w:rsid w:val="0039243E"/>
    <w:pPr>
      <w:keepNext w:val="0"/>
      <w:spacing w:before="0" w:line="240" w:lineRule="auto"/>
      <w:ind w:left="144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8">
    <w:name w:val="toc 8"/>
    <w:basedOn w:val="Normal"/>
    <w:next w:val="Normal"/>
    <w:autoRedefine/>
    <w:uiPriority w:val="39"/>
    <w:rsid w:val="0039243E"/>
    <w:pPr>
      <w:keepNext w:val="0"/>
      <w:spacing w:before="0" w:line="240" w:lineRule="auto"/>
      <w:ind w:left="168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TOC9">
    <w:name w:val="toc 9"/>
    <w:basedOn w:val="Normal"/>
    <w:next w:val="Normal"/>
    <w:autoRedefine/>
    <w:uiPriority w:val="39"/>
    <w:rsid w:val="0039243E"/>
    <w:pPr>
      <w:keepNext w:val="0"/>
      <w:spacing w:before="0" w:line="240" w:lineRule="auto"/>
      <w:ind w:left="1920"/>
      <w:jc w:val="left"/>
    </w:pPr>
    <w:rPr>
      <w:rFonts w:ascii="Times New Roman" w:hAnsi="Times New Roman"/>
      <w:sz w:val="24"/>
      <w:szCs w:val="24"/>
      <w:lang w:eastAsia="pt-PT"/>
    </w:rPr>
  </w:style>
  <w:style w:type="paragraph" w:styleId="BodyText3">
    <w:name w:val="Body Text 3"/>
    <w:basedOn w:val="Normal"/>
    <w:rsid w:val="005934C4"/>
    <w:pPr>
      <w:spacing w:after="120"/>
    </w:pPr>
    <w:rPr>
      <w:sz w:val="16"/>
      <w:szCs w:val="16"/>
    </w:rPr>
  </w:style>
  <w:style w:type="paragraph" w:styleId="Index1">
    <w:name w:val="index 1"/>
    <w:basedOn w:val="Normal"/>
    <w:next w:val="Normal"/>
    <w:autoRedefine/>
    <w:semiHidden/>
    <w:rsid w:val="008C4ABE"/>
    <w:pPr>
      <w:keepNext w:val="0"/>
      <w:ind w:left="220" w:hanging="220"/>
    </w:pPr>
  </w:style>
  <w:style w:type="paragraph" w:styleId="Title">
    <w:name w:val="Title"/>
    <w:basedOn w:val="Normal"/>
    <w:link w:val="TitleChar"/>
    <w:qFormat/>
    <w:rsid w:val="008C4ABE"/>
    <w:pPr>
      <w:keepNext w:val="0"/>
      <w:spacing w:before="0" w:line="240" w:lineRule="auto"/>
      <w:jc w:val="center"/>
    </w:pPr>
    <w:rPr>
      <w:b/>
      <w:sz w:val="28"/>
    </w:rPr>
  </w:style>
  <w:style w:type="character" w:styleId="FollowedHyperlink">
    <w:name w:val="FollowedHyperlink"/>
    <w:basedOn w:val="DefaultParagraphFont"/>
    <w:rsid w:val="008C4ABE"/>
    <w:rPr>
      <w:color w:val="800080"/>
      <w:u w:val="single"/>
    </w:rPr>
  </w:style>
  <w:style w:type="paragraph" w:customStyle="1" w:styleId="a">
    <w:name w:val="ñ"/>
    <w:basedOn w:val="Normal"/>
    <w:rsid w:val="008C4ABE"/>
    <w:pPr>
      <w:keepNext w:val="0"/>
      <w:tabs>
        <w:tab w:val="num" w:pos="720"/>
      </w:tabs>
      <w:spacing w:before="60" w:line="240" w:lineRule="auto"/>
      <w:ind w:left="720" w:hanging="720"/>
    </w:pPr>
  </w:style>
  <w:style w:type="paragraph" w:customStyle="1" w:styleId="figura">
    <w:name w:val="figura"/>
    <w:basedOn w:val="Normal"/>
    <w:rsid w:val="008C4ABE"/>
    <w:pPr>
      <w:keepNext w:val="0"/>
      <w:tabs>
        <w:tab w:val="left" w:pos="284"/>
        <w:tab w:val="left" w:pos="680"/>
        <w:tab w:val="left" w:pos="1247"/>
      </w:tabs>
      <w:spacing w:before="0" w:line="240" w:lineRule="auto"/>
      <w:ind w:left="1247" w:hanging="1247"/>
    </w:pPr>
    <w:rPr>
      <w:b/>
    </w:rPr>
  </w:style>
  <w:style w:type="paragraph" w:customStyle="1" w:styleId="StyleBefore3pt">
    <w:name w:val="Style Before:  3 pt"/>
    <w:basedOn w:val="Normal"/>
    <w:rsid w:val="004659FB"/>
    <w:pPr>
      <w:spacing w:before="60"/>
    </w:pPr>
  </w:style>
  <w:style w:type="character" w:styleId="FootnoteReference">
    <w:name w:val="footnote reference"/>
    <w:basedOn w:val="DefaultParagraphFont"/>
    <w:semiHidden/>
    <w:rsid w:val="00A554D4"/>
    <w:rPr>
      <w:vertAlign w:val="superscript"/>
    </w:rPr>
  </w:style>
  <w:style w:type="paragraph" w:styleId="BalloonText">
    <w:name w:val="Balloon Text"/>
    <w:basedOn w:val="Normal"/>
    <w:link w:val="BalloonTextChar"/>
    <w:rsid w:val="00DB165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B1659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6F3D77"/>
    <w:pPr>
      <w:contextualSpacing/>
    </w:pPr>
  </w:style>
  <w:style w:type="paragraph" w:customStyle="1" w:styleId="Perguntas">
    <w:name w:val="Perguntas"/>
    <w:basedOn w:val="Normal"/>
    <w:rsid w:val="00B703DF"/>
    <w:pPr>
      <w:keepNext w:val="0"/>
      <w:numPr>
        <w:numId w:val="17"/>
      </w:numPr>
      <w:tabs>
        <w:tab w:val="left" w:pos="907"/>
      </w:tabs>
      <w:ind w:left="431" w:hanging="431"/>
    </w:pPr>
  </w:style>
  <w:style w:type="paragraph" w:customStyle="1" w:styleId="FiguresCaption">
    <w:name w:val="Figures_Caption"/>
    <w:basedOn w:val="Legenda1"/>
    <w:link w:val="FiguresCaptionChar"/>
    <w:qFormat/>
    <w:rsid w:val="009A3D62"/>
    <w:pPr>
      <w:keepLines/>
    </w:pPr>
  </w:style>
  <w:style w:type="character" w:customStyle="1" w:styleId="FiguresCaptionChar">
    <w:name w:val="Figures_Caption Char"/>
    <w:basedOn w:val="LegendaChar"/>
    <w:link w:val="FiguresCaption"/>
    <w:rsid w:val="009A3D62"/>
    <w:rPr>
      <w:rFonts w:ascii="Arial" w:hAnsi="Arial"/>
      <w:b/>
      <w:sz w:val="22"/>
      <w:szCs w:val="18"/>
      <w:lang w:val="pt-PT" w:eastAsia="en-US" w:bidi="ar-SA"/>
    </w:rPr>
  </w:style>
  <w:style w:type="paragraph" w:customStyle="1" w:styleId="NormalCentered">
    <w:name w:val="Normal + Centered"/>
    <w:aliases w:val="Before:  3 pt,After:  3 pt,Line spacing:  single"/>
    <w:basedOn w:val="Normal"/>
    <w:rsid w:val="00D936D2"/>
    <w:pPr>
      <w:spacing w:before="60" w:after="60" w:line="240" w:lineRule="auto"/>
      <w:jc w:val="center"/>
    </w:pPr>
    <w:rPr>
      <w:rFonts w:cs="Arial"/>
      <w:sz w:val="18"/>
      <w:szCs w:val="18"/>
      <w:lang w:eastAsia="pt-PT"/>
    </w:rPr>
  </w:style>
  <w:style w:type="paragraph" w:customStyle="1" w:styleId="Normal09pt">
    <w:name w:val="Normal + 09 pt"/>
    <w:basedOn w:val="Normal"/>
    <w:rsid w:val="00CD3174"/>
    <w:rPr>
      <w:sz w:val="20"/>
      <w:lang w:eastAsia="pt-PT"/>
    </w:rPr>
  </w:style>
  <w:style w:type="paragraph" w:styleId="TableofFigures">
    <w:name w:val="table of figures"/>
    <w:basedOn w:val="Normal"/>
    <w:next w:val="Normal"/>
    <w:uiPriority w:val="99"/>
    <w:unhideWhenUsed/>
    <w:rsid w:val="008C067B"/>
  </w:style>
  <w:style w:type="character" w:styleId="PlaceholderText">
    <w:name w:val="Placeholder Text"/>
    <w:basedOn w:val="DefaultParagraphFont"/>
    <w:uiPriority w:val="99"/>
    <w:semiHidden/>
    <w:rsid w:val="00AD09E8"/>
    <w:rPr>
      <w:color w:val="808080"/>
    </w:rPr>
  </w:style>
  <w:style w:type="character" w:customStyle="1" w:styleId="SalutationChar">
    <w:name w:val="Salutation Char"/>
    <w:basedOn w:val="DefaultParagraphFont"/>
    <w:link w:val="Salutation"/>
    <w:rsid w:val="00AE4F86"/>
    <w:rPr>
      <w:rFonts w:ascii="Arial" w:hAnsi="Arial"/>
      <w:sz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23F2C"/>
    <w:rPr>
      <w:rFonts w:ascii="Arial" w:hAnsi="Arial"/>
      <w:sz w:val="22"/>
      <w:lang w:eastAsia="en-US"/>
    </w:rPr>
  </w:style>
  <w:style w:type="paragraph" w:customStyle="1" w:styleId="paragraph">
    <w:name w:val="paragraph"/>
    <w:basedOn w:val="Normal"/>
    <w:rsid w:val="005814ED"/>
    <w:pPr>
      <w:keepNext w:val="0"/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pt-PT"/>
    </w:rPr>
  </w:style>
  <w:style w:type="character" w:customStyle="1" w:styleId="normaltextrun">
    <w:name w:val="normaltextrun"/>
    <w:basedOn w:val="DefaultParagraphFont"/>
    <w:rsid w:val="005814ED"/>
  </w:style>
  <w:style w:type="character" w:customStyle="1" w:styleId="spellingerror">
    <w:name w:val="spellingerror"/>
    <w:basedOn w:val="DefaultParagraphFont"/>
    <w:rsid w:val="005814ED"/>
  </w:style>
  <w:style w:type="character" w:customStyle="1" w:styleId="eop">
    <w:name w:val="eop"/>
    <w:basedOn w:val="DefaultParagraphFont"/>
    <w:rsid w:val="005814ED"/>
  </w:style>
  <w:style w:type="character" w:customStyle="1" w:styleId="contextualspellingandgrammarerror">
    <w:name w:val="contextualspellingandgrammarerror"/>
    <w:basedOn w:val="DefaultParagraphFont"/>
    <w:rsid w:val="005814ED"/>
  </w:style>
  <w:style w:type="character" w:customStyle="1" w:styleId="TitleChar">
    <w:name w:val="Title Char"/>
    <w:basedOn w:val="DefaultParagraphFont"/>
    <w:link w:val="Title"/>
    <w:rsid w:val="00A7494B"/>
    <w:rPr>
      <w:rFonts w:ascii="Arial" w:hAnsi="Arial"/>
      <w:b/>
      <w:sz w:val="28"/>
      <w:lang w:eastAsia="en-US"/>
    </w:rPr>
  </w:style>
  <w:style w:type="paragraph" w:customStyle="1" w:styleId="Content">
    <w:name w:val="Content"/>
    <w:basedOn w:val="Normal"/>
    <w:link w:val="ContentChar"/>
    <w:qFormat/>
    <w:rsid w:val="005F22A1"/>
    <w:pPr>
      <w:keepNext w:val="0"/>
      <w:spacing w:before="0" w:line="276" w:lineRule="auto"/>
      <w:jc w:val="left"/>
    </w:pPr>
    <w:rPr>
      <w:rFonts w:asciiTheme="minorHAnsi" w:eastAsiaTheme="minorEastAsia" w:hAnsiTheme="minorHAnsi" w:cstheme="minorBidi"/>
      <w:color w:val="1F497D" w:themeColor="text2"/>
      <w:sz w:val="28"/>
      <w:szCs w:val="22"/>
      <w:lang w:val="en-US"/>
    </w:rPr>
  </w:style>
  <w:style w:type="character" w:customStyle="1" w:styleId="ContentChar">
    <w:name w:val="Content Char"/>
    <w:basedOn w:val="DefaultParagraphFont"/>
    <w:link w:val="Content"/>
    <w:rsid w:val="005F22A1"/>
    <w:rPr>
      <w:rFonts w:asciiTheme="minorHAnsi" w:eastAsiaTheme="minorEastAsia" w:hAnsiTheme="minorHAnsi" w:cstheme="minorBidi"/>
      <w:color w:val="1F497D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75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8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6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2.bin"/><Relationship Id="rId21" Type="http://schemas.openxmlformats.org/officeDocument/2006/relationships/image" Target="media/image7.wmf"/><Relationship Id="rId42" Type="http://schemas.openxmlformats.org/officeDocument/2006/relationships/image" Target="media/image24.wmf"/><Relationship Id="rId63" Type="http://schemas.openxmlformats.org/officeDocument/2006/relationships/oleObject" Target="embeddings/oleObject15.bin"/><Relationship Id="rId84" Type="http://schemas.openxmlformats.org/officeDocument/2006/relationships/image" Target="media/image45.wmf"/><Relationship Id="rId138" Type="http://schemas.openxmlformats.org/officeDocument/2006/relationships/image" Target="media/image72.wmf"/><Relationship Id="rId159" Type="http://schemas.openxmlformats.org/officeDocument/2006/relationships/image" Target="media/image83.emf"/><Relationship Id="rId107" Type="http://schemas.openxmlformats.org/officeDocument/2006/relationships/oleObject" Target="embeddings/oleObject37.bin"/><Relationship Id="rId11" Type="http://schemas.openxmlformats.org/officeDocument/2006/relationships/footer" Target="footer2.xml"/><Relationship Id="rId32" Type="http://schemas.openxmlformats.org/officeDocument/2006/relationships/image" Target="media/image18.emf"/><Relationship Id="rId53" Type="http://schemas.openxmlformats.org/officeDocument/2006/relationships/oleObject" Target="embeddings/oleObject10.bin"/><Relationship Id="rId74" Type="http://schemas.openxmlformats.org/officeDocument/2006/relationships/image" Target="media/image40.wmf"/><Relationship Id="rId128" Type="http://schemas.openxmlformats.org/officeDocument/2006/relationships/image" Target="media/image67.wmf"/><Relationship Id="rId149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1.bin"/><Relationship Id="rId160" Type="http://schemas.openxmlformats.org/officeDocument/2006/relationships/image" Target="media/image84.emf"/><Relationship Id="rId22" Type="http://schemas.openxmlformats.org/officeDocument/2006/relationships/image" Target="media/image8.wmf"/><Relationship Id="rId43" Type="http://schemas.openxmlformats.org/officeDocument/2006/relationships/oleObject" Target="embeddings/oleObject5.bin"/><Relationship Id="rId64" Type="http://schemas.openxmlformats.org/officeDocument/2006/relationships/image" Target="media/image35.wmf"/><Relationship Id="rId118" Type="http://schemas.openxmlformats.org/officeDocument/2006/relationships/image" Target="media/image62.wmf"/><Relationship Id="rId139" Type="http://schemas.openxmlformats.org/officeDocument/2006/relationships/oleObject" Target="embeddings/oleObject53.bin"/><Relationship Id="rId85" Type="http://schemas.openxmlformats.org/officeDocument/2006/relationships/oleObject" Target="embeddings/oleObject26.bin"/><Relationship Id="rId150" Type="http://schemas.openxmlformats.org/officeDocument/2006/relationships/image" Target="media/image78.wmf"/><Relationship Id="rId12" Type="http://schemas.openxmlformats.org/officeDocument/2006/relationships/image" Target="media/image3.jpeg"/><Relationship Id="rId17" Type="http://schemas.openxmlformats.org/officeDocument/2006/relationships/footer" Target="footer5.xml"/><Relationship Id="rId33" Type="http://schemas.openxmlformats.org/officeDocument/2006/relationships/image" Target="media/image19.wmf"/><Relationship Id="rId38" Type="http://schemas.openxmlformats.org/officeDocument/2006/relationships/image" Target="media/image21.wmf"/><Relationship Id="rId59" Type="http://schemas.openxmlformats.org/officeDocument/2006/relationships/oleObject" Target="embeddings/oleObject13.bin"/><Relationship Id="rId103" Type="http://schemas.openxmlformats.org/officeDocument/2006/relationships/oleObject" Target="embeddings/oleObject35.bin"/><Relationship Id="rId108" Type="http://schemas.openxmlformats.org/officeDocument/2006/relationships/image" Target="media/image57.wmf"/><Relationship Id="rId124" Type="http://schemas.openxmlformats.org/officeDocument/2006/relationships/image" Target="media/image65.wmf"/><Relationship Id="rId129" Type="http://schemas.openxmlformats.org/officeDocument/2006/relationships/oleObject" Target="embeddings/oleObject48.bin"/><Relationship Id="rId54" Type="http://schemas.openxmlformats.org/officeDocument/2006/relationships/image" Target="media/image30.wmf"/><Relationship Id="rId70" Type="http://schemas.openxmlformats.org/officeDocument/2006/relationships/image" Target="media/image38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oleObject29.bin"/><Relationship Id="rId96" Type="http://schemas.openxmlformats.org/officeDocument/2006/relationships/image" Target="media/image51.wmf"/><Relationship Id="rId140" Type="http://schemas.openxmlformats.org/officeDocument/2006/relationships/image" Target="media/image73.wmf"/><Relationship Id="rId145" Type="http://schemas.openxmlformats.org/officeDocument/2006/relationships/oleObject" Target="embeddings/oleObject56.bin"/><Relationship Id="rId161" Type="http://schemas.openxmlformats.org/officeDocument/2006/relationships/image" Target="media/image8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28" Type="http://schemas.openxmlformats.org/officeDocument/2006/relationships/image" Target="media/image14.emf"/><Relationship Id="rId49" Type="http://schemas.openxmlformats.org/officeDocument/2006/relationships/oleObject" Target="embeddings/oleObject8.bin"/><Relationship Id="rId114" Type="http://schemas.openxmlformats.org/officeDocument/2006/relationships/image" Target="media/image60.wmf"/><Relationship Id="rId119" Type="http://schemas.openxmlformats.org/officeDocument/2006/relationships/oleObject" Target="embeddings/oleObject43.bin"/><Relationship Id="rId44" Type="http://schemas.openxmlformats.org/officeDocument/2006/relationships/image" Target="media/image25.wmf"/><Relationship Id="rId60" Type="http://schemas.openxmlformats.org/officeDocument/2006/relationships/image" Target="media/image33.wmf"/><Relationship Id="rId65" Type="http://schemas.openxmlformats.org/officeDocument/2006/relationships/oleObject" Target="embeddings/oleObject16.bin"/><Relationship Id="rId81" Type="http://schemas.openxmlformats.org/officeDocument/2006/relationships/oleObject" Target="embeddings/oleObject24.bin"/><Relationship Id="rId86" Type="http://schemas.openxmlformats.org/officeDocument/2006/relationships/image" Target="media/image46.wmf"/><Relationship Id="rId130" Type="http://schemas.openxmlformats.org/officeDocument/2006/relationships/image" Target="media/image68.wmf"/><Relationship Id="rId135" Type="http://schemas.openxmlformats.org/officeDocument/2006/relationships/oleObject" Target="embeddings/oleObject51.bin"/><Relationship Id="rId151" Type="http://schemas.openxmlformats.org/officeDocument/2006/relationships/oleObject" Target="embeddings/oleObject59.bin"/><Relationship Id="rId156" Type="http://schemas.openxmlformats.org/officeDocument/2006/relationships/image" Target="media/image81.wmf"/><Relationship Id="rId13" Type="http://schemas.openxmlformats.org/officeDocument/2006/relationships/image" Target="media/image4.png"/><Relationship Id="rId18" Type="http://schemas.openxmlformats.org/officeDocument/2006/relationships/footer" Target="footer6.xml"/><Relationship Id="rId39" Type="http://schemas.openxmlformats.org/officeDocument/2006/relationships/oleObject" Target="embeddings/oleObject4.bin"/><Relationship Id="rId109" Type="http://schemas.openxmlformats.org/officeDocument/2006/relationships/oleObject" Target="embeddings/oleObject38.bin"/><Relationship Id="rId34" Type="http://schemas.openxmlformats.org/officeDocument/2006/relationships/oleObject" Target="embeddings/oleObject1.bin"/><Relationship Id="rId50" Type="http://schemas.openxmlformats.org/officeDocument/2006/relationships/image" Target="media/image28.wmf"/><Relationship Id="rId55" Type="http://schemas.openxmlformats.org/officeDocument/2006/relationships/oleObject" Target="embeddings/oleObject11.bin"/><Relationship Id="rId76" Type="http://schemas.openxmlformats.org/officeDocument/2006/relationships/image" Target="media/image41.wmf"/><Relationship Id="rId97" Type="http://schemas.openxmlformats.org/officeDocument/2006/relationships/oleObject" Target="embeddings/oleObject32.bin"/><Relationship Id="rId104" Type="http://schemas.openxmlformats.org/officeDocument/2006/relationships/image" Target="media/image55.wmf"/><Relationship Id="rId120" Type="http://schemas.openxmlformats.org/officeDocument/2006/relationships/image" Target="media/image63.wmf"/><Relationship Id="rId125" Type="http://schemas.openxmlformats.org/officeDocument/2006/relationships/oleObject" Target="embeddings/oleObject46.bin"/><Relationship Id="rId141" Type="http://schemas.openxmlformats.org/officeDocument/2006/relationships/oleObject" Target="embeddings/oleObject54.bin"/><Relationship Id="rId146" Type="http://schemas.openxmlformats.org/officeDocument/2006/relationships/image" Target="media/image76.wmf"/><Relationship Id="rId7" Type="http://schemas.openxmlformats.org/officeDocument/2006/relationships/endnotes" Target="endnote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49.wmf"/><Relationship Id="rId162" Type="http://schemas.openxmlformats.org/officeDocument/2006/relationships/footer" Target="footer7.xml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4" Type="http://schemas.openxmlformats.org/officeDocument/2006/relationships/image" Target="media/image10.wmf"/><Relationship Id="rId40" Type="http://schemas.openxmlformats.org/officeDocument/2006/relationships/image" Target="media/image22.emf"/><Relationship Id="rId45" Type="http://schemas.openxmlformats.org/officeDocument/2006/relationships/oleObject" Target="embeddings/oleObject6.bin"/><Relationship Id="rId66" Type="http://schemas.openxmlformats.org/officeDocument/2006/relationships/image" Target="media/image36.wmf"/><Relationship Id="rId87" Type="http://schemas.openxmlformats.org/officeDocument/2006/relationships/oleObject" Target="embeddings/oleObject27.bin"/><Relationship Id="rId110" Type="http://schemas.openxmlformats.org/officeDocument/2006/relationships/image" Target="media/image58.wmf"/><Relationship Id="rId115" Type="http://schemas.openxmlformats.org/officeDocument/2006/relationships/oleObject" Target="embeddings/oleObject41.bin"/><Relationship Id="rId131" Type="http://schemas.openxmlformats.org/officeDocument/2006/relationships/oleObject" Target="embeddings/oleObject49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62.bin"/><Relationship Id="rId61" Type="http://schemas.openxmlformats.org/officeDocument/2006/relationships/oleObject" Target="embeddings/oleObject14.bin"/><Relationship Id="rId82" Type="http://schemas.openxmlformats.org/officeDocument/2006/relationships/image" Target="media/image44.wmf"/><Relationship Id="rId152" Type="http://schemas.openxmlformats.org/officeDocument/2006/relationships/image" Target="media/image79.wmf"/><Relationship Id="rId19" Type="http://schemas.openxmlformats.org/officeDocument/2006/relationships/image" Target="media/image5.wmf"/><Relationship Id="rId14" Type="http://schemas.microsoft.com/office/2007/relationships/hdphoto" Target="media/hdphoto1.wdp"/><Relationship Id="rId30" Type="http://schemas.openxmlformats.org/officeDocument/2006/relationships/image" Target="media/image16.emf"/><Relationship Id="rId35" Type="http://schemas.openxmlformats.org/officeDocument/2006/relationships/image" Target="media/image20.wmf"/><Relationship Id="rId56" Type="http://schemas.openxmlformats.org/officeDocument/2006/relationships/image" Target="media/image31.wmf"/><Relationship Id="rId77" Type="http://schemas.openxmlformats.org/officeDocument/2006/relationships/oleObject" Target="embeddings/oleObject22.bin"/><Relationship Id="rId100" Type="http://schemas.openxmlformats.org/officeDocument/2006/relationships/image" Target="media/image53.wmf"/><Relationship Id="rId105" Type="http://schemas.openxmlformats.org/officeDocument/2006/relationships/oleObject" Target="embeddings/oleObject36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57.bin"/><Relationship Id="rId8" Type="http://schemas.openxmlformats.org/officeDocument/2006/relationships/image" Target="media/image1.png"/><Relationship Id="rId51" Type="http://schemas.openxmlformats.org/officeDocument/2006/relationships/oleObject" Target="embeddings/oleObject9.bin"/><Relationship Id="rId72" Type="http://schemas.openxmlformats.org/officeDocument/2006/relationships/image" Target="media/image39.wmf"/><Relationship Id="rId93" Type="http://schemas.openxmlformats.org/officeDocument/2006/relationships/oleObject" Target="embeddings/oleObject30.bin"/><Relationship Id="rId98" Type="http://schemas.openxmlformats.org/officeDocument/2006/relationships/image" Target="media/image52.wmf"/><Relationship Id="rId121" Type="http://schemas.openxmlformats.org/officeDocument/2006/relationships/oleObject" Target="embeddings/oleObject44.bin"/><Relationship Id="rId142" Type="http://schemas.openxmlformats.org/officeDocument/2006/relationships/image" Target="media/image74.wmf"/><Relationship Id="rId163" Type="http://schemas.openxmlformats.org/officeDocument/2006/relationships/footer" Target="footer8.xml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image" Target="media/image26.wmf"/><Relationship Id="rId67" Type="http://schemas.openxmlformats.org/officeDocument/2006/relationships/oleObject" Target="embeddings/oleObject17.bin"/><Relationship Id="rId116" Type="http://schemas.openxmlformats.org/officeDocument/2006/relationships/image" Target="media/image61.wmf"/><Relationship Id="rId137" Type="http://schemas.openxmlformats.org/officeDocument/2006/relationships/oleObject" Target="embeddings/oleObject52.bin"/><Relationship Id="rId158" Type="http://schemas.openxmlformats.org/officeDocument/2006/relationships/image" Target="media/image82.emf"/><Relationship Id="rId20" Type="http://schemas.openxmlformats.org/officeDocument/2006/relationships/image" Target="media/image6.wmf"/><Relationship Id="rId41" Type="http://schemas.openxmlformats.org/officeDocument/2006/relationships/image" Target="media/image23.emf"/><Relationship Id="rId62" Type="http://schemas.openxmlformats.org/officeDocument/2006/relationships/image" Target="media/image34.wmf"/><Relationship Id="rId83" Type="http://schemas.openxmlformats.org/officeDocument/2006/relationships/oleObject" Target="embeddings/oleObject25.bin"/><Relationship Id="rId88" Type="http://schemas.openxmlformats.org/officeDocument/2006/relationships/image" Target="media/image47.wmf"/><Relationship Id="rId111" Type="http://schemas.openxmlformats.org/officeDocument/2006/relationships/oleObject" Target="embeddings/oleObject39.bin"/><Relationship Id="rId132" Type="http://schemas.openxmlformats.org/officeDocument/2006/relationships/image" Target="media/image69.wmf"/><Relationship Id="rId153" Type="http://schemas.openxmlformats.org/officeDocument/2006/relationships/oleObject" Target="embeddings/oleObject60.bin"/><Relationship Id="rId15" Type="http://schemas.openxmlformats.org/officeDocument/2006/relationships/footer" Target="footer3.xml"/><Relationship Id="rId36" Type="http://schemas.openxmlformats.org/officeDocument/2006/relationships/oleObject" Target="embeddings/oleObject2.bin"/><Relationship Id="rId57" Type="http://schemas.openxmlformats.org/officeDocument/2006/relationships/oleObject" Target="embeddings/oleObject12.bin"/><Relationship Id="rId106" Type="http://schemas.openxmlformats.org/officeDocument/2006/relationships/image" Target="media/image56.wmf"/><Relationship Id="rId127" Type="http://schemas.openxmlformats.org/officeDocument/2006/relationships/oleObject" Target="embeddings/oleObject47.bin"/><Relationship Id="rId10" Type="http://schemas.openxmlformats.org/officeDocument/2006/relationships/footer" Target="footer1.xml"/><Relationship Id="rId31" Type="http://schemas.openxmlformats.org/officeDocument/2006/relationships/image" Target="media/image17.emf"/><Relationship Id="rId52" Type="http://schemas.openxmlformats.org/officeDocument/2006/relationships/image" Target="media/image29.wmf"/><Relationship Id="rId73" Type="http://schemas.openxmlformats.org/officeDocument/2006/relationships/oleObject" Target="embeddings/oleObject20.bin"/><Relationship Id="rId78" Type="http://schemas.openxmlformats.org/officeDocument/2006/relationships/image" Target="media/image42.wmf"/><Relationship Id="rId94" Type="http://schemas.openxmlformats.org/officeDocument/2006/relationships/image" Target="media/image50.wmf"/><Relationship Id="rId99" Type="http://schemas.openxmlformats.org/officeDocument/2006/relationships/oleObject" Target="embeddings/oleObject33.bin"/><Relationship Id="rId101" Type="http://schemas.openxmlformats.org/officeDocument/2006/relationships/oleObject" Target="embeddings/oleObject34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55.bin"/><Relationship Id="rId148" Type="http://schemas.openxmlformats.org/officeDocument/2006/relationships/image" Target="media/image77.wmf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2.wmf"/><Relationship Id="rId47" Type="http://schemas.openxmlformats.org/officeDocument/2006/relationships/oleObject" Target="embeddings/oleObject7.bin"/><Relationship Id="rId68" Type="http://schemas.openxmlformats.org/officeDocument/2006/relationships/image" Target="media/image37.wmf"/><Relationship Id="rId89" Type="http://schemas.openxmlformats.org/officeDocument/2006/relationships/oleObject" Target="embeddings/oleObject28.bin"/><Relationship Id="rId112" Type="http://schemas.openxmlformats.org/officeDocument/2006/relationships/image" Target="media/image59.wmf"/><Relationship Id="rId133" Type="http://schemas.openxmlformats.org/officeDocument/2006/relationships/oleObject" Target="embeddings/oleObject50.bin"/><Relationship Id="rId154" Type="http://schemas.openxmlformats.org/officeDocument/2006/relationships/image" Target="media/image80.wmf"/><Relationship Id="rId16" Type="http://schemas.openxmlformats.org/officeDocument/2006/relationships/footer" Target="footer4.xml"/><Relationship Id="rId37" Type="http://schemas.openxmlformats.org/officeDocument/2006/relationships/oleObject" Target="embeddings/oleObject3.bin"/><Relationship Id="rId58" Type="http://schemas.openxmlformats.org/officeDocument/2006/relationships/image" Target="media/image32.wmf"/><Relationship Id="rId79" Type="http://schemas.openxmlformats.org/officeDocument/2006/relationships/oleObject" Target="embeddings/oleObject23.bin"/><Relationship Id="rId102" Type="http://schemas.openxmlformats.org/officeDocument/2006/relationships/image" Target="media/image54.wmf"/><Relationship Id="rId123" Type="http://schemas.openxmlformats.org/officeDocument/2006/relationships/oleObject" Target="embeddings/oleObject45.bin"/><Relationship Id="rId144" Type="http://schemas.openxmlformats.org/officeDocument/2006/relationships/image" Target="media/image75.wmf"/><Relationship Id="rId90" Type="http://schemas.openxmlformats.org/officeDocument/2006/relationships/image" Target="media/image48.wmf"/><Relationship Id="rId165" Type="http://schemas.openxmlformats.org/officeDocument/2006/relationships/theme" Target="theme/theme1.xml"/><Relationship Id="rId27" Type="http://schemas.openxmlformats.org/officeDocument/2006/relationships/image" Target="media/image13.wmf"/><Relationship Id="rId48" Type="http://schemas.openxmlformats.org/officeDocument/2006/relationships/image" Target="media/image27.wmf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40.bin"/><Relationship Id="rId134" Type="http://schemas.openxmlformats.org/officeDocument/2006/relationships/image" Target="media/image70.wmf"/><Relationship Id="rId80" Type="http://schemas.openxmlformats.org/officeDocument/2006/relationships/image" Target="media/image43.wmf"/><Relationship Id="rId155" Type="http://schemas.openxmlformats.org/officeDocument/2006/relationships/oleObject" Target="embeddings/oleObject6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magatome\Application%20Data\Microsoft\Templates\TEXTOS%20GIMRE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39C08-C451-40AE-A70C-ACCF2E9EE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TEXTOS GIMREF.dot</Template>
  <TotalTime>7456</TotalTime>
  <Pages>56</Pages>
  <Words>10262</Words>
  <Characters>58494</Characters>
  <Application>Microsoft Office Word</Application>
  <DocSecurity>0</DocSecurity>
  <Lines>487</Lines>
  <Paragraphs>137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37</vt:i4>
      </vt:variant>
      <vt:variant>
        <vt:lpstr>Título</vt:lpstr>
      </vt:variant>
      <vt:variant>
        <vt:i4>1</vt:i4>
      </vt:variant>
    </vt:vector>
  </HeadingPairs>
  <TitlesOfParts>
    <vt:vector size="39" baseType="lpstr">
      <vt:lpstr>TEXTOS GIMREF</vt:lpstr>
      <vt:lpstr>ÍNDICE</vt:lpstr>
      <vt:lpstr>LISTA DE FIGURAS</vt:lpstr>
      <vt:lpstr>LISTA DE TABELAS</vt:lpstr>
      <vt:lpstr/>
      <vt:lpstr>Avaliação de variáveis da árvore e do povoamento</vt:lpstr>
      <vt:lpstr>    Exemplos de fichas de medição de árvores e/ou parcelas</vt:lpstr>
      <vt:lpstr>        Medições de árvores abatidas. A Figura 3 que apresenta exemplos de dados recolhi</vt:lpstr>
      <vt:lpstr>        Medições de árvores abatidas. A Figura 4 que apresenta exemplos de dados recolhi</vt:lpstr>
      <vt:lpstr>        Inventário Florestal do concelho de Oliveira do Hospital – povoamentos puros reg</vt:lpstr>
      <vt:lpstr>        Inventário Florestal do concelho de Oliveira do Hospital (Região Globulus = 2NC)</vt:lpstr>
      <vt:lpstr>        Inventário Florestal do PDAR das Gândaras de Coimbra</vt:lpstr>
      <vt:lpstr>        Inventário para ordenamento da Mata Nacional do Urso (pinheiro bravo)</vt:lpstr>
      <vt:lpstr>        Parcelas permanentes de eucalipto (ensaio de compassos)</vt:lpstr>
      <vt:lpstr>        Inventário Florestal do concelho da Chamusca</vt:lpstr>
      <vt:lpstr>        Parcelas permanentes da herdade do Chaparro</vt:lpstr>
      <vt:lpstr>    Exercícios</vt:lpstr>
      <vt:lpstr>        Avaliação de variáveis dendrométricas da árvore e povoamento com parcelas de rai</vt:lpstr>
      <vt:lpstr>        Relações hipsométricas locais </vt:lpstr>
      <vt:lpstr>        Processamento dos dados de uma parcela – enumeração completa de diâmetros e medi</vt:lpstr>
      <vt:lpstr>        Processamento de dados de árvores abatidas - forma da árvore: </vt:lpstr>
      <vt:lpstr>        Processamento de dados de árvores abatidas - cubagem rigorosa: </vt:lpstr>
      <vt:lpstr>        Processamento dos dados de uma parcela de pinheiro bravo com o método das árvore</vt:lpstr>
      <vt:lpstr>        Volume total por ha – estimação com equação de cubagem de povoamentos</vt:lpstr>
      <vt:lpstr>        Volume total por ha – métodos de árvores modelo de volume</vt:lpstr>
      <vt:lpstr>Processamento de dados de Inventário Florestal com Microsoft Access</vt:lpstr>
      <vt:lpstr>    Amostragem simples de um povoamento de eucalipto</vt:lpstr>
      <vt:lpstr>        Faça o desenho de uma base de dados ACCESS de modo a conseguir organizar os dado</vt:lpstr>
      <vt:lpstr>        Crie um programa em Python através do Thonny IDE que lhe permita importar os dad</vt:lpstr>
      <vt:lpstr>        Calcule os valores médios e desvios padrão das variáveis pretendidas em EXCEL e </vt:lpstr>
      <vt:lpstr>        Calcule os correspondentes intervalos de confiança e erros percentuais pretendid</vt:lpstr>
      <vt:lpstr>        Obtenha ainda a distribuição de diâmetros para o povoamento (considerando o conj</vt:lpstr>
      <vt:lpstr/>
      <vt:lpstr/>
      <vt:lpstr>ANEXO I – Equações utilizadas no Inventário Florestal Nacional</vt:lpstr>
      <vt:lpstr>ANEXO II – Outras equações de volume da árvore </vt:lpstr>
      <vt:lpstr>ANEXO III – Equações de volume e biomassa do modelo GLOBULUS</vt:lpstr>
      <vt:lpstr>    </vt:lpstr>
      <vt:lpstr>TEXTOS GIMREF</vt:lpstr>
    </vt:vector>
  </TitlesOfParts>
  <Company>UTL</Company>
  <LinksUpToDate>false</LinksUpToDate>
  <CharactersWithSpaces>68619</CharactersWithSpaces>
  <SharedDoc>false</SharedDoc>
  <HLinks>
    <vt:vector size="954" baseType="variant">
      <vt:variant>
        <vt:i4>2031672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_Toc192092232</vt:lpwstr>
      </vt:variant>
      <vt:variant>
        <vt:i4>2031672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_Toc192092231</vt:lpwstr>
      </vt:variant>
      <vt:variant>
        <vt:i4>2031672</vt:i4>
      </vt:variant>
      <vt:variant>
        <vt:i4>941</vt:i4>
      </vt:variant>
      <vt:variant>
        <vt:i4>0</vt:i4>
      </vt:variant>
      <vt:variant>
        <vt:i4>5</vt:i4>
      </vt:variant>
      <vt:variant>
        <vt:lpwstr/>
      </vt:variant>
      <vt:variant>
        <vt:lpwstr>_Toc192092230</vt:lpwstr>
      </vt:variant>
      <vt:variant>
        <vt:i4>1966136</vt:i4>
      </vt:variant>
      <vt:variant>
        <vt:i4>935</vt:i4>
      </vt:variant>
      <vt:variant>
        <vt:i4>0</vt:i4>
      </vt:variant>
      <vt:variant>
        <vt:i4>5</vt:i4>
      </vt:variant>
      <vt:variant>
        <vt:lpwstr/>
      </vt:variant>
      <vt:variant>
        <vt:lpwstr>_Toc192092229</vt:lpwstr>
      </vt:variant>
      <vt:variant>
        <vt:i4>1966136</vt:i4>
      </vt:variant>
      <vt:variant>
        <vt:i4>929</vt:i4>
      </vt:variant>
      <vt:variant>
        <vt:i4>0</vt:i4>
      </vt:variant>
      <vt:variant>
        <vt:i4>5</vt:i4>
      </vt:variant>
      <vt:variant>
        <vt:lpwstr/>
      </vt:variant>
      <vt:variant>
        <vt:lpwstr>_Toc192092228</vt:lpwstr>
      </vt:variant>
      <vt:variant>
        <vt:i4>1966136</vt:i4>
      </vt:variant>
      <vt:variant>
        <vt:i4>923</vt:i4>
      </vt:variant>
      <vt:variant>
        <vt:i4>0</vt:i4>
      </vt:variant>
      <vt:variant>
        <vt:i4>5</vt:i4>
      </vt:variant>
      <vt:variant>
        <vt:lpwstr/>
      </vt:variant>
      <vt:variant>
        <vt:lpwstr>_Toc192092227</vt:lpwstr>
      </vt:variant>
      <vt:variant>
        <vt:i4>1966136</vt:i4>
      </vt:variant>
      <vt:variant>
        <vt:i4>917</vt:i4>
      </vt:variant>
      <vt:variant>
        <vt:i4>0</vt:i4>
      </vt:variant>
      <vt:variant>
        <vt:i4>5</vt:i4>
      </vt:variant>
      <vt:variant>
        <vt:lpwstr/>
      </vt:variant>
      <vt:variant>
        <vt:lpwstr>_Toc192092226</vt:lpwstr>
      </vt:variant>
      <vt:variant>
        <vt:i4>1966136</vt:i4>
      </vt:variant>
      <vt:variant>
        <vt:i4>911</vt:i4>
      </vt:variant>
      <vt:variant>
        <vt:i4>0</vt:i4>
      </vt:variant>
      <vt:variant>
        <vt:i4>5</vt:i4>
      </vt:variant>
      <vt:variant>
        <vt:lpwstr/>
      </vt:variant>
      <vt:variant>
        <vt:lpwstr>_Toc192092225</vt:lpwstr>
      </vt:variant>
      <vt:variant>
        <vt:i4>1966136</vt:i4>
      </vt:variant>
      <vt:variant>
        <vt:i4>905</vt:i4>
      </vt:variant>
      <vt:variant>
        <vt:i4>0</vt:i4>
      </vt:variant>
      <vt:variant>
        <vt:i4>5</vt:i4>
      </vt:variant>
      <vt:variant>
        <vt:lpwstr/>
      </vt:variant>
      <vt:variant>
        <vt:lpwstr>_Toc192092224</vt:lpwstr>
      </vt:variant>
      <vt:variant>
        <vt:i4>1966136</vt:i4>
      </vt:variant>
      <vt:variant>
        <vt:i4>899</vt:i4>
      </vt:variant>
      <vt:variant>
        <vt:i4>0</vt:i4>
      </vt:variant>
      <vt:variant>
        <vt:i4>5</vt:i4>
      </vt:variant>
      <vt:variant>
        <vt:lpwstr/>
      </vt:variant>
      <vt:variant>
        <vt:lpwstr>_Toc192092223</vt:lpwstr>
      </vt:variant>
      <vt:variant>
        <vt:i4>1966136</vt:i4>
      </vt:variant>
      <vt:variant>
        <vt:i4>893</vt:i4>
      </vt:variant>
      <vt:variant>
        <vt:i4>0</vt:i4>
      </vt:variant>
      <vt:variant>
        <vt:i4>5</vt:i4>
      </vt:variant>
      <vt:variant>
        <vt:lpwstr/>
      </vt:variant>
      <vt:variant>
        <vt:lpwstr>_Toc192092222</vt:lpwstr>
      </vt:variant>
      <vt:variant>
        <vt:i4>1966136</vt:i4>
      </vt:variant>
      <vt:variant>
        <vt:i4>887</vt:i4>
      </vt:variant>
      <vt:variant>
        <vt:i4>0</vt:i4>
      </vt:variant>
      <vt:variant>
        <vt:i4>5</vt:i4>
      </vt:variant>
      <vt:variant>
        <vt:lpwstr/>
      </vt:variant>
      <vt:variant>
        <vt:lpwstr>_Toc192092221</vt:lpwstr>
      </vt:variant>
      <vt:variant>
        <vt:i4>1966136</vt:i4>
      </vt:variant>
      <vt:variant>
        <vt:i4>881</vt:i4>
      </vt:variant>
      <vt:variant>
        <vt:i4>0</vt:i4>
      </vt:variant>
      <vt:variant>
        <vt:i4>5</vt:i4>
      </vt:variant>
      <vt:variant>
        <vt:lpwstr/>
      </vt:variant>
      <vt:variant>
        <vt:lpwstr>_Toc192092220</vt:lpwstr>
      </vt:variant>
      <vt:variant>
        <vt:i4>1900600</vt:i4>
      </vt:variant>
      <vt:variant>
        <vt:i4>875</vt:i4>
      </vt:variant>
      <vt:variant>
        <vt:i4>0</vt:i4>
      </vt:variant>
      <vt:variant>
        <vt:i4>5</vt:i4>
      </vt:variant>
      <vt:variant>
        <vt:lpwstr/>
      </vt:variant>
      <vt:variant>
        <vt:lpwstr>_Toc192092219</vt:lpwstr>
      </vt:variant>
      <vt:variant>
        <vt:i4>1900600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_Toc192092218</vt:lpwstr>
      </vt:variant>
      <vt:variant>
        <vt:i4>1900600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_Toc192092217</vt:lpwstr>
      </vt:variant>
      <vt:variant>
        <vt:i4>1900600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_Toc192092216</vt:lpwstr>
      </vt:variant>
      <vt:variant>
        <vt:i4>1900600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_Toc192092215</vt:lpwstr>
      </vt:variant>
      <vt:variant>
        <vt:i4>1900600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_Toc192092214</vt:lpwstr>
      </vt:variant>
      <vt:variant>
        <vt:i4>1900600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_Toc192092213</vt:lpwstr>
      </vt:variant>
      <vt:variant>
        <vt:i4>1900600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_Toc192092212</vt:lpwstr>
      </vt:variant>
      <vt:variant>
        <vt:i4>1900600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_Toc192092211</vt:lpwstr>
      </vt:variant>
      <vt:variant>
        <vt:i4>1900600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_Toc192092210</vt:lpwstr>
      </vt:variant>
      <vt:variant>
        <vt:i4>1835064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_Toc192092209</vt:lpwstr>
      </vt:variant>
      <vt:variant>
        <vt:i4>1835064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_Toc192092208</vt:lpwstr>
      </vt:variant>
      <vt:variant>
        <vt:i4>1835064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_Toc192092207</vt:lpwstr>
      </vt:variant>
      <vt:variant>
        <vt:i4>1835064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_Toc192092206</vt:lpwstr>
      </vt:variant>
      <vt:variant>
        <vt:i4>1835064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_Toc192092205</vt:lpwstr>
      </vt:variant>
      <vt:variant>
        <vt:i4>1835064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_Toc192092204</vt:lpwstr>
      </vt:variant>
      <vt:variant>
        <vt:i4>1835064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_Toc192092203</vt:lpwstr>
      </vt:variant>
      <vt:variant>
        <vt:i4>1835064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_Toc192092202</vt:lpwstr>
      </vt:variant>
      <vt:variant>
        <vt:i4>1835064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_Toc192092201</vt:lpwstr>
      </vt:variant>
      <vt:variant>
        <vt:i4>1835064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_Toc192092200</vt:lpwstr>
      </vt:variant>
      <vt:variant>
        <vt:i4>1376315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_Toc192092199</vt:lpwstr>
      </vt:variant>
      <vt:variant>
        <vt:i4>1376315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_Toc192092198</vt:lpwstr>
      </vt:variant>
      <vt:variant>
        <vt:i4>1376315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_Toc192092197</vt:lpwstr>
      </vt:variant>
      <vt:variant>
        <vt:i4>1376315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_Toc192092196</vt:lpwstr>
      </vt:variant>
      <vt:variant>
        <vt:i4>1376315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_Toc192092195</vt:lpwstr>
      </vt:variant>
      <vt:variant>
        <vt:i4>1376315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_Toc192092194</vt:lpwstr>
      </vt:variant>
      <vt:variant>
        <vt:i4>1376315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_Toc192092193</vt:lpwstr>
      </vt:variant>
      <vt:variant>
        <vt:i4>1376315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_Toc192092192</vt:lpwstr>
      </vt:variant>
      <vt:variant>
        <vt:i4>1376315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_Toc192092191</vt:lpwstr>
      </vt:variant>
      <vt:variant>
        <vt:i4>1376315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_Toc192092190</vt:lpwstr>
      </vt:variant>
      <vt:variant>
        <vt:i4>1310779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_Toc192092189</vt:lpwstr>
      </vt:variant>
      <vt:variant>
        <vt:i4>1310779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_Toc192092188</vt:lpwstr>
      </vt:variant>
      <vt:variant>
        <vt:i4>1310779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_Toc192092187</vt:lpwstr>
      </vt:variant>
      <vt:variant>
        <vt:i4>1310779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_Toc192092186</vt:lpwstr>
      </vt:variant>
      <vt:variant>
        <vt:i4>1310779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_Toc192092185</vt:lpwstr>
      </vt:variant>
      <vt:variant>
        <vt:i4>1310779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_Toc192092184</vt:lpwstr>
      </vt:variant>
      <vt:variant>
        <vt:i4>1310779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_Toc192092183</vt:lpwstr>
      </vt:variant>
      <vt:variant>
        <vt:i4>1310779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_Toc192092182</vt:lpwstr>
      </vt:variant>
      <vt:variant>
        <vt:i4>1310779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_Toc192092181</vt:lpwstr>
      </vt:variant>
      <vt:variant>
        <vt:i4>1310779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_Toc192092180</vt:lpwstr>
      </vt:variant>
      <vt:variant>
        <vt:i4>1769531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_Toc192092179</vt:lpwstr>
      </vt:variant>
      <vt:variant>
        <vt:i4>1769531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_Toc192092178</vt:lpwstr>
      </vt:variant>
      <vt:variant>
        <vt:i4>1769531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_Toc192092177</vt:lpwstr>
      </vt:variant>
      <vt:variant>
        <vt:i4>1769531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_Toc192092176</vt:lpwstr>
      </vt:variant>
      <vt:variant>
        <vt:i4>1769531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_Toc192092175</vt:lpwstr>
      </vt:variant>
      <vt:variant>
        <vt:i4>1769531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_Toc192092174</vt:lpwstr>
      </vt:variant>
      <vt:variant>
        <vt:i4>1769531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_Toc192092173</vt:lpwstr>
      </vt:variant>
      <vt:variant>
        <vt:i4>1769531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_Toc192092172</vt:lpwstr>
      </vt:variant>
      <vt:variant>
        <vt:i4>1769531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_Toc192092171</vt:lpwstr>
      </vt:variant>
      <vt:variant>
        <vt:i4>1769531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_Toc192092170</vt:lpwstr>
      </vt:variant>
      <vt:variant>
        <vt:i4>1703995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_Toc192092169</vt:lpwstr>
      </vt:variant>
      <vt:variant>
        <vt:i4>1703995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_Toc192092168</vt:lpwstr>
      </vt:variant>
      <vt:variant>
        <vt:i4>1703995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_Toc192092167</vt:lpwstr>
      </vt:variant>
      <vt:variant>
        <vt:i4>1703995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_Toc192092166</vt:lpwstr>
      </vt:variant>
      <vt:variant>
        <vt:i4>1703995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_Toc192092165</vt:lpwstr>
      </vt:variant>
      <vt:variant>
        <vt:i4>1703995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_Toc192092164</vt:lpwstr>
      </vt:variant>
      <vt:variant>
        <vt:i4>1703995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_Toc192092163</vt:lpwstr>
      </vt:variant>
      <vt:variant>
        <vt:i4>1703995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_Toc192092162</vt:lpwstr>
      </vt:variant>
      <vt:variant>
        <vt:i4>1703995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_Toc192092161</vt:lpwstr>
      </vt:variant>
      <vt:variant>
        <vt:i4>1703995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_Toc192092160</vt:lpwstr>
      </vt:variant>
      <vt:variant>
        <vt:i4>1638459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_Toc192092159</vt:lpwstr>
      </vt:variant>
      <vt:variant>
        <vt:i4>1638459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_Toc192092158</vt:lpwstr>
      </vt:variant>
      <vt:variant>
        <vt:i4>1638459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_Toc192092157</vt:lpwstr>
      </vt:variant>
      <vt:variant>
        <vt:i4>1638459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_Toc192092156</vt:lpwstr>
      </vt:variant>
      <vt:variant>
        <vt:i4>1638459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_Toc192092155</vt:lpwstr>
      </vt:variant>
      <vt:variant>
        <vt:i4>1638459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_Toc192092154</vt:lpwstr>
      </vt:variant>
      <vt:variant>
        <vt:i4>1638459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_Toc192092153</vt:lpwstr>
      </vt:variant>
      <vt:variant>
        <vt:i4>1638459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_Toc192092152</vt:lpwstr>
      </vt:variant>
      <vt:variant>
        <vt:i4>1638459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_Toc192092151</vt:lpwstr>
      </vt:variant>
      <vt:variant>
        <vt:i4>1638459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_Toc192092150</vt:lpwstr>
      </vt:variant>
      <vt:variant>
        <vt:i4>1572923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_Toc192092149</vt:lpwstr>
      </vt:variant>
      <vt:variant>
        <vt:i4>1572923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_Toc192092148</vt:lpwstr>
      </vt:variant>
      <vt:variant>
        <vt:i4>1572923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_Toc192092147</vt:lpwstr>
      </vt:variant>
      <vt:variant>
        <vt:i4>1572923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_Toc192092146</vt:lpwstr>
      </vt:variant>
      <vt:variant>
        <vt:i4>1572923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_Toc192092145</vt:lpwstr>
      </vt:variant>
      <vt:variant>
        <vt:i4>1572923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_Toc192092144</vt:lpwstr>
      </vt:variant>
      <vt:variant>
        <vt:i4>1572923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_Toc192092143</vt:lpwstr>
      </vt:variant>
      <vt:variant>
        <vt:i4>1572923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_Toc192092142</vt:lpwstr>
      </vt:variant>
      <vt:variant>
        <vt:i4>1572923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_Toc192092141</vt:lpwstr>
      </vt:variant>
      <vt:variant>
        <vt:i4>1572923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_Toc192092140</vt:lpwstr>
      </vt:variant>
      <vt:variant>
        <vt:i4>2031675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_Toc192092139</vt:lpwstr>
      </vt:variant>
      <vt:variant>
        <vt:i4>2031675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_Toc192092138</vt:lpwstr>
      </vt:variant>
      <vt:variant>
        <vt:i4>2031675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_Toc192092137</vt:lpwstr>
      </vt:variant>
      <vt:variant>
        <vt:i4>2031675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_Toc192092136</vt:lpwstr>
      </vt:variant>
      <vt:variant>
        <vt:i4>2031675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_Toc192092135</vt:lpwstr>
      </vt:variant>
      <vt:variant>
        <vt:i4>2031675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_Toc192092134</vt:lpwstr>
      </vt:variant>
      <vt:variant>
        <vt:i4>2031675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_Toc192092133</vt:lpwstr>
      </vt:variant>
      <vt:variant>
        <vt:i4>2031675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_Toc192092132</vt:lpwstr>
      </vt:variant>
      <vt:variant>
        <vt:i4>2031675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_Toc192092131</vt:lpwstr>
      </vt:variant>
      <vt:variant>
        <vt:i4>2031675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_Toc192092130</vt:lpwstr>
      </vt:variant>
      <vt:variant>
        <vt:i4>1966139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_Toc192092129</vt:lpwstr>
      </vt:variant>
      <vt:variant>
        <vt:i4>1966139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_Toc192092128</vt:lpwstr>
      </vt:variant>
      <vt:variant>
        <vt:i4>1966139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_Toc192092127</vt:lpwstr>
      </vt:variant>
      <vt:variant>
        <vt:i4>1966139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_Toc192092126</vt:lpwstr>
      </vt:variant>
      <vt:variant>
        <vt:i4>1966139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_Toc192092125</vt:lpwstr>
      </vt:variant>
      <vt:variant>
        <vt:i4>1966139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_Toc192092124</vt:lpwstr>
      </vt:variant>
      <vt:variant>
        <vt:i4>1966139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_Toc192092123</vt:lpwstr>
      </vt:variant>
      <vt:variant>
        <vt:i4>1966139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_Toc192092122</vt:lpwstr>
      </vt:variant>
      <vt:variant>
        <vt:i4>1966139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_Toc192092121</vt:lpwstr>
      </vt:variant>
      <vt:variant>
        <vt:i4>1966139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_Toc192092120</vt:lpwstr>
      </vt:variant>
      <vt:variant>
        <vt:i4>1900603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_Toc192092119</vt:lpwstr>
      </vt:variant>
      <vt:variant>
        <vt:i4>1900603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_Toc192092118</vt:lpwstr>
      </vt:variant>
      <vt:variant>
        <vt:i4>1900603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_Toc192092117</vt:lpwstr>
      </vt:variant>
      <vt:variant>
        <vt:i4>1900603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_Toc192092116</vt:lpwstr>
      </vt:variant>
      <vt:variant>
        <vt:i4>1900603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_Toc192092115</vt:lpwstr>
      </vt:variant>
      <vt:variant>
        <vt:i4>1900603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_Toc192092114</vt:lpwstr>
      </vt:variant>
      <vt:variant>
        <vt:i4>1900603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_Toc192092113</vt:lpwstr>
      </vt:variant>
      <vt:variant>
        <vt:i4>1900603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_Toc192092112</vt:lpwstr>
      </vt:variant>
      <vt:variant>
        <vt:i4>1900603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_Toc192092111</vt:lpwstr>
      </vt:variant>
      <vt:variant>
        <vt:i4>1900603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_Toc192092110</vt:lpwstr>
      </vt:variant>
      <vt:variant>
        <vt:i4>1835067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_Toc192092109</vt:lpwstr>
      </vt:variant>
      <vt:variant>
        <vt:i4>1835067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_Toc192092108</vt:lpwstr>
      </vt:variant>
      <vt:variant>
        <vt:i4>1835067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_Toc192092107</vt:lpwstr>
      </vt:variant>
      <vt:variant>
        <vt:i4>1835067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_Toc192092106</vt:lpwstr>
      </vt:variant>
      <vt:variant>
        <vt:i4>1835067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_Toc192092105</vt:lpwstr>
      </vt:variant>
      <vt:variant>
        <vt:i4>1835067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_Toc192092104</vt:lpwstr>
      </vt:variant>
      <vt:variant>
        <vt:i4>1835067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_Toc192092103</vt:lpwstr>
      </vt:variant>
      <vt:variant>
        <vt:i4>1835067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_Toc192092102</vt:lpwstr>
      </vt:variant>
      <vt:variant>
        <vt:i4>1835067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_Toc192092101</vt:lpwstr>
      </vt:variant>
      <vt:variant>
        <vt:i4>1835067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_Toc192092100</vt:lpwstr>
      </vt:variant>
      <vt:variant>
        <vt:i4>1376314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_Toc192092099</vt:lpwstr>
      </vt:variant>
      <vt:variant>
        <vt:i4>1376314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_Toc192092098</vt:lpwstr>
      </vt:variant>
      <vt:variant>
        <vt:i4>1376314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_Toc192092097</vt:lpwstr>
      </vt:variant>
      <vt:variant>
        <vt:i4>1376314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_Toc192092096</vt:lpwstr>
      </vt:variant>
      <vt:variant>
        <vt:i4>1376314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_Toc192092095</vt:lpwstr>
      </vt:variant>
      <vt:variant>
        <vt:i4>1376314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_Toc192092094</vt:lpwstr>
      </vt:variant>
      <vt:variant>
        <vt:i4>1376314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_Toc192092093</vt:lpwstr>
      </vt:variant>
      <vt:variant>
        <vt:i4>1376314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_Toc192092092</vt:lpwstr>
      </vt:variant>
      <vt:variant>
        <vt:i4>1376314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_Toc192092091</vt:lpwstr>
      </vt:variant>
      <vt:variant>
        <vt:i4>1376314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_Toc192092090</vt:lpwstr>
      </vt:variant>
      <vt:variant>
        <vt:i4>1310778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_Toc192092089</vt:lpwstr>
      </vt:variant>
      <vt:variant>
        <vt:i4>1310778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_Toc192092088</vt:lpwstr>
      </vt:variant>
      <vt:variant>
        <vt:i4>1310778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_Toc192092087</vt:lpwstr>
      </vt:variant>
      <vt:variant>
        <vt:i4>1310778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_Toc192092086</vt:lpwstr>
      </vt:variant>
      <vt:variant>
        <vt:i4>1310778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_Toc192092085</vt:lpwstr>
      </vt:variant>
      <vt:variant>
        <vt:i4>1310778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_Toc192092084</vt:lpwstr>
      </vt:variant>
      <vt:variant>
        <vt:i4>1310778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_Toc192092083</vt:lpwstr>
      </vt:variant>
      <vt:variant>
        <vt:i4>1310778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_Toc192092082</vt:lpwstr>
      </vt:variant>
      <vt:variant>
        <vt:i4>1310778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_Toc192092081</vt:lpwstr>
      </vt:variant>
      <vt:variant>
        <vt:i4>1310778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_Toc192092080</vt:lpwstr>
      </vt:variant>
      <vt:variant>
        <vt:i4>1769530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_Toc192092079</vt:lpwstr>
      </vt:variant>
      <vt:variant>
        <vt:i4>1769530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_Toc192092078</vt:lpwstr>
      </vt:variant>
      <vt:variant>
        <vt:i4>1769530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_Toc192092077</vt:lpwstr>
      </vt:variant>
      <vt:variant>
        <vt:i4>1769530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_Toc192092076</vt:lpwstr>
      </vt:variant>
      <vt:variant>
        <vt:i4>1769530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_Toc192092075</vt:lpwstr>
      </vt:variant>
      <vt:variant>
        <vt:i4>1769530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_Toc192092074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TEXTOS GIMREF</dc:title>
  <dc:creator>Margarida Tomé</dc:creator>
  <cp:lastModifiedBy> </cp:lastModifiedBy>
  <cp:revision>26</cp:revision>
  <cp:lastPrinted>2020-03-31T19:38:00Z</cp:lastPrinted>
  <dcterms:created xsi:type="dcterms:W3CDTF">2023-09-14T20:15:00Z</dcterms:created>
  <dcterms:modified xsi:type="dcterms:W3CDTF">2025-09-24T20:15:00Z</dcterms:modified>
</cp:coreProperties>
</file>