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9FD" w:rsidRDefault="006B3FD9" w:rsidP="00D70D02">
      <w:pPr>
        <w:rPr>
          <w:lang w:val="pt-PT"/>
        </w:rPr>
      </w:pPr>
      <w:r w:rsidRPr="006B3FD9">
        <w:rPr>
          <w:noProof/>
        </w:rPr>
        <w:t xml:space="preserve"> </w:t>
      </w:r>
      <w:r>
        <w:rPr>
          <w:noProof/>
        </w:rPr>
        <w:t xml:space="preserve"> </w:t>
      </w:r>
      <w:r w:rsidR="00E5551E" w:rsidRPr="00E5551E">
        <w:rPr>
          <w:lang w:val="pt-PT"/>
        </w:rPr>
        <w:t xml:space="preserve"> </w:t>
      </w:r>
    </w:p>
    <w:p w:rsidR="00A47B0C" w:rsidRDefault="009D1868" w:rsidP="00D70D02">
      <w:pPr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120535</wp:posOffset>
                </wp:positionH>
                <wp:positionV relativeFrom="paragraph">
                  <wp:posOffset>20609</wp:posOffset>
                </wp:positionV>
                <wp:extent cx="6309360" cy="836866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8368665"/>
                          <a:chOff x="0" y="0"/>
                          <a:chExt cx="6309360" cy="83686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836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945" y="4481945"/>
                            <a:ext cx="21145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76" b="4748"/>
                          <a:stretch/>
                        </pic:blipFill>
                        <pic:spPr bwMode="auto">
                          <a:xfrm>
                            <a:off x="554181" y="3643745"/>
                            <a:ext cx="2043430" cy="89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D2627" id="Group 12" o:spid="_x0000_s1026" style="position:absolute;margin-left:9.5pt;margin-top:1.6pt;width:496.8pt;height:658.95pt;z-index:251663360" coordsize="63093,83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3093;height:8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">
                  <v:imagedata r:id="rId11" o:title=""/>
                  <v:path arrowok="t"/>
                </v:shape>
                <v:shape id="Picture 10" o:spid="_x0000_s1028" type="#_x0000_t75" style="position:absolute;left:6719;top:44819;width:2114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">
                  <v:imagedata r:id="rId12" o:title=""/>
                  <v:shadow on="t" color="#333" opacity="42598f" origin="-.5,-.5" offset="2.74397mm,2.74397mm"/>
                  <v:path arrowok="t"/>
                </v:shape>
                <v:shape id="Picture 11" o:spid="_x0000_s1029" type="#_x0000_t75" style="position:absolute;left:5541;top:36437;width:20435;height:8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">
                  <v:imagedata r:id="rId13" o:title="" croptop="11256f" cropbottom="3112f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A47B0C" w:rsidRPr="001949FD" w:rsidRDefault="00E5551E" w:rsidP="00D70D02">
      <w:pPr>
        <w:rPr>
          <w:lang w:val="pt-PT"/>
        </w:rPr>
      </w:pPr>
      <w:r w:rsidRPr="00A47B0C">
        <w:rPr>
          <w:noProof/>
        </w:rPr>
        <w:t xml:space="preserve"> </w:t>
      </w: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1949FD" w:rsidRPr="001949FD" w:rsidRDefault="001949FD" w:rsidP="00D70D02">
      <w:pPr>
        <w:rPr>
          <w:lang w:val="pt-PT"/>
        </w:rPr>
      </w:pPr>
    </w:p>
    <w:p w:rsidR="00D077E9" w:rsidRPr="001949FD" w:rsidRDefault="00D077E9" w:rsidP="00D70D02">
      <w:pPr>
        <w:rPr>
          <w:lang w:val="pt-PT"/>
        </w:rPr>
      </w:pPr>
    </w:p>
    <w:p w:rsidR="00D077E9" w:rsidRPr="003551C1" w:rsidRDefault="00D077E9">
      <w:pPr>
        <w:spacing w:after="200"/>
        <w:rPr>
          <w:lang w:val="pt-PT"/>
        </w:rPr>
      </w:pPr>
      <w:r w:rsidRPr="003551C1">
        <w:rPr>
          <w:lang w:val="pt-PT"/>
        </w:rPr>
        <w:br w:type="page"/>
      </w:r>
    </w:p>
    <w:p w:rsidR="00D077E9" w:rsidRDefault="00957D32" w:rsidP="00D077E9">
      <w:pPr>
        <w:pStyle w:val="Heading1"/>
      </w:pPr>
      <w:proofErr w:type="spellStart"/>
      <w:r>
        <w:lastRenderedPageBreak/>
        <w:t>Caderno</w:t>
      </w:r>
      <w:proofErr w:type="spellEnd"/>
      <w:r>
        <w:t xml:space="preserve"> de </w:t>
      </w:r>
      <w:proofErr w:type="spellStart"/>
      <w:r>
        <w:t>Exercícios</w:t>
      </w:r>
      <w:proofErr w:type="spellEnd"/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:rsidRPr="002573B5" w:rsidTr="00DF027C">
        <w:trPr>
          <w:trHeight w:val="3546"/>
        </w:trPr>
        <w:tc>
          <w:tcPr>
            <w:tcW w:w="9999" w:type="dxa"/>
          </w:tcPr>
          <w:sdt>
            <w:sdtPr>
              <w:id w:val="1660650702"/>
              <w:placeholder>
                <w:docPart w:val="1F55BC6E9CF84FB8AFB6665D6FC2A112"/>
              </w:placeholder>
              <w15:dataBinding w:prefixMappings="xmlns:ns0='http://schemas.microsoft.com/temp/samples' " w:xpath="/ns0:employees[1]/ns0:employee[1]/ns0:CompanyName[1]" w:storeItemID="{00000000-0000-0000-0000-000000000000}"/>
              <w15:appearance w15:val="hidden"/>
            </w:sdtPr>
            <w:sdtContent>
              <w:p w:rsidR="00D077E9" w:rsidRPr="00957D32" w:rsidRDefault="00957D32" w:rsidP="00DF027C">
                <w:pPr>
                  <w:pStyle w:val="Heading2"/>
                  <w:rPr>
                    <w:lang w:val="pt-PT"/>
                  </w:rPr>
                </w:pPr>
                <w:r w:rsidRPr="00957D32">
                  <w:rPr>
                    <w:lang w:val="pt-PT"/>
                  </w:rPr>
                  <w:t>Modelos e Simuladores para Apoio à Gest</w:t>
                </w:r>
                <w:r>
                  <w:rPr>
                    <w:lang w:val="pt-PT"/>
                  </w:rPr>
                  <w:t>ão da Floresta</w:t>
                </w:r>
              </w:p>
            </w:sdtContent>
          </w:sdt>
          <w:p w:rsidR="00DF027C" w:rsidRPr="00957D32" w:rsidRDefault="00DF027C" w:rsidP="00DF027C">
            <w:pPr>
              <w:rPr>
                <w:lang w:val="pt-PT"/>
              </w:rPr>
            </w:pPr>
          </w:p>
          <w:p w:rsidR="00DF027C" w:rsidRDefault="00A47B0C" w:rsidP="00957D32">
            <w:pPr>
              <w:pStyle w:val="Content"/>
              <w:rPr>
                <w:lang w:val="pt-PT"/>
              </w:rPr>
            </w:pPr>
            <w:r>
              <w:rPr>
                <w:lang w:val="pt-PT"/>
              </w:rPr>
              <w:t xml:space="preserve">Após registado no </w:t>
            </w:r>
            <w:proofErr w:type="spellStart"/>
            <w:proofErr w:type="gramStart"/>
            <w:r>
              <w:rPr>
                <w:lang w:val="pt-PT"/>
              </w:rPr>
              <w:t>simflor.online</w:t>
            </w:r>
            <w:proofErr w:type="spellEnd"/>
            <w:proofErr w:type="gramEnd"/>
            <w:r>
              <w:rPr>
                <w:lang w:val="pt-PT"/>
              </w:rPr>
              <w:t xml:space="preserve"> o StandsSIM.md fica disponível desde que haja acesso à internet, enquanto que a utilização do SUBER obriga a de</w:t>
            </w:r>
            <w:r w:rsidR="00957D32" w:rsidRPr="00957D32">
              <w:rPr>
                <w:lang w:val="pt-PT"/>
              </w:rPr>
              <w:t xml:space="preserve">scarregar a plataforma </w:t>
            </w:r>
            <w:proofErr w:type="spellStart"/>
            <w:r w:rsidR="00957D32" w:rsidRPr="00957D32">
              <w:rPr>
                <w:lang w:val="pt-PT"/>
              </w:rPr>
              <w:t>sIMfLOR</w:t>
            </w:r>
            <w:proofErr w:type="spellEnd"/>
            <w:r w:rsidR="00957D32" w:rsidRPr="00957D32">
              <w:rPr>
                <w:lang w:val="pt-PT"/>
              </w:rPr>
              <w:t xml:space="preserve"> </w:t>
            </w:r>
            <w:r>
              <w:rPr>
                <w:lang w:val="pt-PT"/>
              </w:rPr>
              <w:t xml:space="preserve">desktop </w:t>
            </w:r>
            <w:r w:rsidR="00957D32" w:rsidRPr="00957D32">
              <w:rPr>
                <w:lang w:val="pt-PT"/>
              </w:rPr>
              <w:t>para o seu computador</w:t>
            </w:r>
            <w:r w:rsidR="00957D32">
              <w:rPr>
                <w:lang w:val="pt-PT"/>
              </w:rPr>
              <w:t>.</w:t>
            </w:r>
          </w:p>
          <w:p w:rsidR="00134237" w:rsidRDefault="00134237" w:rsidP="00957D32">
            <w:pPr>
              <w:pStyle w:val="Content"/>
              <w:rPr>
                <w:lang w:val="pt-PT"/>
              </w:rPr>
            </w:pPr>
          </w:p>
          <w:p w:rsidR="00134237" w:rsidRDefault="00134237" w:rsidP="00134237">
            <w:pPr>
              <w:pStyle w:val="Content"/>
              <w:rPr>
                <w:lang w:val="pt-PT"/>
              </w:rPr>
            </w:pPr>
            <w:r>
              <w:rPr>
                <w:lang w:val="pt-PT"/>
              </w:rPr>
              <w:t>Os exercícios que se seguem pretendem que o utilizador consiga gerar</w:t>
            </w:r>
            <w:r w:rsidR="00A47B0C">
              <w:rPr>
                <w:lang w:val="pt-PT"/>
              </w:rPr>
              <w:t xml:space="preserve"> ou importar</w:t>
            </w:r>
            <w:r>
              <w:rPr>
                <w:lang w:val="pt-PT"/>
              </w:rPr>
              <w:t xml:space="preserve"> </w:t>
            </w:r>
            <w:r w:rsidR="00A47B0C">
              <w:rPr>
                <w:lang w:val="pt-PT"/>
              </w:rPr>
              <w:t>os</w:t>
            </w:r>
            <w:r>
              <w:rPr>
                <w:lang w:val="pt-PT"/>
              </w:rPr>
              <w:t xml:space="preserve"> input</w:t>
            </w:r>
            <w:r w:rsidR="00A47B0C">
              <w:rPr>
                <w:lang w:val="pt-PT"/>
              </w:rPr>
              <w:t xml:space="preserve">s necessários para a utilização dos simuladores StandsSIM.md e SUBER através das respetivas interfaces: </w:t>
            </w:r>
            <w:proofErr w:type="spellStart"/>
            <w:proofErr w:type="gramStart"/>
            <w:r w:rsidR="00A47B0C">
              <w:rPr>
                <w:lang w:val="pt-PT"/>
              </w:rPr>
              <w:t>simflor.online</w:t>
            </w:r>
            <w:proofErr w:type="spellEnd"/>
            <w:proofErr w:type="gramEnd"/>
            <w:r w:rsidR="00A47B0C">
              <w:rPr>
                <w:lang w:val="pt-PT"/>
              </w:rPr>
              <w:t xml:space="preserve"> e </w:t>
            </w:r>
            <w:proofErr w:type="spellStart"/>
            <w:r w:rsidR="00A47B0C">
              <w:rPr>
                <w:lang w:val="pt-PT"/>
              </w:rPr>
              <w:t>sIMfLOR</w:t>
            </w:r>
            <w:proofErr w:type="spellEnd"/>
            <w:r w:rsidR="00A47B0C">
              <w:rPr>
                <w:lang w:val="pt-PT"/>
              </w:rPr>
              <w:t xml:space="preserve"> </w:t>
            </w:r>
            <w:r w:rsidR="00A47B0C" w:rsidRPr="00A47B0C">
              <w:rPr>
                <w:i/>
                <w:lang w:val="pt-PT"/>
              </w:rPr>
              <w:t>desktop</w:t>
            </w:r>
            <w:r>
              <w:rPr>
                <w:lang w:val="pt-PT"/>
              </w:rPr>
              <w:t>.</w:t>
            </w:r>
          </w:p>
          <w:p w:rsidR="00134237" w:rsidRPr="00134237" w:rsidRDefault="00134237" w:rsidP="00134237">
            <w:pPr>
              <w:pStyle w:val="Content"/>
              <w:rPr>
                <w:lang w:val="pt-PT"/>
              </w:rPr>
            </w:pPr>
          </w:p>
        </w:tc>
      </w:tr>
      <w:tr w:rsidR="00DF027C" w:rsidTr="00DF027C">
        <w:trPr>
          <w:trHeight w:val="1899"/>
        </w:trPr>
        <w:tc>
          <w:tcPr>
            <w:tcW w:w="9999" w:type="dxa"/>
            <w:shd w:val="clear" w:color="auto" w:fill="F2F2F2" w:themeFill="background1" w:themeFillShade="F2"/>
            <w:vAlign w:val="center"/>
          </w:tcPr>
          <w:p w:rsidR="00DF027C" w:rsidRPr="00DF027C" w:rsidRDefault="00DF027C" w:rsidP="00DF027C">
            <w:pPr>
              <w:pStyle w:val="Emphasis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A2D43BB" wp14:editId="258C1F19">
                      <wp:extent cx="5422005" cy="996696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2005" cy="9966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573B5" w:rsidRPr="00957D32" w:rsidRDefault="002573B5" w:rsidP="00DF027C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lang w:val="pt-PT"/>
                                    </w:rPr>
                                  </w:pPr>
                                  <w:r w:rsidRPr="00957D32">
                                    <w:rPr>
                                      <w:i/>
                                      <w:sz w:val="24"/>
                                      <w:szCs w:val="24"/>
                                      <w:lang w:val="pt-PT"/>
                                    </w:rPr>
                                    <w:t>“</w:t>
                                  </w: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pt-PT"/>
                                    </w:rPr>
                                    <w:t>No caso da versão desktop, a</w:t>
                                  </w:r>
                                  <w:r w:rsidRPr="00957D32">
                                    <w:rPr>
                                      <w:i/>
                                      <w:sz w:val="24"/>
                                      <w:szCs w:val="24"/>
                                      <w:lang w:val="pt-PT"/>
                                    </w:rPr>
                                    <w:t xml:space="preserve">ssegure-se que extraiu a pasta </w:t>
                                  </w:r>
                                  <w:proofErr w:type="spellStart"/>
                                  <w:r w:rsidRPr="00957D32">
                                    <w:rPr>
                                      <w:i/>
                                      <w:sz w:val="24"/>
                                      <w:szCs w:val="24"/>
                                      <w:lang w:val="pt-PT"/>
                                    </w:rPr>
                                    <w:t>sIMfLOR</w:t>
                                  </w:r>
                                  <w:proofErr w:type="spellEnd"/>
                                  <w:r w:rsidRPr="00957D32">
                                    <w:rPr>
                                      <w:i/>
                                      <w:sz w:val="24"/>
                                      <w:szCs w:val="24"/>
                                      <w:lang w:val="pt-PT"/>
                                    </w:rPr>
                                    <w:t xml:space="preserve"> do ficheiro comprimido, que a guardou no seu PC numa pasta que não o ambiente de trabalho (desktop), num caminho que não contenha espaços ou acentos, que as definições regionais estão configuradas para Inglês </w:t>
                                  </w: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pt-PT"/>
                                    </w:rPr>
                                    <w:t>(separador decimal é o ponto, e não a virgula)</w:t>
                                  </w:r>
                                  <w:r w:rsidRPr="00957D32">
                                    <w:rPr>
                                      <w:i/>
                                      <w:sz w:val="24"/>
                                      <w:szCs w:val="24"/>
                                      <w:lang w:val="pt-PT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A2D43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width:426.95pt;height:7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" filled="f" stroked="f" strokeweight=".5pt">
                      <v:textbox>
                        <w:txbxContent>
                          <w:p w:rsidR="002573B5" w:rsidRPr="00957D32" w:rsidRDefault="002573B5" w:rsidP="00DF027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957D32">
                              <w:rPr>
                                <w:i/>
                                <w:sz w:val="24"/>
                                <w:szCs w:val="24"/>
                                <w:lang w:val="pt-PT"/>
                              </w:rPr>
                              <w:t>“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pt-PT"/>
                              </w:rPr>
                              <w:t>No caso da versão desktop, a</w:t>
                            </w:r>
                            <w:r w:rsidRPr="00957D32">
                              <w:rPr>
                                <w:i/>
                                <w:sz w:val="24"/>
                                <w:szCs w:val="24"/>
                                <w:lang w:val="pt-PT"/>
                              </w:rPr>
                              <w:t xml:space="preserve">ssegure-se que extraiu a pasta </w:t>
                            </w:r>
                            <w:proofErr w:type="spellStart"/>
                            <w:r w:rsidRPr="00957D32">
                              <w:rPr>
                                <w:i/>
                                <w:sz w:val="24"/>
                                <w:szCs w:val="24"/>
                                <w:lang w:val="pt-PT"/>
                              </w:rPr>
                              <w:t>sIMfLOR</w:t>
                            </w:r>
                            <w:proofErr w:type="spellEnd"/>
                            <w:r w:rsidRPr="00957D32">
                              <w:rPr>
                                <w:i/>
                                <w:sz w:val="24"/>
                                <w:szCs w:val="24"/>
                                <w:lang w:val="pt-PT"/>
                              </w:rPr>
                              <w:t xml:space="preserve"> do ficheiro comprimido, que a guardou no seu PC numa pasta que não o ambiente de trabalho (desktop), num caminho que não contenha espaços ou acentos, que as definições regionais estão configuradas para Inglês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pt-PT"/>
                              </w:rPr>
                              <w:t>(separador decimal é o ponto, e não a virgula)</w:t>
                            </w:r>
                            <w:r w:rsidRPr="00957D32">
                              <w:rPr>
                                <w:i/>
                                <w:sz w:val="24"/>
                                <w:szCs w:val="24"/>
                                <w:lang w:val="pt-PT"/>
                              </w:rPr>
                              <w:t>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F027C" w:rsidRPr="002573B5" w:rsidTr="00DF027C">
        <w:trPr>
          <w:trHeight w:val="5931"/>
        </w:trPr>
        <w:tc>
          <w:tcPr>
            <w:tcW w:w="9999" w:type="dxa"/>
          </w:tcPr>
          <w:p w:rsidR="00DF027C" w:rsidRDefault="00DF027C" w:rsidP="00DF027C">
            <w:pPr>
              <w:pStyle w:val="EmphasisText"/>
              <w:rPr>
                <w:i/>
                <w:sz w:val="36"/>
              </w:rPr>
            </w:pPr>
          </w:p>
          <w:p w:rsidR="00DF027C" w:rsidRPr="00134237" w:rsidRDefault="00134237" w:rsidP="00DF027C">
            <w:pPr>
              <w:pStyle w:val="Content"/>
              <w:rPr>
                <w:lang w:val="pt-PT"/>
              </w:rPr>
            </w:pPr>
            <w:r w:rsidRPr="00134237">
              <w:rPr>
                <w:lang w:val="pt-PT"/>
              </w:rPr>
              <w:t>A resolução dos exercícios pressupõe que o utilizador tenha</w:t>
            </w:r>
            <w:r>
              <w:rPr>
                <w:lang w:val="pt-PT"/>
              </w:rPr>
              <w:t xml:space="preserve"> seguido os slides e lido o manual do simulador.</w:t>
            </w:r>
          </w:p>
          <w:p w:rsidR="00DF027C" w:rsidRPr="00134237" w:rsidRDefault="00DF027C" w:rsidP="00DF027C">
            <w:pPr>
              <w:pStyle w:val="Content"/>
              <w:rPr>
                <w:lang w:val="pt-PT"/>
              </w:rPr>
            </w:pPr>
          </w:p>
          <w:p w:rsidR="00DF027C" w:rsidRPr="00773DE6" w:rsidRDefault="00DF027C" w:rsidP="00DF027C">
            <w:pPr>
              <w:pStyle w:val="Content"/>
              <w:rPr>
                <w:lang w:val="pt-PT"/>
              </w:rPr>
            </w:pPr>
          </w:p>
          <w:p w:rsidR="00DF027C" w:rsidRPr="00773DE6" w:rsidRDefault="00DF027C" w:rsidP="00DF027C">
            <w:pPr>
              <w:pStyle w:val="Content"/>
              <w:rPr>
                <w:i/>
                <w:sz w:val="36"/>
                <w:lang w:val="pt-PT"/>
              </w:rPr>
            </w:pPr>
          </w:p>
          <w:p w:rsidR="00DF027C" w:rsidRPr="00773DE6" w:rsidRDefault="00DF027C" w:rsidP="00DF027C">
            <w:pPr>
              <w:pStyle w:val="Content"/>
              <w:rPr>
                <w:i/>
                <w:sz w:val="36"/>
                <w:lang w:val="pt-PT"/>
              </w:rPr>
            </w:pPr>
          </w:p>
        </w:tc>
      </w:tr>
    </w:tbl>
    <w:p w:rsidR="00134237" w:rsidRPr="00773DE6" w:rsidRDefault="00134237" w:rsidP="00DF027C">
      <w:pPr>
        <w:rPr>
          <w:lang w:val="pt-PT"/>
        </w:rPr>
      </w:pPr>
    </w:p>
    <w:p w:rsidR="00134237" w:rsidRPr="00773DE6" w:rsidRDefault="00134237" w:rsidP="00134237">
      <w:pPr>
        <w:rPr>
          <w:lang w:val="pt-PT"/>
        </w:rPr>
      </w:pPr>
    </w:p>
    <w:p w:rsidR="00A47B0C" w:rsidRPr="004A6117" w:rsidRDefault="00A47B0C" w:rsidP="004A6117">
      <w:pPr>
        <w:pStyle w:val="Heading2"/>
        <w:rPr>
          <w:b/>
          <w:lang w:val="pt-PT"/>
        </w:rPr>
      </w:pPr>
      <w:r w:rsidRPr="004A6117">
        <w:rPr>
          <w:b/>
          <w:lang w:val="pt-PT"/>
        </w:rPr>
        <w:t xml:space="preserve">Utilização do StandsSIM.md através do </w:t>
      </w:r>
      <w:proofErr w:type="spellStart"/>
      <w:proofErr w:type="gramStart"/>
      <w:r w:rsidRPr="004A6117">
        <w:rPr>
          <w:b/>
          <w:lang w:val="pt-PT"/>
        </w:rPr>
        <w:t>simflor.online</w:t>
      </w:r>
      <w:proofErr w:type="spellEnd"/>
      <w:proofErr w:type="gramEnd"/>
    </w:p>
    <w:p w:rsidR="00A47B0C" w:rsidRDefault="00A47B0C" w:rsidP="00A47B0C">
      <w:pPr>
        <w:jc w:val="both"/>
        <w:rPr>
          <w:lang w:val="pt-PT"/>
        </w:rPr>
      </w:pPr>
      <w:r>
        <w:rPr>
          <w:lang w:val="pt-PT"/>
        </w:rPr>
        <w:t xml:space="preserve">A utilização destas duas ferramentas </w:t>
      </w:r>
      <w:r w:rsidR="00527EEA">
        <w:rPr>
          <w:lang w:val="pt-PT"/>
        </w:rPr>
        <w:t>pressupõe</w:t>
      </w:r>
      <w:r>
        <w:rPr>
          <w:lang w:val="pt-PT"/>
        </w:rPr>
        <w:t xml:space="preserve"> que os padrões de silvicultura (</w:t>
      </w:r>
      <w:proofErr w:type="spellStart"/>
      <w:r>
        <w:rPr>
          <w:lang w:val="pt-PT"/>
        </w:rPr>
        <w:t>FMAs</w:t>
      </w:r>
      <w:proofErr w:type="spellEnd"/>
      <w:r>
        <w:rPr>
          <w:lang w:val="pt-PT"/>
        </w:rPr>
        <w:t>) são gerados ao mesmo tempo que se fazem as simulações de crescimento.</w:t>
      </w:r>
    </w:p>
    <w:p w:rsidR="00A47B0C" w:rsidRDefault="00A47B0C" w:rsidP="00A47B0C">
      <w:pPr>
        <w:rPr>
          <w:lang w:val="pt-PT"/>
        </w:rPr>
      </w:pPr>
    </w:p>
    <w:p w:rsidR="006F0EB5" w:rsidRDefault="006F0EB5" w:rsidP="006F0EB5">
      <w:pPr>
        <w:pStyle w:val="Heading2"/>
        <w:numPr>
          <w:ilvl w:val="0"/>
          <w:numId w:val="21"/>
        </w:numPr>
        <w:rPr>
          <w:lang w:val="pt-PT"/>
        </w:rPr>
      </w:pPr>
      <w:r>
        <w:rPr>
          <w:lang w:val="pt-PT"/>
        </w:rPr>
        <w:t xml:space="preserve">Simulações de crescimento com modelos do povoamento </w:t>
      </w:r>
    </w:p>
    <w:p w:rsidR="006F0EB5" w:rsidRPr="00AC1FBC" w:rsidRDefault="00D808A2" w:rsidP="006F0EB5">
      <w:pPr>
        <w:pStyle w:val="Heading3"/>
        <w:ind w:left="709"/>
        <w:rPr>
          <w:b w:val="0"/>
          <w:lang w:val="pt-PT"/>
        </w:rPr>
      </w:pPr>
      <w:r>
        <w:rPr>
          <w:lang w:val="pt-PT"/>
        </w:rPr>
        <w:t>1</w:t>
      </w:r>
      <w:r w:rsidR="006F0EB5">
        <w:rPr>
          <w:lang w:val="pt-PT"/>
        </w:rPr>
        <w:t xml:space="preserve">.1 </w:t>
      </w:r>
      <w:r w:rsidR="006F0EB5" w:rsidRPr="00A47B0C">
        <w:rPr>
          <w:lang w:val="pt-PT"/>
        </w:rPr>
        <w:t>GLOBULUS</w:t>
      </w:r>
      <w:r w:rsidR="006F0EB5" w:rsidRPr="00AC1FBC">
        <w:rPr>
          <w:b w:val="0"/>
          <w:lang w:val="pt-PT"/>
        </w:rPr>
        <w:t xml:space="preserve">. Simulação de uma </w:t>
      </w:r>
      <w:r w:rsidR="006F0EB5" w:rsidRPr="00AC1FBC">
        <w:rPr>
          <w:b w:val="0"/>
          <w:u w:val="single"/>
          <w:lang w:val="pt-PT"/>
        </w:rPr>
        <w:t>nova plantação</w:t>
      </w:r>
      <w:r w:rsidR="006F0EB5" w:rsidRPr="00AC1FBC">
        <w:rPr>
          <w:b w:val="0"/>
          <w:lang w:val="pt-PT"/>
        </w:rPr>
        <w:t xml:space="preserve"> para avaliar o volume cortado ao longo dos próximos 30 anos tendo em conta a seguinte informação (</w:t>
      </w:r>
      <w:r w:rsidR="006F0EB5" w:rsidRPr="00AC1FBC">
        <w:rPr>
          <w:b w:val="0"/>
          <w:i/>
          <w:lang w:val="pt-PT"/>
        </w:rPr>
        <w:t>horizonte de planeamento = 30</w:t>
      </w:r>
      <w:r w:rsidR="006F0EB5" w:rsidRPr="00AC1FBC">
        <w:rPr>
          <w:b w:val="0"/>
          <w:lang w:val="pt-PT"/>
        </w:rPr>
        <w:t xml:space="preserve">): </w:t>
      </w:r>
    </w:p>
    <w:p w:rsidR="006F0EB5" w:rsidRDefault="006F0EB5" w:rsidP="006F0EB5">
      <w:pPr>
        <w:rPr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6F0EB5" w:rsidRPr="001F620E" w:rsidTr="009232C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Coruche</w:t>
            </w:r>
          </w:p>
        </w:tc>
      </w:tr>
      <w:tr w:rsidR="006F0EB5" w:rsidRPr="002573B5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E72F9F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14 m (se desconhecer a altitude pode usar o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W</w:t>
            </w: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ebGlobulus</w:t>
            </w:r>
            <w:proofErr w:type="spellEnd"/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)</w:t>
            </w:r>
          </w:p>
        </w:tc>
      </w:tr>
      <w:tr w:rsidR="006F0EB5" w:rsidRPr="003E3E3F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011856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011856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Índice de qualidade da estaç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ão: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3E3E3F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15 m (idade padrão= 10 anos)</w:t>
            </w:r>
          </w:p>
        </w:tc>
      </w:tr>
      <w:tr w:rsidR="006F0EB5" w:rsidRPr="00766DF7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766DF7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766DF7">
              <w:rPr>
                <w:rFonts w:asciiTheme="majorHAnsi" w:hAnsiTheme="majorHAnsi" w:cstheme="majorHAnsi"/>
                <w:b w:val="0"/>
                <w:sz w:val="20"/>
                <w:szCs w:val="20"/>
              </w:rPr>
              <w:t>Compasso</w:t>
            </w:r>
            <w:proofErr w:type="spellEnd"/>
            <w:r w:rsidRPr="00766DF7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 w:rsidRPr="00766DF7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766DF7">
              <w:rPr>
                <w:rFonts w:asciiTheme="majorHAnsi" w:hAnsiTheme="majorHAnsi" w:cstheme="majorHAnsi"/>
                <w:b w:val="0"/>
                <w:sz w:val="20"/>
                <w:szCs w:val="20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766DF7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766DF7">
              <w:rPr>
                <w:rFonts w:asciiTheme="majorHAnsi" w:hAnsiTheme="majorHAnsi" w:cstheme="majorHAnsi"/>
                <w:b w:val="0"/>
                <w:sz w:val="20"/>
                <w:szCs w:val="20"/>
              </w:rPr>
              <w:t>4 x 2.5</w:t>
            </w:r>
          </w:p>
        </w:tc>
      </w:tr>
    </w:tbl>
    <w:p w:rsidR="006F0EB5" w:rsidRPr="00766DF7" w:rsidRDefault="006F0EB5" w:rsidP="006F0EB5">
      <w:pPr>
        <w:rPr>
          <w:lang w:val="pt-PT"/>
        </w:rPr>
      </w:pPr>
    </w:p>
    <w:p w:rsidR="006F0EB5" w:rsidRPr="00766DF7" w:rsidRDefault="00D808A2" w:rsidP="006F0EB5">
      <w:pPr>
        <w:pStyle w:val="Heading4"/>
        <w:ind w:left="1560" w:hanging="567"/>
        <w:jc w:val="both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1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.1.1 </w:t>
      </w:r>
      <w:r w:rsidR="006F0EB5">
        <w:rPr>
          <w:b w:val="0"/>
          <w:i w:val="0"/>
          <w:sz w:val="24"/>
          <w:szCs w:val="24"/>
          <w:lang w:val="pt-PT"/>
        </w:rPr>
        <w:t>Simule</w:t>
      </w:r>
      <w:proofErr w:type="gramEnd"/>
      <w:r w:rsidR="006F0EB5">
        <w:rPr>
          <w:b w:val="0"/>
          <w:i w:val="0"/>
          <w:sz w:val="24"/>
          <w:szCs w:val="24"/>
          <w:lang w:val="pt-PT"/>
        </w:rPr>
        <w:t xml:space="preserve"> considerando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 uma prescrição composta por: 1 plantação + 2 talhadias, com </w:t>
      </w:r>
      <w:r w:rsidR="00D81C4C" w:rsidRPr="00766DF7">
        <w:rPr>
          <w:b w:val="0"/>
          <w:i w:val="0"/>
          <w:sz w:val="24"/>
          <w:szCs w:val="24"/>
          <w:lang w:val="pt-PT"/>
        </w:rPr>
        <w:t xml:space="preserve">a 1ª </w:t>
      </w:r>
      <w:r w:rsidR="00D81C4C">
        <w:rPr>
          <w:b w:val="0"/>
          <w:i w:val="0"/>
          <w:sz w:val="24"/>
          <w:szCs w:val="24"/>
          <w:lang w:val="pt-PT"/>
        </w:rPr>
        <w:t xml:space="preserve">rotação </w:t>
      </w:r>
      <w:r w:rsidR="00D81C4C" w:rsidRPr="00766DF7">
        <w:rPr>
          <w:b w:val="0"/>
          <w:i w:val="0"/>
          <w:sz w:val="24"/>
          <w:szCs w:val="24"/>
          <w:lang w:val="pt-PT"/>
        </w:rPr>
        <w:t xml:space="preserve">cortada aos 12 anos, as talhadias cortadas aos 9 anos </w:t>
      </w:r>
      <w:r w:rsidR="006F0EB5">
        <w:rPr>
          <w:b w:val="0"/>
          <w:i w:val="0"/>
          <w:sz w:val="24"/>
          <w:szCs w:val="24"/>
          <w:lang w:val="pt-PT"/>
        </w:rPr>
        <w:t>e uma FMA que lhe pareça razoável</w:t>
      </w:r>
      <w:r w:rsidR="00D81C4C">
        <w:rPr>
          <w:b w:val="0"/>
          <w:i w:val="0"/>
          <w:sz w:val="24"/>
          <w:szCs w:val="24"/>
          <w:lang w:val="pt-PT"/>
        </w:rPr>
        <w:t xml:space="preserve"> (</w:t>
      </w:r>
      <w:proofErr w:type="spellStart"/>
      <w:r w:rsidR="00D81C4C">
        <w:rPr>
          <w:b w:val="0"/>
          <w:i w:val="0"/>
          <w:sz w:val="24"/>
          <w:szCs w:val="24"/>
          <w:lang w:val="pt-PT"/>
        </w:rPr>
        <w:t>ex</w:t>
      </w:r>
      <w:proofErr w:type="spellEnd"/>
      <w:r w:rsidR="00D81C4C">
        <w:rPr>
          <w:b w:val="0"/>
          <w:i w:val="0"/>
          <w:sz w:val="24"/>
          <w:szCs w:val="24"/>
          <w:lang w:val="pt-PT"/>
        </w:rPr>
        <w:t>º: FMA1-Ec, FMA2-Ec, FMA3-Ec, FMA4-Ec)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. </w:t>
      </w:r>
    </w:p>
    <w:p w:rsidR="006F0EB5" w:rsidRPr="00766DF7" w:rsidRDefault="006F0EB5" w:rsidP="006F0EB5">
      <w:pPr>
        <w:ind w:left="1560" w:hanging="567"/>
        <w:rPr>
          <w:sz w:val="24"/>
          <w:szCs w:val="24"/>
          <w:lang w:val="pt-PT"/>
        </w:rPr>
      </w:pPr>
    </w:p>
    <w:p w:rsidR="006F0EB5" w:rsidRPr="00766DF7" w:rsidRDefault="00D808A2" w:rsidP="006F0EB5">
      <w:pPr>
        <w:pStyle w:val="Heading4"/>
        <w:ind w:left="1560" w:hanging="567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1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.1.2 </w:t>
      </w:r>
      <w:r w:rsidR="006F0EB5">
        <w:rPr>
          <w:b w:val="0"/>
          <w:i w:val="0"/>
          <w:sz w:val="24"/>
          <w:szCs w:val="24"/>
          <w:lang w:val="pt-PT"/>
        </w:rPr>
        <w:t>Usando</w:t>
      </w:r>
      <w:proofErr w:type="gramEnd"/>
      <w:r w:rsidR="006F0EB5">
        <w:rPr>
          <w:b w:val="0"/>
          <w:i w:val="0"/>
          <w:sz w:val="24"/>
          <w:szCs w:val="24"/>
          <w:lang w:val="pt-PT"/>
        </w:rPr>
        <w:t xml:space="preserve"> a mesma FMA altere a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 prescrição </w:t>
      </w:r>
      <w:r w:rsidR="006F0EB5">
        <w:rPr>
          <w:b w:val="0"/>
          <w:i w:val="0"/>
          <w:sz w:val="24"/>
          <w:szCs w:val="24"/>
          <w:lang w:val="pt-PT"/>
        </w:rPr>
        <w:t xml:space="preserve">considerando agora </w:t>
      </w:r>
      <w:r w:rsidR="00D81C4C" w:rsidRPr="00766DF7">
        <w:rPr>
          <w:b w:val="0"/>
          <w:i w:val="0"/>
          <w:sz w:val="24"/>
          <w:szCs w:val="24"/>
          <w:lang w:val="pt-PT"/>
        </w:rPr>
        <w:t>as 3 rotações cortadas aos 1</w:t>
      </w:r>
      <w:r w:rsidR="00D81C4C">
        <w:rPr>
          <w:b w:val="0"/>
          <w:i w:val="0"/>
          <w:sz w:val="24"/>
          <w:szCs w:val="24"/>
          <w:lang w:val="pt-PT"/>
        </w:rPr>
        <w:t>0</w:t>
      </w:r>
      <w:r w:rsidR="00D81C4C" w:rsidRPr="00766DF7">
        <w:rPr>
          <w:b w:val="0"/>
          <w:i w:val="0"/>
          <w:sz w:val="24"/>
          <w:szCs w:val="24"/>
          <w:lang w:val="pt-PT"/>
        </w:rPr>
        <w:t xml:space="preserve"> anos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. </w:t>
      </w:r>
    </w:p>
    <w:p w:rsidR="006F0EB5" w:rsidRPr="00766DF7" w:rsidRDefault="006F0EB5" w:rsidP="006F0EB5">
      <w:pPr>
        <w:ind w:left="1560" w:hanging="567"/>
        <w:rPr>
          <w:sz w:val="24"/>
          <w:szCs w:val="24"/>
          <w:lang w:val="pt-PT"/>
        </w:rPr>
      </w:pPr>
    </w:p>
    <w:p w:rsidR="006F0EB5" w:rsidRPr="00766DF7" w:rsidRDefault="00D808A2" w:rsidP="006F0EB5">
      <w:pPr>
        <w:pStyle w:val="Heading4"/>
        <w:ind w:left="1560" w:hanging="567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1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.1.3 </w:t>
      </w:r>
      <w:r w:rsidR="006F0EB5">
        <w:rPr>
          <w:b w:val="0"/>
          <w:i w:val="0"/>
          <w:sz w:val="24"/>
          <w:szCs w:val="24"/>
          <w:lang w:val="pt-PT"/>
        </w:rPr>
        <w:t>Compa</w:t>
      </w:r>
      <w:r w:rsidR="006F0EB5" w:rsidRPr="00766DF7">
        <w:rPr>
          <w:b w:val="0"/>
          <w:i w:val="0"/>
          <w:sz w:val="24"/>
          <w:szCs w:val="24"/>
          <w:lang w:val="pt-PT"/>
        </w:rPr>
        <w:t>re</w:t>
      </w:r>
      <w:proofErr w:type="gramEnd"/>
      <w:r w:rsidR="006F0EB5" w:rsidRPr="00766DF7">
        <w:rPr>
          <w:b w:val="0"/>
          <w:i w:val="0"/>
          <w:sz w:val="24"/>
          <w:szCs w:val="24"/>
          <w:lang w:val="pt-PT"/>
        </w:rPr>
        <w:t xml:space="preserve"> os resultados indicando que opção lhe parece mais vantajosa</w:t>
      </w:r>
      <w:r w:rsidR="006F0EB5">
        <w:rPr>
          <w:b w:val="0"/>
          <w:i w:val="0"/>
          <w:sz w:val="24"/>
          <w:szCs w:val="24"/>
          <w:lang w:val="pt-PT"/>
        </w:rPr>
        <w:t xml:space="preserve"> caso o objetivo seja maximizar o volume</w:t>
      </w:r>
      <w:r w:rsidR="00D81C4C">
        <w:rPr>
          <w:b w:val="0"/>
          <w:i w:val="0"/>
          <w:sz w:val="24"/>
          <w:szCs w:val="24"/>
          <w:lang w:val="pt-PT"/>
        </w:rPr>
        <w:t xml:space="preserve"> cortado ao longo da simulação</w:t>
      </w:r>
      <w:r w:rsidR="006F0EB5" w:rsidRPr="00766DF7">
        <w:rPr>
          <w:b w:val="0"/>
          <w:i w:val="0"/>
          <w:sz w:val="24"/>
          <w:szCs w:val="24"/>
          <w:lang w:val="pt-PT"/>
        </w:rPr>
        <w:t>.</w:t>
      </w:r>
    </w:p>
    <w:p w:rsidR="006F0EB5" w:rsidRPr="00E72F9F" w:rsidRDefault="006F0EB5" w:rsidP="006F0EB5">
      <w:pPr>
        <w:pStyle w:val="ListParagraph"/>
        <w:ind w:left="1116"/>
        <w:jc w:val="both"/>
        <w:rPr>
          <w:b w:val="0"/>
          <w:lang w:val="pt-PT"/>
        </w:rPr>
      </w:pPr>
    </w:p>
    <w:p w:rsidR="006F0EB5" w:rsidRPr="00766DF7" w:rsidRDefault="00D808A2" w:rsidP="006F0EB5">
      <w:pPr>
        <w:pStyle w:val="Heading3"/>
        <w:ind w:left="1134" w:hanging="425"/>
        <w:rPr>
          <w:b w:val="0"/>
          <w:lang w:val="pt-PT"/>
        </w:rPr>
      </w:pPr>
      <w:r w:rsidRPr="00B933FC">
        <w:rPr>
          <w:lang w:val="pt-PT"/>
        </w:rPr>
        <w:t>1</w:t>
      </w:r>
      <w:r w:rsidR="006F0EB5" w:rsidRPr="00B933FC">
        <w:rPr>
          <w:lang w:val="pt-PT"/>
        </w:rPr>
        <w:t>.2</w:t>
      </w:r>
      <w:r w:rsidR="006F0EB5">
        <w:rPr>
          <w:b w:val="0"/>
          <w:lang w:val="pt-PT"/>
        </w:rPr>
        <w:t xml:space="preserve"> </w:t>
      </w:r>
      <w:r w:rsidR="006F0EB5" w:rsidRPr="00A47B0C">
        <w:rPr>
          <w:lang w:val="pt-PT"/>
        </w:rPr>
        <w:t>GLOBULUS</w:t>
      </w:r>
      <w:r w:rsidR="006F0EB5" w:rsidRPr="00766DF7">
        <w:rPr>
          <w:b w:val="0"/>
          <w:lang w:val="pt-PT"/>
        </w:rPr>
        <w:t>. Simulação de</w:t>
      </w:r>
      <w:r w:rsidR="006F0EB5">
        <w:rPr>
          <w:b w:val="0"/>
          <w:lang w:val="pt-PT"/>
        </w:rPr>
        <w:t xml:space="preserve"> uma </w:t>
      </w:r>
      <w:r w:rsidR="006F0EB5" w:rsidRPr="00A47B0C">
        <w:rPr>
          <w:b w:val="0"/>
          <w:u w:val="single"/>
          <w:lang w:val="pt-PT"/>
        </w:rPr>
        <w:t>nova plantação</w:t>
      </w:r>
      <w:r w:rsidR="006F0EB5">
        <w:rPr>
          <w:b w:val="0"/>
          <w:lang w:val="pt-PT"/>
        </w:rPr>
        <w:t xml:space="preserve"> para avaliar o impacto em termos de volume cortado de prolongar as talhadas excessivamente comparativamente a não exceder as duas talhadias </w:t>
      </w:r>
      <w:r w:rsidR="006F0EB5" w:rsidRPr="00766DF7">
        <w:rPr>
          <w:b w:val="0"/>
          <w:lang w:val="pt-PT"/>
        </w:rPr>
        <w:t xml:space="preserve">ao longo </w:t>
      </w:r>
      <w:r w:rsidR="006F0EB5">
        <w:rPr>
          <w:b w:val="0"/>
          <w:lang w:val="pt-PT"/>
        </w:rPr>
        <w:t>de</w:t>
      </w:r>
      <w:r w:rsidR="006F0EB5" w:rsidRPr="00766DF7">
        <w:rPr>
          <w:b w:val="0"/>
          <w:lang w:val="pt-PT"/>
        </w:rPr>
        <w:t xml:space="preserve"> 60 anos tendo em conta a seguinte informação:</w:t>
      </w:r>
    </w:p>
    <w:p w:rsidR="006F0EB5" w:rsidRPr="00E72F9F" w:rsidRDefault="006F0EB5" w:rsidP="006F0EB5">
      <w:pPr>
        <w:pStyle w:val="ListParagraph"/>
        <w:ind w:left="1116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Pr="00766DF7" w:rsidRDefault="00D808A2" w:rsidP="006F0EB5">
      <w:pPr>
        <w:pStyle w:val="Heading4"/>
        <w:ind w:left="1560" w:hanging="567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>1.</w:t>
      </w:r>
      <w:r w:rsidR="006F0EB5">
        <w:rPr>
          <w:b w:val="0"/>
          <w:i w:val="0"/>
          <w:sz w:val="24"/>
          <w:szCs w:val="24"/>
          <w:lang w:val="pt-PT"/>
        </w:rPr>
        <w:t xml:space="preserve">.2.1 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Para os dados do </w:t>
      </w:r>
      <w:r w:rsidR="006F0EB5" w:rsidRPr="00D81C4C">
        <w:rPr>
          <w:b w:val="0"/>
          <w:i w:val="0"/>
          <w:sz w:val="24"/>
          <w:szCs w:val="24"/>
          <w:lang w:val="pt-PT"/>
        </w:rPr>
        <w:t xml:space="preserve">exercício </w:t>
      </w:r>
      <w:r w:rsidR="00D81C4C" w:rsidRPr="00D81C4C">
        <w:rPr>
          <w:b w:val="0"/>
          <w:i w:val="0"/>
          <w:sz w:val="24"/>
          <w:szCs w:val="24"/>
          <w:lang w:val="pt-PT"/>
        </w:rPr>
        <w:t>1</w:t>
      </w:r>
      <w:r w:rsidR="006F0EB5" w:rsidRPr="00D81C4C">
        <w:rPr>
          <w:b w:val="0"/>
          <w:i w:val="0"/>
          <w:sz w:val="24"/>
          <w:szCs w:val="24"/>
          <w:lang w:val="pt-PT"/>
        </w:rPr>
        <w:t>.1,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 simule o crescimento </w:t>
      </w:r>
      <w:r w:rsidR="006F0EB5">
        <w:rPr>
          <w:b w:val="0"/>
          <w:i w:val="0"/>
          <w:sz w:val="24"/>
          <w:szCs w:val="24"/>
          <w:lang w:val="pt-PT"/>
        </w:rPr>
        <w:t>considerando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: 1 plantação </w:t>
      </w:r>
      <w:proofErr w:type="gramStart"/>
      <w:r w:rsidR="006F0EB5" w:rsidRPr="00766DF7">
        <w:rPr>
          <w:b w:val="0"/>
          <w:i w:val="0"/>
          <w:sz w:val="24"/>
          <w:szCs w:val="24"/>
          <w:lang w:val="pt-PT"/>
        </w:rPr>
        <w:t>+</w:t>
      </w:r>
      <w:proofErr w:type="gramEnd"/>
      <w:r w:rsidR="006F0EB5" w:rsidRPr="00766DF7">
        <w:rPr>
          <w:b w:val="0"/>
          <w:i w:val="0"/>
          <w:sz w:val="24"/>
          <w:szCs w:val="24"/>
          <w:lang w:val="pt-PT"/>
        </w:rPr>
        <w:t xml:space="preserve"> 5 talhadias com todas as rotações cortadas à idade dos 10 anos.</w:t>
      </w:r>
    </w:p>
    <w:p w:rsidR="006F0EB5" w:rsidRPr="00766DF7" w:rsidRDefault="006F0EB5" w:rsidP="006F0EB5">
      <w:pPr>
        <w:rPr>
          <w:lang w:val="pt-PT"/>
        </w:rPr>
      </w:pPr>
    </w:p>
    <w:p w:rsidR="006F0EB5" w:rsidRPr="00CE66A7" w:rsidRDefault="00D808A2" w:rsidP="006F0EB5">
      <w:pPr>
        <w:pStyle w:val="Heading4"/>
        <w:ind w:left="1560" w:hanging="567"/>
        <w:rPr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1</w:t>
      </w:r>
      <w:r w:rsidR="006F0EB5">
        <w:rPr>
          <w:b w:val="0"/>
          <w:i w:val="0"/>
          <w:sz w:val="24"/>
          <w:szCs w:val="24"/>
          <w:lang w:val="pt-PT"/>
        </w:rPr>
        <w:t xml:space="preserve">.2.2 </w:t>
      </w:r>
      <w:r w:rsidR="006F0EB5" w:rsidRPr="00766DF7">
        <w:rPr>
          <w:b w:val="0"/>
          <w:i w:val="0"/>
          <w:sz w:val="24"/>
          <w:szCs w:val="24"/>
          <w:lang w:val="pt-PT"/>
        </w:rPr>
        <w:t>Para</w:t>
      </w:r>
      <w:proofErr w:type="gramEnd"/>
      <w:r w:rsidR="006F0EB5" w:rsidRPr="00766DF7">
        <w:rPr>
          <w:b w:val="0"/>
          <w:i w:val="0"/>
          <w:sz w:val="24"/>
          <w:szCs w:val="24"/>
          <w:lang w:val="pt-PT"/>
        </w:rPr>
        <w:t xml:space="preserve"> os dados do </w:t>
      </w:r>
      <w:r w:rsidR="00582565" w:rsidRPr="00582565">
        <w:rPr>
          <w:b w:val="0"/>
          <w:i w:val="0"/>
          <w:sz w:val="24"/>
          <w:szCs w:val="24"/>
          <w:lang w:val="pt-PT"/>
        </w:rPr>
        <w:t>exercício 1</w:t>
      </w:r>
      <w:r w:rsidR="006F0EB5" w:rsidRPr="00582565">
        <w:rPr>
          <w:b w:val="0"/>
          <w:i w:val="0"/>
          <w:sz w:val="24"/>
          <w:szCs w:val="24"/>
          <w:lang w:val="pt-PT"/>
        </w:rPr>
        <w:t>.1</w:t>
      </w:r>
      <w:r w:rsidR="006F0EB5" w:rsidRPr="00A47B0C">
        <w:rPr>
          <w:b w:val="0"/>
          <w:i w:val="0"/>
          <w:sz w:val="24"/>
          <w:szCs w:val="24"/>
          <w:lang w:val="pt-PT"/>
        </w:rPr>
        <w:t xml:space="preserve"> 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simule o crescimento </w:t>
      </w:r>
      <w:r w:rsidR="006F0EB5">
        <w:rPr>
          <w:b w:val="0"/>
          <w:i w:val="0"/>
          <w:sz w:val="24"/>
          <w:szCs w:val="24"/>
          <w:lang w:val="pt-PT"/>
        </w:rPr>
        <w:t xml:space="preserve">considerando: 1 plantação 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+ </w:t>
      </w:r>
      <w:r w:rsidR="006F0EB5">
        <w:rPr>
          <w:b w:val="0"/>
          <w:i w:val="0"/>
          <w:sz w:val="24"/>
          <w:szCs w:val="24"/>
          <w:lang w:val="pt-PT"/>
        </w:rPr>
        <w:t>2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 talhadias </w:t>
      </w:r>
      <w:r w:rsidR="006F0EB5">
        <w:rPr>
          <w:b w:val="0"/>
          <w:i w:val="0"/>
          <w:sz w:val="24"/>
          <w:szCs w:val="24"/>
          <w:lang w:val="pt-PT"/>
        </w:rPr>
        <w:t xml:space="preserve">+ 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1 plantação + </w:t>
      </w:r>
      <w:r w:rsidR="006F0EB5">
        <w:rPr>
          <w:b w:val="0"/>
          <w:i w:val="0"/>
          <w:sz w:val="24"/>
          <w:szCs w:val="24"/>
          <w:lang w:val="pt-PT"/>
        </w:rPr>
        <w:t>2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 talhadias, com todas as rotações cortadas à idade dos 10 anos.</w:t>
      </w:r>
      <w:r w:rsidR="006F0EB5">
        <w:rPr>
          <w:lang w:val="pt-PT"/>
        </w:rPr>
        <w:t xml:space="preserve"> </w:t>
      </w:r>
    </w:p>
    <w:p w:rsidR="006F0EB5" w:rsidRPr="00CE66A7" w:rsidRDefault="006F0EB5" w:rsidP="006F0EB5">
      <w:pPr>
        <w:pStyle w:val="ListParagrap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8088"/>
      </w:tblGrid>
      <w:tr w:rsidR="006F0EB5" w:rsidRPr="002573B5" w:rsidTr="009232C1">
        <w:tc>
          <w:tcPr>
            <w:tcW w:w="80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F0EB5" w:rsidRPr="00CE66A7" w:rsidRDefault="006F0EB5" w:rsidP="009232C1">
            <w:pPr>
              <w:jc w:val="both"/>
              <w:rPr>
                <w:sz w:val="24"/>
                <w:szCs w:val="24"/>
                <w:lang w:val="pt-PT"/>
              </w:rPr>
            </w:pPr>
          </w:p>
          <w:p w:rsidR="006F0EB5" w:rsidRPr="00CE66A7" w:rsidRDefault="006F0EB5" w:rsidP="009232C1">
            <w:pPr>
              <w:ind w:left="284" w:right="284"/>
              <w:jc w:val="center"/>
              <w:rPr>
                <w:rFonts w:cstheme="minorHAnsi"/>
                <w:sz w:val="24"/>
                <w:szCs w:val="24"/>
                <w:lang w:val="pt-PT"/>
              </w:rPr>
            </w:pPr>
            <w:r w:rsidRPr="00CE66A7">
              <w:rPr>
                <w:rFonts w:cstheme="minorHAnsi"/>
                <w:sz w:val="24"/>
                <w:szCs w:val="24"/>
                <w:lang w:val="pt-PT"/>
              </w:rPr>
              <w:t>“</w:t>
            </w:r>
            <w:r w:rsidRPr="00CE66A7">
              <w:rPr>
                <w:rFonts w:cstheme="minorHAnsi"/>
                <w:i/>
                <w:sz w:val="24"/>
                <w:szCs w:val="24"/>
                <w:lang w:val="pt-PT"/>
              </w:rPr>
              <w:t>Note que terá de replantar ao fim de 30 anos pelo que terá de considerar a operação de destruição de cepos.”</w:t>
            </w:r>
          </w:p>
          <w:p w:rsidR="006F0EB5" w:rsidRDefault="006F0EB5" w:rsidP="009232C1">
            <w:pPr>
              <w:jc w:val="both"/>
              <w:rPr>
                <w:sz w:val="24"/>
                <w:szCs w:val="24"/>
                <w:lang w:val="pt-PT"/>
              </w:rPr>
            </w:pPr>
          </w:p>
        </w:tc>
      </w:tr>
    </w:tbl>
    <w:p w:rsidR="006F0EB5" w:rsidRDefault="006F0EB5" w:rsidP="006F0EB5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Pr="00766DF7" w:rsidRDefault="00D808A2" w:rsidP="006F0EB5">
      <w:pPr>
        <w:pStyle w:val="Heading4"/>
        <w:ind w:left="1560" w:hanging="567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1</w:t>
      </w:r>
      <w:r w:rsidR="006F0EB5">
        <w:rPr>
          <w:b w:val="0"/>
          <w:i w:val="0"/>
          <w:sz w:val="24"/>
          <w:szCs w:val="24"/>
          <w:lang w:val="pt-PT"/>
        </w:rPr>
        <w:t xml:space="preserve">.2.3 </w:t>
      </w:r>
      <w:r w:rsidR="006F0EB5" w:rsidRPr="00766DF7">
        <w:rPr>
          <w:b w:val="0"/>
          <w:i w:val="0"/>
          <w:sz w:val="24"/>
          <w:szCs w:val="24"/>
          <w:lang w:val="pt-PT"/>
        </w:rPr>
        <w:t>Explique</w:t>
      </w:r>
      <w:proofErr w:type="gramEnd"/>
      <w:r w:rsidR="006F0EB5" w:rsidRPr="00766DF7">
        <w:rPr>
          <w:b w:val="0"/>
          <w:i w:val="0"/>
          <w:sz w:val="24"/>
          <w:szCs w:val="24"/>
          <w:lang w:val="pt-PT"/>
        </w:rPr>
        <w:t xml:space="preserve"> como procedeu para realizar a simulação da situação descrita em </w:t>
      </w:r>
      <w:r w:rsidR="00582565" w:rsidRPr="006439A8">
        <w:rPr>
          <w:b w:val="0"/>
          <w:i w:val="0"/>
          <w:sz w:val="24"/>
          <w:szCs w:val="24"/>
          <w:lang w:val="pt-PT"/>
        </w:rPr>
        <w:t>1</w:t>
      </w:r>
      <w:r w:rsidR="006F0EB5" w:rsidRPr="006439A8">
        <w:rPr>
          <w:b w:val="0"/>
          <w:i w:val="0"/>
          <w:sz w:val="24"/>
          <w:szCs w:val="24"/>
          <w:lang w:val="pt-PT"/>
        </w:rPr>
        <w:t>.2.2 relativamente</w:t>
      </w:r>
      <w:r w:rsidR="006F0EB5" w:rsidRPr="00766DF7">
        <w:rPr>
          <w:b w:val="0"/>
          <w:i w:val="0"/>
          <w:sz w:val="24"/>
          <w:szCs w:val="24"/>
          <w:lang w:val="pt-PT"/>
        </w:rPr>
        <w:t xml:space="preserve"> às </w:t>
      </w:r>
      <w:proofErr w:type="spellStart"/>
      <w:r w:rsidR="006F0EB5" w:rsidRPr="00766DF7">
        <w:rPr>
          <w:b w:val="0"/>
          <w:i w:val="0"/>
          <w:sz w:val="24"/>
          <w:szCs w:val="24"/>
          <w:lang w:val="pt-PT"/>
        </w:rPr>
        <w:t>FMAs</w:t>
      </w:r>
      <w:proofErr w:type="spellEnd"/>
      <w:r w:rsidR="006F0EB5" w:rsidRPr="00766DF7">
        <w:rPr>
          <w:b w:val="0"/>
          <w:i w:val="0"/>
          <w:sz w:val="24"/>
          <w:szCs w:val="24"/>
          <w:lang w:val="pt-PT"/>
        </w:rPr>
        <w:t xml:space="preserve"> usadas na prescrição em causa.</w:t>
      </w:r>
    </w:p>
    <w:p w:rsidR="006F0EB5" w:rsidRPr="00766DF7" w:rsidRDefault="006F0EB5" w:rsidP="006F0EB5">
      <w:pPr>
        <w:rPr>
          <w:lang w:val="pt-PT"/>
        </w:rPr>
      </w:pPr>
    </w:p>
    <w:p w:rsidR="006F0EB5" w:rsidRPr="00766DF7" w:rsidRDefault="00D808A2" w:rsidP="006F0EB5">
      <w:pPr>
        <w:pStyle w:val="Heading4"/>
        <w:ind w:left="1560" w:hanging="567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>1</w:t>
      </w:r>
      <w:r w:rsidR="006F0EB5">
        <w:rPr>
          <w:b w:val="0"/>
          <w:i w:val="0"/>
          <w:sz w:val="24"/>
          <w:szCs w:val="24"/>
          <w:lang w:val="pt-PT"/>
        </w:rPr>
        <w:t xml:space="preserve">.2.4 </w:t>
      </w:r>
      <w:r w:rsidR="006F0EB5" w:rsidRPr="00766DF7">
        <w:rPr>
          <w:b w:val="0"/>
          <w:i w:val="0"/>
          <w:sz w:val="24"/>
          <w:szCs w:val="24"/>
          <w:lang w:val="pt-PT"/>
        </w:rPr>
        <w:t>Qual das duas prescrições lhe parece mais vantajosa. Justifique.</w:t>
      </w:r>
    </w:p>
    <w:p w:rsidR="006F0EB5" w:rsidRDefault="006F0EB5" w:rsidP="006F0EB5">
      <w:pPr>
        <w:jc w:val="center"/>
        <w:rPr>
          <w:lang w:val="pt-PT"/>
        </w:rPr>
      </w:pPr>
    </w:p>
    <w:p w:rsidR="006F0EB5" w:rsidRPr="00766DF7" w:rsidRDefault="00D808A2" w:rsidP="006F0EB5">
      <w:pPr>
        <w:pStyle w:val="Heading3"/>
        <w:ind w:left="1134" w:hanging="425"/>
        <w:rPr>
          <w:b w:val="0"/>
          <w:lang w:val="pt-PT"/>
        </w:rPr>
      </w:pPr>
      <w:r w:rsidRPr="00B933FC">
        <w:rPr>
          <w:lang w:val="pt-PT"/>
        </w:rPr>
        <w:t>1</w:t>
      </w:r>
      <w:r w:rsidR="006F0EB5" w:rsidRPr="00B933FC">
        <w:rPr>
          <w:lang w:val="pt-PT"/>
        </w:rPr>
        <w:t>.3</w:t>
      </w:r>
      <w:r w:rsidR="006F0EB5">
        <w:rPr>
          <w:b w:val="0"/>
          <w:lang w:val="pt-PT"/>
        </w:rPr>
        <w:t xml:space="preserve"> </w:t>
      </w:r>
      <w:r w:rsidR="006F0EB5" w:rsidRPr="00A47B0C">
        <w:rPr>
          <w:lang w:val="pt-PT"/>
        </w:rPr>
        <w:t>GLOBULUS</w:t>
      </w:r>
      <w:r w:rsidR="006F0EB5" w:rsidRPr="00766DF7">
        <w:rPr>
          <w:b w:val="0"/>
          <w:lang w:val="pt-PT"/>
        </w:rPr>
        <w:t xml:space="preserve">. Simulação de um </w:t>
      </w:r>
      <w:r w:rsidR="006F0EB5" w:rsidRPr="00766DF7">
        <w:rPr>
          <w:b w:val="0"/>
          <w:u w:val="single"/>
          <w:lang w:val="pt-PT"/>
        </w:rPr>
        <w:t>povoamento existente</w:t>
      </w:r>
      <w:r w:rsidR="006F0EB5" w:rsidRPr="00766DF7">
        <w:rPr>
          <w:b w:val="0"/>
          <w:lang w:val="pt-PT"/>
        </w:rPr>
        <w:t xml:space="preserve"> 1 plantação </w:t>
      </w:r>
      <w:proofErr w:type="gramStart"/>
      <w:r w:rsidR="006F0EB5" w:rsidRPr="00766DF7">
        <w:rPr>
          <w:b w:val="0"/>
          <w:lang w:val="pt-PT"/>
        </w:rPr>
        <w:t>+</w:t>
      </w:r>
      <w:proofErr w:type="gramEnd"/>
      <w:r w:rsidR="006F0EB5" w:rsidRPr="00766DF7">
        <w:rPr>
          <w:b w:val="0"/>
          <w:lang w:val="pt-PT"/>
        </w:rPr>
        <w:t xml:space="preserve"> </w:t>
      </w:r>
      <w:r w:rsidR="006F0EB5">
        <w:rPr>
          <w:b w:val="0"/>
          <w:lang w:val="pt-PT"/>
        </w:rPr>
        <w:t>2</w:t>
      </w:r>
      <w:r w:rsidR="006F0EB5" w:rsidRPr="00766DF7">
        <w:rPr>
          <w:b w:val="0"/>
          <w:lang w:val="pt-PT"/>
        </w:rPr>
        <w:t xml:space="preserve"> talhadias com idades de corte de 10 anos em todas as rotações e as seguintes características (</w:t>
      </w:r>
      <w:r w:rsidR="006F0EB5" w:rsidRPr="00766DF7">
        <w:rPr>
          <w:b w:val="0"/>
          <w:i/>
          <w:lang w:val="pt-PT"/>
        </w:rPr>
        <w:t>horizonte de planeamento = 30</w:t>
      </w:r>
      <w:r w:rsidR="006F0EB5" w:rsidRPr="00766DF7">
        <w:rPr>
          <w:b w:val="0"/>
          <w:lang w:val="pt-PT"/>
        </w:rPr>
        <w:t>):</w:t>
      </w:r>
    </w:p>
    <w:p w:rsidR="006F0EB5" w:rsidRPr="00C6400C" w:rsidRDefault="006F0EB5" w:rsidP="006F0EB5">
      <w:pPr>
        <w:ind w:left="720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6F0EB5" w:rsidRPr="001F620E" w:rsidTr="009232C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Coruche</w:t>
            </w:r>
          </w:p>
        </w:tc>
      </w:tr>
      <w:tr w:rsidR="006F0EB5" w:rsidRPr="008D136B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E72F9F" w:rsidRDefault="006F0EB5" w:rsidP="006439A8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14 </w:t>
            </w:r>
            <w:r w:rsidR="006439A8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m</w:t>
            </w:r>
          </w:p>
        </w:tc>
      </w:tr>
      <w:tr w:rsidR="006F0EB5" w:rsidRPr="003E3E3F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011856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Idade: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3E3E3F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7 anos (povoamento regular)</w:t>
            </w:r>
          </w:p>
        </w:tc>
      </w:tr>
      <w:tr w:rsidR="006F0EB5" w:rsidRPr="003E3E3F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011856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Altura dominante: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12 m</w:t>
            </w:r>
          </w:p>
        </w:tc>
      </w:tr>
      <w:tr w:rsidR="006F0EB5" w:rsidRPr="001F620E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Número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por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ha: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980 (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rotação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1)</w:t>
            </w:r>
          </w:p>
        </w:tc>
      </w:tr>
    </w:tbl>
    <w:p w:rsidR="006F0EB5" w:rsidRDefault="006F0EB5" w:rsidP="006F0EB5">
      <w:pPr>
        <w:pStyle w:val="ListParagraph"/>
        <w:ind w:left="1116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Pr="00E72F9F" w:rsidRDefault="006F0EB5" w:rsidP="006F0EB5">
      <w:pPr>
        <w:pStyle w:val="ListParagraph"/>
        <w:ind w:left="1116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Pr="00766DF7" w:rsidRDefault="00D808A2" w:rsidP="006F0EB5">
      <w:pPr>
        <w:pStyle w:val="Heading4"/>
        <w:ind w:left="1560" w:hanging="567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1</w:t>
      </w:r>
      <w:r w:rsidR="006F0EB5">
        <w:rPr>
          <w:b w:val="0"/>
          <w:i w:val="0"/>
          <w:sz w:val="24"/>
          <w:szCs w:val="24"/>
          <w:lang w:val="pt-PT"/>
        </w:rPr>
        <w:t xml:space="preserve">.3.1 </w:t>
      </w:r>
      <w:r w:rsidR="006F0EB5" w:rsidRPr="00766DF7">
        <w:rPr>
          <w:b w:val="0"/>
          <w:i w:val="0"/>
          <w:sz w:val="24"/>
          <w:szCs w:val="24"/>
          <w:lang w:val="pt-PT"/>
        </w:rPr>
        <w:t>Crie</w:t>
      </w:r>
      <w:r w:rsidR="006D5F76">
        <w:rPr>
          <w:b w:val="0"/>
          <w:i w:val="0"/>
          <w:sz w:val="24"/>
          <w:szCs w:val="24"/>
          <w:lang w:val="pt-PT"/>
        </w:rPr>
        <w:t>/use</w:t>
      </w:r>
      <w:proofErr w:type="gramEnd"/>
      <w:r w:rsidR="006F0EB5" w:rsidRPr="00766DF7">
        <w:rPr>
          <w:b w:val="0"/>
          <w:i w:val="0"/>
          <w:sz w:val="24"/>
          <w:szCs w:val="24"/>
          <w:lang w:val="pt-PT"/>
        </w:rPr>
        <w:t xml:space="preserve"> uma FMA adequada garantindo que escreve as operações até à idade de 10 anos (pode usar uma FMA que tenha gerado anteriormente). </w:t>
      </w:r>
    </w:p>
    <w:p w:rsidR="006F0EB5" w:rsidRPr="00766DF7" w:rsidRDefault="006F0EB5" w:rsidP="006F0EB5">
      <w:pPr>
        <w:rPr>
          <w:lang w:val="pt-PT"/>
        </w:rPr>
      </w:pPr>
    </w:p>
    <w:p w:rsidR="006F0EB5" w:rsidRPr="00766DF7" w:rsidRDefault="00D808A2" w:rsidP="006F0EB5">
      <w:pPr>
        <w:pStyle w:val="Heading4"/>
        <w:ind w:left="1560" w:hanging="567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1</w:t>
      </w:r>
      <w:r w:rsidR="006F0EB5">
        <w:rPr>
          <w:b w:val="0"/>
          <w:i w:val="0"/>
          <w:sz w:val="24"/>
          <w:szCs w:val="24"/>
          <w:lang w:val="pt-PT"/>
        </w:rPr>
        <w:t xml:space="preserve">.3.2 </w:t>
      </w:r>
      <w:r w:rsidR="006F0EB5" w:rsidRPr="00766DF7">
        <w:rPr>
          <w:b w:val="0"/>
          <w:i w:val="0"/>
          <w:sz w:val="24"/>
          <w:szCs w:val="24"/>
          <w:lang w:val="pt-PT"/>
        </w:rPr>
        <w:t>Descreva</w:t>
      </w:r>
      <w:proofErr w:type="gramEnd"/>
      <w:r w:rsidR="006F0EB5" w:rsidRPr="00766DF7">
        <w:rPr>
          <w:b w:val="0"/>
          <w:i w:val="0"/>
          <w:sz w:val="24"/>
          <w:szCs w:val="24"/>
          <w:lang w:val="pt-PT"/>
        </w:rPr>
        <w:t xml:space="preserve"> detalhadamente a prescrição em termos de número de ciclos e idades de corte consideradas em cada ciclo, relacionando ambas com o horizonte de planeamento em causa e a idade do povoamento.</w:t>
      </w:r>
    </w:p>
    <w:p w:rsidR="006F0EB5" w:rsidRPr="00766DF7" w:rsidRDefault="006F0EB5" w:rsidP="006F0EB5">
      <w:pPr>
        <w:rPr>
          <w:lang w:val="pt-PT"/>
        </w:rPr>
      </w:pPr>
    </w:p>
    <w:p w:rsidR="006F0EB5" w:rsidRPr="00766DF7" w:rsidRDefault="00D808A2" w:rsidP="006F0EB5">
      <w:pPr>
        <w:pStyle w:val="Heading4"/>
        <w:ind w:left="1560" w:hanging="567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1</w:t>
      </w:r>
      <w:r w:rsidR="006F0EB5">
        <w:rPr>
          <w:b w:val="0"/>
          <w:i w:val="0"/>
          <w:sz w:val="24"/>
          <w:szCs w:val="24"/>
          <w:lang w:val="pt-PT"/>
        </w:rPr>
        <w:t xml:space="preserve">.3.3 </w:t>
      </w:r>
      <w:r w:rsidR="006F0EB5" w:rsidRPr="00766DF7">
        <w:rPr>
          <w:b w:val="0"/>
          <w:i w:val="0"/>
          <w:sz w:val="24"/>
          <w:szCs w:val="24"/>
          <w:lang w:val="pt-PT"/>
        </w:rPr>
        <w:t>Indique</w:t>
      </w:r>
      <w:proofErr w:type="gramEnd"/>
      <w:r w:rsidR="006F0EB5" w:rsidRPr="00766DF7">
        <w:rPr>
          <w:b w:val="0"/>
          <w:i w:val="0"/>
          <w:sz w:val="24"/>
          <w:szCs w:val="24"/>
          <w:lang w:val="pt-PT"/>
        </w:rPr>
        <w:t xml:space="preserve"> o volume cortado e o volume cortado no final do período de 30 anos e compare-o com o obtido no exercício </w:t>
      </w:r>
      <w:r w:rsidR="006439A8">
        <w:rPr>
          <w:b w:val="0"/>
          <w:i w:val="0"/>
          <w:sz w:val="24"/>
          <w:szCs w:val="24"/>
          <w:lang w:val="pt-PT"/>
        </w:rPr>
        <w:t>1</w:t>
      </w:r>
      <w:r w:rsidR="006F0EB5" w:rsidRPr="00766DF7">
        <w:rPr>
          <w:b w:val="0"/>
          <w:i w:val="0"/>
          <w:sz w:val="24"/>
          <w:szCs w:val="24"/>
          <w:lang w:val="pt-PT"/>
        </w:rPr>
        <w:t>.1.</w:t>
      </w:r>
      <w:r w:rsidR="006439A8">
        <w:rPr>
          <w:b w:val="0"/>
          <w:i w:val="0"/>
          <w:sz w:val="24"/>
          <w:szCs w:val="24"/>
          <w:lang w:val="pt-PT"/>
        </w:rPr>
        <w:t>2</w:t>
      </w:r>
      <w:r w:rsidR="006F0EB5" w:rsidRPr="00766DF7">
        <w:rPr>
          <w:b w:val="0"/>
          <w:i w:val="0"/>
          <w:sz w:val="24"/>
          <w:szCs w:val="24"/>
          <w:lang w:val="pt-PT"/>
        </w:rPr>
        <w:t>. Comente as diferenças.</w:t>
      </w:r>
    </w:p>
    <w:p w:rsidR="006F0EB5" w:rsidRPr="00C6400C" w:rsidRDefault="006F0EB5" w:rsidP="006F0EB5">
      <w:pPr>
        <w:pStyle w:val="ListParagrap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Default="006F0EB5" w:rsidP="006F0EB5">
      <w:pPr>
        <w:jc w:val="center"/>
        <w:rPr>
          <w:lang w:val="pt-PT"/>
        </w:rPr>
      </w:pPr>
    </w:p>
    <w:p w:rsidR="006439A8" w:rsidRDefault="006439A8" w:rsidP="006F0EB5">
      <w:pPr>
        <w:jc w:val="center"/>
        <w:rPr>
          <w:lang w:val="pt-PT"/>
        </w:rPr>
      </w:pPr>
    </w:p>
    <w:p w:rsidR="00B933FC" w:rsidRDefault="00B933FC" w:rsidP="006F0EB5">
      <w:pPr>
        <w:jc w:val="center"/>
        <w:rPr>
          <w:lang w:val="pt-PT"/>
        </w:rPr>
      </w:pPr>
    </w:p>
    <w:p w:rsidR="006F0EB5" w:rsidRDefault="00D808A2" w:rsidP="006F0EB5">
      <w:pPr>
        <w:pStyle w:val="Heading3"/>
        <w:ind w:left="1134" w:hanging="425"/>
        <w:jc w:val="both"/>
        <w:rPr>
          <w:b w:val="0"/>
          <w:u w:val="single"/>
          <w:lang w:val="pt-PT"/>
        </w:rPr>
      </w:pPr>
      <w:r w:rsidRPr="00B933FC">
        <w:rPr>
          <w:lang w:val="pt-PT"/>
        </w:rPr>
        <w:t>1</w:t>
      </w:r>
      <w:r w:rsidR="006F0EB5" w:rsidRPr="00B933FC">
        <w:rPr>
          <w:lang w:val="pt-PT"/>
        </w:rPr>
        <w:t>.4</w:t>
      </w:r>
      <w:r w:rsidR="006F0EB5">
        <w:rPr>
          <w:b w:val="0"/>
          <w:lang w:val="pt-PT"/>
        </w:rPr>
        <w:t xml:space="preserve"> </w:t>
      </w:r>
      <w:r w:rsidR="006F0EB5">
        <w:rPr>
          <w:lang w:val="pt-PT"/>
        </w:rPr>
        <w:t>GYMMA&amp;GLOBULUS</w:t>
      </w:r>
      <w:r w:rsidR="006F0EB5" w:rsidRPr="00766DF7">
        <w:rPr>
          <w:b w:val="0"/>
          <w:lang w:val="pt-PT"/>
        </w:rPr>
        <w:t xml:space="preserve">. Simulação de um </w:t>
      </w:r>
      <w:r w:rsidR="006F0EB5" w:rsidRPr="00766DF7">
        <w:rPr>
          <w:b w:val="0"/>
          <w:u w:val="single"/>
          <w:lang w:val="pt-PT"/>
        </w:rPr>
        <w:t xml:space="preserve">povoamento </w:t>
      </w:r>
      <w:r w:rsidR="006F0EB5">
        <w:rPr>
          <w:b w:val="0"/>
          <w:u w:val="single"/>
          <w:lang w:val="pt-PT"/>
        </w:rPr>
        <w:t xml:space="preserve">irregular </w:t>
      </w:r>
      <w:r w:rsidR="006F0EB5" w:rsidRPr="00766DF7">
        <w:rPr>
          <w:b w:val="0"/>
          <w:u w:val="single"/>
          <w:lang w:val="pt-PT"/>
        </w:rPr>
        <w:t>existente</w:t>
      </w:r>
      <w:r w:rsidR="006F0EB5">
        <w:rPr>
          <w:b w:val="0"/>
          <w:u w:val="single"/>
          <w:lang w:val="pt-PT"/>
        </w:rPr>
        <w:t xml:space="preserve">. </w:t>
      </w:r>
    </w:p>
    <w:p w:rsidR="006F0EB5" w:rsidRPr="00E52AA4" w:rsidRDefault="006F0EB5" w:rsidP="006F0EB5">
      <w:pPr>
        <w:rPr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6F0EB5" w:rsidRPr="001F620E" w:rsidTr="009232C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6439A8" w:rsidRDefault="006F0EB5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Coruche</w:t>
            </w:r>
          </w:p>
        </w:tc>
      </w:tr>
      <w:tr w:rsidR="006F0EB5" w:rsidRPr="008D136B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6439A8" w:rsidRDefault="006F0EB5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E72F9F" w:rsidRDefault="006F0EB5" w:rsidP="006439A8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25</w:t>
            </w: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4 m </w:t>
            </w:r>
          </w:p>
        </w:tc>
      </w:tr>
      <w:tr w:rsidR="006F0EB5" w:rsidRPr="00A31E70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6439A8" w:rsidRDefault="006F0EB5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Altura dominante: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11.3 m</w:t>
            </w:r>
          </w:p>
        </w:tc>
      </w:tr>
      <w:tr w:rsidR="006F0EB5" w:rsidRPr="00A31E70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6439A8" w:rsidRDefault="006F0EB5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Área basal: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4.3</w:t>
            </w:r>
          </w:p>
        </w:tc>
      </w:tr>
      <w:tr w:rsidR="006F0EB5" w:rsidRPr="00A31E70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6439A8" w:rsidRDefault="006F0EB5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Número de árvores por </w:t>
            </w:r>
            <w:proofErr w:type="spellStart"/>
            <w:r w:rsidRPr="006439A8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ha</w:t>
            </w:r>
            <w:proofErr w:type="spellEnd"/>
            <w:r w:rsidRPr="006439A8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A31E70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4</w:t>
            </w:r>
            <w:r w:rsidRPr="00A31E70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80 (rotação 1)</w:t>
            </w:r>
          </w:p>
        </w:tc>
      </w:tr>
    </w:tbl>
    <w:p w:rsidR="006F0EB5" w:rsidRDefault="006F0EB5" w:rsidP="006F0EB5">
      <w:pPr>
        <w:rPr>
          <w:lang w:val="pt-PT"/>
        </w:rPr>
      </w:pPr>
    </w:p>
    <w:p w:rsidR="006F0EB5" w:rsidRPr="00766DF7" w:rsidRDefault="00D808A2" w:rsidP="006F0EB5">
      <w:pPr>
        <w:pStyle w:val="Heading3"/>
        <w:ind w:left="1134" w:hanging="425"/>
        <w:jc w:val="both"/>
        <w:rPr>
          <w:b w:val="0"/>
          <w:lang w:val="pt-PT"/>
        </w:rPr>
      </w:pPr>
      <w:r>
        <w:rPr>
          <w:b w:val="0"/>
          <w:lang w:val="pt-PT"/>
        </w:rPr>
        <w:t>1</w:t>
      </w:r>
      <w:r w:rsidR="006F0EB5">
        <w:rPr>
          <w:b w:val="0"/>
          <w:lang w:val="pt-PT"/>
        </w:rPr>
        <w:t>.4.</w:t>
      </w:r>
      <w:r w:rsidR="006F5F03">
        <w:rPr>
          <w:b w:val="0"/>
          <w:lang w:val="pt-PT"/>
        </w:rPr>
        <w:t>1</w:t>
      </w:r>
      <w:r w:rsidR="006F0EB5">
        <w:rPr>
          <w:b w:val="0"/>
          <w:lang w:val="pt-PT"/>
        </w:rPr>
        <w:t xml:space="preserve"> </w:t>
      </w:r>
      <w:r w:rsidR="006F0EB5" w:rsidRPr="00A31E70">
        <w:rPr>
          <w:b w:val="0"/>
          <w:lang w:val="pt-PT"/>
        </w:rPr>
        <w:t>O povoamento deverá ser gerido como irregular por 5 anos devendo este ser cortado e replantado com a mesma espécie cortado e replantado.</w:t>
      </w:r>
      <w:r w:rsidR="006F0EB5" w:rsidRPr="00766DF7">
        <w:rPr>
          <w:b w:val="0"/>
          <w:lang w:val="pt-PT"/>
        </w:rPr>
        <w:t xml:space="preserve"> 1 plantação </w:t>
      </w:r>
      <w:proofErr w:type="gramStart"/>
      <w:r w:rsidR="006F0EB5" w:rsidRPr="00766DF7">
        <w:rPr>
          <w:b w:val="0"/>
          <w:lang w:val="pt-PT"/>
        </w:rPr>
        <w:t>+</w:t>
      </w:r>
      <w:proofErr w:type="gramEnd"/>
      <w:r w:rsidR="006F0EB5" w:rsidRPr="00766DF7">
        <w:rPr>
          <w:b w:val="0"/>
          <w:lang w:val="pt-PT"/>
        </w:rPr>
        <w:t xml:space="preserve"> </w:t>
      </w:r>
      <w:r w:rsidR="006F0EB5">
        <w:rPr>
          <w:b w:val="0"/>
          <w:lang w:val="pt-PT"/>
        </w:rPr>
        <w:t>2</w:t>
      </w:r>
      <w:r w:rsidR="006F0EB5" w:rsidRPr="00766DF7">
        <w:rPr>
          <w:b w:val="0"/>
          <w:lang w:val="pt-PT"/>
        </w:rPr>
        <w:t xml:space="preserve"> talhadias com idades de corte de 10 anos em todas as rotações e as seguintes características (</w:t>
      </w:r>
      <w:r w:rsidR="006F0EB5">
        <w:rPr>
          <w:b w:val="0"/>
          <w:i/>
          <w:lang w:val="pt-PT"/>
        </w:rPr>
        <w:t>horizonte de planeamento = 35)</w:t>
      </w:r>
      <w:r w:rsidR="006F0EB5" w:rsidRPr="00766DF7">
        <w:rPr>
          <w:b w:val="0"/>
          <w:lang w:val="pt-PT"/>
        </w:rPr>
        <w:t>:</w:t>
      </w:r>
    </w:p>
    <w:p w:rsidR="006F0EB5" w:rsidRPr="00C6400C" w:rsidRDefault="006F0EB5" w:rsidP="006F0EB5">
      <w:pPr>
        <w:ind w:left="720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2"/>
        <w:gridCol w:w="4536"/>
      </w:tblGrid>
      <w:tr w:rsidR="006F0EB5" w:rsidRPr="001F620E" w:rsidTr="009232C1">
        <w:trPr>
          <w:trHeight w:val="315"/>
        </w:trPr>
        <w:tc>
          <w:tcPr>
            <w:tcW w:w="3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  <w:t>Pov</w:t>
            </w:r>
            <w:proofErr w:type="spellEnd"/>
            <w:r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  <w:t xml:space="preserve">. </w:t>
            </w:r>
            <w:r w:rsidRPr="00E52AA4"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  <w:t>regular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395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6439A8" w:rsidRDefault="006F0EB5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S: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18.5</w:t>
            </w:r>
          </w:p>
        </w:tc>
      </w:tr>
      <w:tr w:rsidR="006F0EB5" w:rsidRPr="00A31E70" w:rsidTr="009232C1">
        <w:trPr>
          <w:trHeight w:val="315"/>
        </w:trPr>
        <w:tc>
          <w:tcPr>
            <w:tcW w:w="395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6439A8" w:rsidRDefault="006F0EB5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Número de árvores à plantação / </w:t>
            </w:r>
            <w:proofErr w:type="spellStart"/>
            <w:r w:rsidRPr="006439A8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ha</w:t>
            </w:r>
            <w:proofErr w:type="spellEnd"/>
            <w:r w:rsidRPr="006439A8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:</w:t>
            </w:r>
          </w:p>
        </w:tc>
        <w:tc>
          <w:tcPr>
            <w:tcW w:w="453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A31E70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1250</w:t>
            </w:r>
          </w:p>
        </w:tc>
      </w:tr>
    </w:tbl>
    <w:p w:rsidR="006F0EB5" w:rsidRDefault="006F0EB5" w:rsidP="006F0EB5">
      <w:pPr>
        <w:pStyle w:val="ListParagraph"/>
        <w:ind w:left="1116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5F03" w:rsidRDefault="006F5F03" w:rsidP="006F5F03">
      <w:pPr>
        <w:pStyle w:val="Heading3"/>
        <w:ind w:left="1134" w:hanging="425"/>
        <w:jc w:val="both"/>
        <w:rPr>
          <w:b w:val="0"/>
          <w:lang w:val="pt-PT"/>
        </w:rPr>
      </w:pPr>
      <w:r>
        <w:rPr>
          <w:b w:val="0"/>
          <w:lang w:val="pt-PT"/>
        </w:rPr>
        <w:t xml:space="preserve">1.4.2 </w:t>
      </w:r>
      <w:r w:rsidRPr="00A31E70">
        <w:rPr>
          <w:b w:val="0"/>
          <w:lang w:val="pt-PT"/>
        </w:rPr>
        <w:t xml:space="preserve">O povoamento deverá ser gerido como irregular por </w:t>
      </w:r>
      <w:r>
        <w:rPr>
          <w:b w:val="0"/>
          <w:lang w:val="pt-PT"/>
        </w:rPr>
        <w:t>3</w:t>
      </w:r>
      <w:r w:rsidRPr="00A31E70">
        <w:rPr>
          <w:b w:val="0"/>
          <w:lang w:val="pt-PT"/>
        </w:rPr>
        <w:t>5 anos</w:t>
      </w:r>
      <w:r>
        <w:rPr>
          <w:b w:val="0"/>
          <w:lang w:val="pt-PT"/>
        </w:rPr>
        <w:t>.</w:t>
      </w:r>
      <w:r w:rsidRPr="00A31E70">
        <w:rPr>
          <w:b w:val="0"/>
          <w:lang w:val="pt-PT"/>
        </w:rPr>
        <w:t xml:space="preserve"> </w:t>
      </w:r>
      <w:r>
        <w:rPr>
          <w:b w:val="0"/>
          <w:lang w:val="pt-PT"/>
        </w:rPr>
        <w:t>Crie a seguinte FMA:</w:t>
      </w:r>
    </w:p>
    <w:p w:rsidR="006F5F03" w:rsidRDefault="006F5F03" w:rsidP="006F5F03">
      <w:pPr>
        <w:rPr>
          <w:lang w:val="pt-PT"/>
        </w:rPr>
      </w:pPr>
    </w:p>
    <w:tbl>
      <w:tblPr>
        <w:tblW w:w="8063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84"/>
        <w:gridCol w:w="6379"/>
      </w:tblGrid>
      <w:tr w:rsidR="006F5F03" w:rsidRPr="006F5F03" w:rsidTr="00CC2B00">
        <w:trPr>
          <w:trHeight w:val="330"/>
        </w:trPr>
        <w:tc>
          <w:tcPr>
            <w:tcW w:w="16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5F03" w:rsidRPr="006F5F03" w:rsidRDefault="006F5F03" w:rsidP="00CC2B00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6F5F03"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  <w:t xml:space="preserve">Periodicidade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5F03" w:rsidRPr="006F5F03" w:rsidRDefault="006F5F03" w:rsidP="00CC2B00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6F5F03"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  <w:t>Operação</w:t>
            </w:r>
          </w:p>
        </w:tc>
      </w:tr>
      <w:tr w:rsidR="006F5F03" w:rsidRPr="006F5F03" w:rsidTr="00CC2B00">
        <w:trPr>
          <w:trHeight w:val="330"/>
        </w:trPr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5F03" w:rsidRPr="00E52AA4" w:rsidRDefault="006F5F03" w:rsidP="00CC2B00">
            <w:pPr>
              <w:keepLines/>
              <w:spacing w:line="240" w:lineRule="auto"/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</w:pPr>
            <w:proofErr w:type="spellStart"/>
            <w:r w:rsidRPr="00E52AA4"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  <w:t>Pov</w:t>
            </w:r>
            <w:proofErr w:type="spellEnd"/>
            <w:r w:rsidRPr="00E52AA4"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  <w:t>. irregular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5F03" w:rsidRPr="00E52AA4" w:rsidRDefault="006F5F03" w:rsidP="00CC2B00">
            <w:pPr>
              <w:keepLines/>
              <w:spacing w:line="240" w:lineRule="auto"/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</w:pPr>
          </w:p>
        </w:tc>
      </w:tr>
      <w:tr w:rsidR="006F5F03" w:rsidRPr="002573B5" w:rsidTr="00CC2B00">
        <w:trPr>
          <w:trHeight w:val="315"/>
        </w:trPr>
        <w:tc>
          <w:tcPr>
            <w:tcW w:w="1684" w:type="dxa"/>
            <w:tcBorders>
              <w:top w:val="single" w:sz="2" w:space="0" w:color="auto"/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5F03" w:rsidRPr="00E52AA4" w:rsidRDefault="006F5F03" w:rsidP="00CC2B0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E52AA4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3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5F03" w:rsidRPr="001F620E" w:rsidRDefault="006F5F03" w:rsidP="00CC2B0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Limpeza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com grade de discos</w:t>
            </w:r>
          </w:p>
        </w:tc>
      </w:tr>
      <w:tr w:rsidR="006F5F03" w:rsidRPr="002573B5" w:rsidTr="00CC2B00">
        <w:trPr>
          <w:trHeight w:val="315"/>
        </w:trPr>
        <w:tc>
          <w:tcPr>
            <w:tcW w:w="168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5F03" w:rsidRPr="00E52AA4" w:rsidRDefault="006F5F03" w:rsidP="00CC2B0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E52AA4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3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5F03" w:rsidRPr="001F620E" w:rsidRDefault="006F5F03" w:rsidP="00CC2B0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Fertilização mecânica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na linha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com trator de rodas</w:t>
            </w:r>
          </w:p>
        </w:tc>
      </w:tr>
    </w:tbl>
    <w:p w:rsidR="006F0EB5" w:rsidRDefault="006F0EB5" w:rsidP="006F0EB5">
      <w:pPr>
        <w:jc w:val="center"/>
        <w:rPr>
          <w:lang w:val="pt-PT"/>
        </w:rPr>
      </w:pPr>
    </w:p>
    <w:p w:rsidR="006F0EB5" w:rsidRPr="00B24B5B" w:rsidRDefault="00D808A2" w:rsidP="006F0EB5">
      <w:pPr>
        <w:pStyle w:val="Heading3"/>
        <w:ind w:left="1134" w:hanging="425"/>
        <w:rPr>
          <w:b w:val="0"/>
          <w:lang w:val="pt-PT"/>
        </w:rPr>
      </w:pPr>
      <w:r w:rsidRPr="00B933FC">
        <w:rPr>
          <w:lang w:val="pt-PT"/>
        </w:rPr>
        <w:t>1</w:t>
      </w:r>
      <w:r w:rsidR="006F0EB5" w:rsidRPr="00B933FC">
        <w:rPr>
          <w:lang w:val="pt-PT"/>
        </w:rPr>
        <w:t>.5</w:t>
      </w:r>
      <w:r w:rsidR="006F0EB5" w:rsidRPr="00B24B5B">
        <w:rPr>
          <w:b w:val="0"/>
          <w:lang w:val="pt-PT"/>
        </w:rPr>
        <w:t xml:space="preserve"> </w:t>
      </w:r>
      <w:r w:rsidR="006F0EB5" w:rsidRPr="00A31E70">
        <w:rPr>
          <w:lang w:val="pt-PT"/>
        </w:rPr>
        <w:t>GLOBULUS</w:t>
      </w:r>
      <w:r w:rsidR="006F0EB5" w:rsidRPr="00B24B5B">
        <w:rPr>
          <w:b w:val="0"/>
          <w:lang w:val="pt-PT"/>
        </w:rPr>
        <w:t>. Simulação de um conjunto de tabelas de produção para índices de qualidade da estação de 1</w:t>
      </w:r>
      <w:r w:rsidR="006F0EB5">
        <w:rPr>
          <w:b w:val="0"/>
          <w:lang w:val="pt-PT"/>
        </w:rPr>
        <w:t>5</w:t>
      </w:r>
      <w:r w:rsidR="006F0EB5" w:rsidRPr="00B24B5B">
        <w:rPr>
          <w:b w:val="0"/>
          <w:lang w:val="pt-PT"/>
        </w:rPr>
        <w:t xml:space="preserve"> m a 2</w:t>
      </w:r>
      <w:r w:rsidR="006F0EB5">
        <w:rPr>
          <w:b w:val="0"/>
          <w:lang w:val="pt-PT"/>
        </w:rPr>
        <w:t>7</w:t>
      </w:r>
      <w:r w:rsidR="006F0EB5" w:rsidRPr="00B24B5B">
        <w:rPr>
          <w:b w:val="0"/>
          <w:lang w:val="pt-PT"/>
        </w:rPr>
        <w:t xml:space="preserve"> m (</w:t>
      </w:r>
      <w:r w:rsidR="006F0EB5">
        <w:rPr>
          <w:b w:val="0"/>
          <w:lang w:val="pt-PT"/>
        </w:rPr>
        <w:t>5</w:t>
      </w:r>
      <w:r w:rsidR="006F0EB5" w:rsidRPr="00B24B5B">
        <w:rPr>
          <w:b w:val="0"/>
          <w:lang w:val="pt-PT"/>
        </w:rPr>
        <w:t xml:space="preserve"> tabelas de produção), considerando 1 plantação </w:t>
      </w:r>
      <w:proofErr w:type="gramStart"/>
      <w:r w:rsidR="006F0EB5" w:rsidRPr="00B24B5B">
        <w:rPr>
          <w:b w:val="0"/>
          <w:lang w:val="pt-PT"/>
        </w:rPr>
        <w:t>+</w:t>
      </w:r>
      <w:proofErr w:type="gramEnd"/>
      <w:r w:rsidR="006F0EB5" w:rsidRPr="00B24B5B">
        <w:rPr>
          <w:b w:val="0"/>
          <w:lang w:val="pt-PT"/>
        </w:rPr>
        <w:t xml:space="preserve"> 2 talhadias com idades de corte de 10 anos e as seguintes características (horizonte de planeamento = 30):</w:t>
      </w:r>
    </w:p>
    <w:p w:rsidR="006F0EB5" w:rsidRDefault="006F0EB5" w:rsidP="006F0EB5">
      <w:pPr>
        <w:pStyle w:val="ListParagraph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6F0EB5" w:rsidRPr="001F620E" w:rsidTr="009232C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6439A8" w:rsidRDefault="006F0EB5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Coruche</w:t>
            </w:r>
          </w:p>
        </w:tc>
      </w:tr>
      <w:tr w:rsidR="006F0EB5" w:rsidRPr="008D136B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6439A8" w:rsidRDefault="006F0EB5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E72F9F" w:rsidRDefault="006F0EB5" w:rsidP="006439A8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55</w:t>
            </w: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m </w:t>
            </w:r>
          </w:p>
        </w:tc>
      </w:tr>
      <w:tr w:rsidR="006F0EB5" w:rsidRPr="002573B5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6439A8" w:rsidRDefault="006F0EB5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Índice de qualidade da estação: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3E3E3F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15, 18, 21, 24 e 27 m (idade padrão= 10 anos)</w:t>
            </w:r>
          </w:p>
        </w:tc>
      </w:tr>
      <w:tr w:rsidR="006F0EB5" w:rsidRPr="001F620E" w:rsidTr="009232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6439A8" w:rsidRDefault="006F0EB5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Compasso</w:t>
            </w:r>
            <w:proofErr w:type="spellEnd"/>
            <w:r w:rsidRPr="006439A8">
              <w:rPr>
                <w:rFonts w:asciiTheme="majorHAnsi" w:hAnsiTheme="majorHAnsi" w:cstheme="majorHAnsi"/>
                <w:sz w:val="20"/>
                <w:szCs w:val="20"/>
              </w:rPr>
              <w:t xml:space="preserve"> de </w:t>
            </w:r>
            <w:proofErr w:type="spellStart"/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plantação</w:t>
            </w:r>
            <w:proofErr w:type="spellEnd"/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4 x 2.5</w:t>
            </w:r>
          </w:p>
        </w:tc>
      </w:tr>
    </w:tbl>
    <w:p w:rsidR="006F0EB5" w:rsidRDefault="006F0EB5" w:rsidP="006F0EB5">
      <w:pPr>
        <w:jc w:val="center"/>
        <w:rPr>
          <w:lang w:val="pt-PT"/>
        </w:rPr>
      </w:pPr>
    </w:p>
    <w:p w:rsidR="006F0EB5" w:rsidRPr="005E3A98" w:rsidRDefault="00D808A2" w:rsidP="006F0EB5">
      <w:pPr>
        <w:pStyle w:val="Heading4"/>
        <w:ind w:left="1560" w:hanging="567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1</w:t>
      </w:r>
      <w:r w:rsidR="006F0EB5">
        <w:rPr>
          <w:b w:val="0"/>
          <w:i w:val="0"/>
          <w:sz w:val="24"/>
          <w:szCs w:val="24"/>
          <w:lang w:val="pt-PT"/>
        </w:rPr>
        <w:t xml:space="preserve">.5.1 </w:t>
      </w:r>
      <w:r w:rsidR="006F0EB5" w:rsidRPr="005E3A98">
        <w:rPr>
          <w:b w:val="0"/>
          <w:i w:val="0"/>
          <w:sz w:val="24"/>
          <w:szCs w:val="24"/>
          <w:lang w:val="pt-PT"/>
        </w:rPr>
        <w:t>Use</w:t>
      </w:r>
      <w:proofErr w:type="gramEnd"/>
      <w:r w:rsidR="006F0EB5" w:rsidRPr="005E3A98">
        <w:rPr>
          <w:b w:val="0"/>
          <w:i w:val="0"/>
          <w:sz w:val="24"/>
          <w:szCs w:val="24"/>
          <w:lang w:val="pt-PT"/>
        </w:rPr>
        <w:t xml:space="preserve"> uma FMA que lhe pareça adequada e descreva como procedeu para gerar as </w:t>
      </w:r>
      <w:r w:rsidR="005F45CB">
        <w:rPr>
          <w:b w:val="0"/>
          <w:i w:val="0"/>
          <w:sz w:val="24"/>
          <w:szCs w:val="24"/>
          <w:lang w:val="pt-PT"/>
        </w:rPr>
        <w:t>5</w:t>
      </w:r>
      <w:r w:rsidR="006F0EB5" w:rsidRPr="005E3A98">
        <w:rPr>
          <w:b w:val="0"/>
          <w:i w:val="0"/>
          <w:sz w:val="24"/>
          <w:szCs w:val="24"/>
          <w:lang w:val="pt-PT"/>
        </w:rPr>
        <w:t xml:space="preserve"> tabelas pedidas.</w:t>
      </w:r>
    </w:p>
    <w:p w:rsidR="006F0EB5" w:rsidRPr="005E3A98" w:rsidRDefault="006F0EB5" w:rsidP="006F0EB5">
      <w:pPr>
        <w:rPr>
          <w:lang w:val="pt-PT"/>
        </w:rPr>
      </w:pPr>
    </w:p>
    <w:p w:rsidR="006F0EB5" w:rsidRDefault="00D808A2" w:rsidP="006F0EB5">
      <w:pPr>
        <w:pStyle w:val="Heading3"/>
        <w:ind w:left="1134" w:hanging="425"/>
        <w:jc w:val="both"/>
        <w:rPr>
          <w:b w:val="0"/>
          <w:lang w:val="pt-PT"/>
        </w:rPr>
      </w:pPr>
      <w:r w:rsidRPr="00B933FC">
        <w:rPr>
          <w:lang w:val="pt-PT"/>
        </w:rPr>
        <w:t>1</w:t>
      </w:r>
      <w:r w:rsidR="006F0EB5" w:rsidRPr="00B933FC">
        <w:rPr>
          <w:lang w:val="pt-PT"/>
        </w:rPr>
        <w:t>.6</w:t>
      </w:r>
      <w:r w:rsidR="006F0EB5" w:rsidRPr="00B24B5B">
        <w:rPr>
          <w:b w:val="0"/>
          <w:lang w:val="pt-PT"/>
        </w:rPr>
        <w:t xml:space="preserve"> </w:t>
      </w:r>
      <w:r w:rsidR="006F0EB5" w:rsidRPr="00065353">
        <w:rPr>
          <w:lang w:val="pt-PT"/>
        </w:rPr>
        <w:t>GLOBULUS.</w:t>
      </w:r>
      <w:r w:rsidR="006F0EB5" w:rsidRPr="00B24B5B">
        <w:rPr>
          <w:b w:val="0"/>
          <w:lang w:val="pt-PT"/>
        </w:rPr>
        <w:t xml:space="preserve"> </w:t>
      </w:r>
      <w:r w:rsidR="006F0EB5" w:rsidRPr="00B51B6C">
        <w:rPr>
          <w:b w:val="0"/>
          <w:lang w:val="pt-PT"/>
        </w:rPr>
        <w:t xml:space="preserve">Em 1995, uma empresa de celulose fez um contrato de arrendamento de 62 </w:t>
      </w:r>
      <w:proofErr w:type="spellStart"/>
      <w:r w:rsidR="006F0EB5" w:rsidRPr="00B51B6C">
        <w:rPr>
          <w:b w:val="0"/>
          <w:lang w:val="pt-PT"/>
        </w:rPr>
        <w:t>ha</w:t>
      </w:r>
      <w:proofErr w:type="spellEnd"/>
      <w:r w:rsidR="006F0EB5" w:rsidRPr="00B51B6C">
        <w:rPr>
          <w:b w:val="0"/>
          <w:lang w:val="pt-PT"/>
        </w:rPr>
        <w:t xml:space="preserve"> a um proprietário privado. A área, localizada em Grândola e a uma altitude de 53 metros, encontravam-se cobertos de mato desde um incêndio rural que ocorreu uns anos antes levando ao corte raso de um povoamento de pinheiro-bravo. O contrato foi feito por um período de 36 anos cedendo à celulose o direito gerir uma plantação de eucalipto a instalar sendo ao proprietário pago 45% do lucro resultante da venda da madeira proveniente de cada corte final.</w:t>
      </w:r>
    </w:p>
    <w:p w:rsidR="006F0EB5" w:rsidRPr="00065353" w:rsidRDefault="006F0EB5" w:rsidP="006F0EB5">
      <w:pPr>
        <w:rPr>
          <w:lang w:val="pt-PT"/>
        </w:rPr>
      </w:pPr>
    </w:p>
    <w:p w:rsidR="006F0EB5" w:rsidRPr="00B51B6C" w:rsidRDefault="006F0EB5" w:rsidP="006F0EB5">
      <w:pPr>
        <w:rPr>
          <w:lang w:val="pt-PT"/>
        </w:rPr>
      </w:pPr>
      <w:r w:rsidRPr="00B51B6C">
        <w:rPr>
          <w:lang w:val="pt-PT"/>
        </w:rPr>
        <w:t xml:space="preserve"> </w:t>
      </w:r>
      <w:r w:rsidRPr="00C72AD6">
        <w:rPr>
          <w:noProof/>
        </w:rPr>
        <w:drawing>
          <wp:inline distT="0" distB="0" distL="0" distR="0" wp14:anchorId="5C6EB99F" wp14:editId="1ED3FC3B">
            <wp:extent cx="6158865" cy="20504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B5" w:rsidRPr="00B933FC" w:rsidRDefault="006F0EB5" w:rsidP="00816F16">
      <w:pPr>
        <w:spacing w:before="60" w:after="60" w:line="240" w:lineRule="auto"/>
        <w:ind w:left="720"/>
        <w:jc w:val="both"/>
        <w:rPr>
          <w:b w:val="0"/>
          <w:color w:val="auto"/>
          <w:lang w:val="pt-PT"/>
        </w:rPr>
      </w:pPr>
      <w:r w:rsidRPr="00B933FC">
        <w:rPr>
          <w:b w:val="0"/>
          <w:color w:val="auto"/>
          <w:lang w:val="pt-PT"/>
        </w:rPr>
        <w:t>A empresa planeou uma plantação seguida de 2 talhadias com o seguinte calendário de operações:</w:t>
      </w: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76"/>
        <w:gridCol w:w="3969"/>
        <w:gridCol w:w="3260"/>
      </w:tblGrid>
      <w:tr w:rsidR="006F0EB5" w:rsidRPr="001F620E" w:rsidTr="009232C1">
        <w:trPr>
          <w:trHeight w:val="330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e ripagem com 1 dente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Compasso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2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x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4</w:t>
            </w:r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Adubação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à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Retancha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10% da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densidade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inicial</w:t>
            </w:r>
            <w:proofErr w:type="spellEnd"/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2, 4, 6, 10</w:t>
            </w:r>
          </w:p>
        </w:tc>
        <w:tc>
          <w:tcPr>
            <w:tcW w:w="396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com grade de discos</w:t>
            </w:r>
          </w:p>
        </w:tc>
        <w:tc>
          <w:tcPr>
            <w:tcW w:w="3260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3551C1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2, 4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Fertilização mecânica com trator de rodas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85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T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a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lha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dia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(s):</w:t>
            </w:r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3, 5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Fertilização mecânica com trator de rodas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Seleção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varas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1.6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varas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por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touça</w:t>
            </w:r>
            <w:proofErr w:type="spellEnd"/>
          </w:p>
        </w:tc>
      </w:tr>
    </w:tbl>
    <w:p w:rsidR="006F0EB5" w:rsidRPr="00B51B6C" w:rsidRDefault="006F0EB5" w:rsidP="006F0EB5">
      <w:pPr>
        <w:rPr>
          <w:lang w:val="pt-PT"/>
        </w:rPr>
      </w:pPr>
    </w:p>
    <w:p w:rsidR="006F0EB5" w:rsidRPr="00B933FC" w:rsidRDefault="006F0EB5" w:rsidP="00816F16">
      <w:pPr>
        <w:spacing w:before="60" w:after="60" w:line="240" w:lineRule="auto"/>
        <w:ind w:left="720"/>
        <w:jc w:val="both"/>
        <w:rPr>
          <w:b w:val="0"/>
          <w:color w:val="auto"/>
          <w:lang w:val="pt-PT"/>
        </w:rPr>
      </w:pPr>
      <w:r w:rsidRPr="00B933FC">
        <w:rPr>
          <w:b w:val="0"/>
          <w:color w:val="auto"/>
          <w:lang w:val="pt-PT"/>
        </w:rPr>
        <w:t xml:space="preserve">Porém, em 2010, o proprietário descontente com a gestão da celulose revoltou-se e realizou um corte raso em 32 </w:t>
      </w:r>
      <w:proofErr w:type="spellStart"/>
      <w:r w:rsidRPr="00B933FC">
        <w:rPr>
          <w:b w:val="0"/>
          <w:color w:val="auto"/>
          <w:lang w:val="pt-PT"/>
        </w:rPr>
        <w:t>ha</w:t>
      </w:r>
      <w:proofErr w:type="spellEnd"/>
      <w:r w:rsidRPr="00B933FC">
        <w:rPr>
          <w:b w:val="0"/>
          <w:color w:val="auto"/>
          <w:lang w:val="pt-PT"/>
        </w:rPr>
        <w:t xml:space="preserve"> sendo que em 18 </w:t>
      </w:r>
      <w:proofErr w:type="spellStart"/>
      <w:r w:rsidRPr="00B933FC">
        <w:rPr>
          <w:b w:val="0"/>
          <w:color w:val="auto"/>
          <w:lang w:val="pt-PT"/>
        </w:rPr>
        <w:t>ha</w:t>
      </w:r>
      <w:proofErr w:type="spellEnd"/>
      <w:r w:rsidRPr="00B933FC">
        <w:rPr>
          <w:b w:val="0"/>
          <w:color w:val="auto"/>
          <w:lang w:val="pt-PT"/>
        </w:rPr>
        <w:t xml:space="preserve"> desta área cortada ainda arrancou os cepos, motivo pelo qual foi levado a tribunal pela empresa por alegadamente lhe ter causado uma perda de volume da ordem dos 10000 m3 (para o horizonte de planeamento em causa).</w:t>
      </w:r>
    </w:p>
    <w:p w:rsidR="006F0EB5" w:rsidRPr="00A31E70" w:rsidRDefault="006F0EB5" w:rsidP="006F0EB5">
      <w:pPr>
        <w:rPr>
          <w:lang w:val="pt-PT"/>
        </w:rPr>
      </w:pPr>
    </w:p>
    <w:p w:rsidR="006F0EB5" w:rsidRPr="00B933FC" w:rsidRDefault="006F0EB5" w:rsidP="00816F16">
      <w:pPr>
        <w:ind w:left="709"/>
        <w:rPr>
          <w:b w:val="0"/>
          <w:color w:val="auto"/>
          <w:lang w:val="pt-PT"/>
        </w:rPr>
      </w:pPr>
      <w:r w:rsidRPr="00B933FC">
        <w:rPr>
          <w:b w:val="0"/>
          <w:color w:val="auto"/>
          <w:lang w:val="pt-PT"/>
        </w:rPr>
        <w:t>O preço acordado pela madeira foi de 35€/m3 (volume sem cepo e sem casca)</w:t>
      </w:r>
    </w:p>
    <w:p w:rsidR="006F0EB5" w:rsidRPr="00B51B6C" w:rsidRDefault="006F0EB5" w:rsidP="006F0EB5">
      <w:pPr>
        <w:rPr>
          <w:lang w:val="pt-PT"/>
        </w:rPr>
      </w:pPr>
    </w:p>
    <w:p w:rsidR="006F0EB5" w:rsidRPr="00B51B6C" w:rsidRDefault="00D808A2" w:rsidP="006F0EB5">
      <w:pPr>
        <w:pStyle w:val="Heading3"/>
        <w:ind w:left="1134" w:hanging="425"/>
        <w:rPr>
          <w:b w:val="0"/>
          <w:lang w:val="pt-PT"/>
        </w:rPr>
      </w:pPr>
      <w:proofErr w:type="gramStart"/>
      <w:r>
        <w:rPr>
          <w:b w:val="0"/>
          <w:lang w:val="pt-PT"/>
        </w:rPr>
        <w:t>1</w:t>
      </w:r>
      <w:r w:rsidR="006F0EB5">
        <w:rPr>
          <w:b w:val="0"/>
          <w:lang w:val="pt-PT"/>
        </w:rPr>
        <w:t>.6.1</w:t>
      </w:r>
      <w:r w:rsidR="00816F16">
        <w:rPr>
          <w:b w:val="0"/>
          <w:lang w:val="pt-PT"/>
        </w:rPr>
        <w:t xml:space="preserve"> </w:t>
      </w:r>
      <w:r w:rsidR="006F0EB5" w:rsidRPr="00B51B6C">
        <w:rPr>
          <w:b w:val="0"/>
          <w:lang w:val="pt-PT"/>
        </w:rPr>
        <w:t>Determine</w:t>
      </w:r>
      <w:proofErr w:type="gramEnd"/>
      <w:r w:rsidR="006F0EB5" w:rsidRPr="00B51B6C">
        <w:rPr>
          <w:b w:val="0"/>
          <w:lang w:val="pt-PT"/>
        </w:rPr>
        <w:t xml:space="preserve"> </w:t>
      </w:r>
      <w:r w:rsidR="00192391">
        <w:rPr>
          <w:b w:val="0"/>
          <w:lang w:val="pt-PT"/>
        </w:rPr>
        <w:t>o site índex sabendo que</w:t>
      </w:r>
      <w:r w:rsidR="006F0EB5" w:rsidRPr="00B51B6C">
        <w:rPr>
          <w:b w:val="0"/>
          <w:lang w:val="pt-PT"/>
        </w:rPr>
        <w:t xml:space="preserve"> quando a primeira rotação foi cortada </w:t>
      </w:r>
      <w:r w:rsidR="00192391">
        <w:rPr>
          <w:b w:val="0"/>
          <w:lang w:val="pt-PT"/>
        </w:rPr>
        <w:t xml:space="preserve">aos 12 anos </w:t>
      </w:r>
      <w:r w:rsidR="006F0EB5" w:rsidRPr="00B51B6C">
        <w:rPr>
          <w:b w:val="0"/>
          <w:lang w:val="pt-PT"/>
        </w:rPr>
        <w:t>se obtiveram 5000 m</w:t>
      </w:r>
      <w:r w:rsidR="006F0EB5" w:rsidRPr="00816F16">
        <w:rPr>
          <w:b w:val="0"/>
          <w:vertAlign w:val="superscript"/>
          <w:lang w:val="pt-PT"/>
        </w:rPr>
        <w:t>3</w:t>
      </w:r>
      <w:r w:rsidR="006F0EB5" w:rsidRPr="00B51B6C">
        <w:rPr>
          <w:b w:val="0"/>
          <w:lang w:val="pt-PT"/>
        </w:rPr>
        <w:t xml:space="preserve"> de volume sem cepo e sem casca com desponta a 6 cm </w:t>
      </w:r>
    </w:p>
    <w:p w:rsidR="006F0EB5" w:rsidRPr="00B51B6C" w:rsidRDefault="006F0EB5" w:rsidP="006F0EB5">
      <w:pPr>
        <w:rPr>
          <w:lang w:val="pt-PT"/>
        </w:rPr>
      </w:pPr>
    </w:p>
    <w:p w:rsidR="006F0EB5" w:rsidRPr="00B51B6C" w:rsidRDefault="00D808A2" w:rsidP="006F0EB5">
      <w:pPr>
        <w:pStyle w:val="Heading3"/>
        <w:ind w:left="1134" w:hanging="425"/>
        <w:rPr>
          <w:b w:val="0"/>
          <w:lang w:val="pt-PT"/>
        </w:rPr>
      </w:pPr>
      <w:proofErr w:type="gramStart"/>
      <w:r>
        <w:rPr>
          <w:b w:val="0"/>
          <w:lang w:val="pt-PT"/>
        </w:rPr>
        <w:t>1</w:t>
      </w:r>
      <w:r w:rsidR="006F0EB5">
        <w:rPr>
          <w:b w:val="0"/>
          <w:lang w:val="pt-PT"/>
        </w:rPr>
        <w:t>.6.2</w:t>
      </w:r>
      <w:r w:rsidR="00816F16">
        <w:rPr>
          <w:b w:val="0"/>
          <w:lang w:val="pt-PT"/>
        </w:rPr>
        <w:t xml:space="preserve"> </w:t>
      </w:r>
      <w:r w:rsidR="006F0EB5" w:rsidRPr="00B51B6C">
        <w:rPr>
          <w:b w:val="0"/>
          <w:lang w:val="pt-PT"/>
        </w:rPr>
        <w:t>Crie e descreva</w:t>
      </w:r>
      <w:proofErr w:type="gramEnd"/>
      <w:r w:rsidR="006F0EB5" w:rsidRPr="00B51B6C">
        <w:rPr>
          <w:b w:val="0"/>
          <w:lang w:val="pt-PT"/>
        </w:rPr>
        <w:t xml:space="preserve"> as </w:t>
      </w:r>
      <w:proofErr w:type="spellStart"/>
      <w:r w:rsidR="006F0EB5" w:rsidRPr="00B51B6C">
        <w:rPr>
          <w:b w:val="0"/>
          <w:lang w:val="pt-PT"/>
        </w:rPr>
        <w:t>FMAs</w:t>
      </w:r>
      <w:proofErr w:type="spellEnd"/>
      <w:r w:rsidR="006F0EB5" w:rsidRPr="00B51B6C">
        <w:rPr>
          <w:b w:val="0"/>
          <w:lang w:val="pt-PT"/>
        </w:rPr>
        <w:t xml:space="preserve"> e as prescrições que lhe pareçam necessárias para conseguir comparar:</w:t>
      </w:r>
    </w:p>
    <w:p w:rsidR="006F0EB5" w:rsidRPr="00B51B6C" w:rsidRDefault="006F0EB5" w:rsidP="006F0EB5">
      <w:pPr>
        <w:rPr>
          <w:lang w:val="pt-PT"/>
        </w:rPr>
      </w:pPr>
    </w:p>
    <w:p w:rsidR="006F0EB5" w:rsidRDefault="00D808A2" w:rsidP="006F0EB5">
      <w:pPr>
        <w:pStyle w:val="Heading3"/>
        <w:ind w:left="1134" w:hanging="425"/>
        <w:rPr>
          <w:b w:val="0"/>
          <w:lang w:val="pt-PT"/>
        </w:rPr>
      </w:pPr>
      <w:r>
        <w:rPr>
          <w:b w:val="0"/>
          <w:lang w:val="pt-PT"/>
        </w:rPr>
        <w:t>1</w:t>
      </w:r>
      <w:r w:rsidR="006F0EB5">
        <w:rPr>
          <w:b w:val="0"/>
          <w:lang w:val="pt-PT"/>
        </w:rPr>
        <w:t>.6.</w:t>
      </w:r>
      <w:r w:rsidR="00A860A6">
        <w:rPr>
          <w:b w:val="0"/>
          <w:lang w:val="pt-PT"/>
        </w:rPr>
        <w:t>2.1 O</w:t>
      </w:r>
      <w:r w:rsidR="006F0EB5" w:rsidRPr="00B51B6C">
        <w:rPr>
          <w:b w:val="0"/>
          <w:lang w:val="pt-PT"/>
        </w:rPr>
        <w:t xml:space="preserve"> cenário que se teria verificado caso o proprietário não tivesse intervindo na gestão da celulose (a mesma gestão aplicada aos 62 </w:t>
      </w:r>
      <w:proofErr w:type="spellStart"/>
      <w:r w:rsidR="006F0EB5" w:rsidRPr="00B51B6C">
        <w:rPr>
          <w:b w:val="0"/>
          <w:lang w:val="pt-PT"/>
        </w:rPr>
        <w:t>ha</w:t>
      </w:r>
      <w:proofErr w:type="spellEnd"/>
      <w:r w:rsidR="006F0EB5" w:rsidRPr="00B51B6C">
        <w:rPr>
          <w:b w:val="0"/>
          <w:lang w:val="pt-PT"/>
        </w:rPr>
        <w:t>)</w:t>
      </w:r>
    </w:p>
    <w:p w:rsidR="006F0EB5" w:rsidRPr="00A31E70" w:rsidRDefault="006F0EB5" w:rsidP="006F0EB5">
      <w:pPr>
        <w:rPr>
          <w:lang w:val="pt-PT"/>
        </w:rPr>
      </w:pPr>
    </w:p>
    <w:p w:rsidR="006F0EB5" w:rsidRPr="00B51B6C" w:rsidRDefault="00D808A2" w:rsidP="006F0EB5">
      <w:pPr>
        <w:pStyle w:val="Heading3"/>
        <w:ind w:left="1134" w:hanging="425"/>
        <w:rPr>
          <w:b w:val="0"/>
          <w:lang w:val="pt-PT"/>
        </w:rPr>
      </w:pPr>
      <w:r>
        <w:rPr>
          <w:b w:val="0"/>
          <w:lang w:val="pt-PT"/>
        </w:rPr>
        <w:t>1</w:t>
      </w:r>
      <w:r w:rsidR="006F0EB5">
        <w:rPr>
          <w:b w:val="0"/>
          <w:lang w:val="pt-PT"/>
        </w:rPr>
        <w:t>.6.</w:t>
      </w:r>
      <w:r w:rsidR="00A860A6">
        <w:rPr>
          <w:b w:val="0"/>
          <w:lang w:val="pt-PT"/>
        </w:rPr>
        <w:t>2.2 O</w:t>
      </w:r>
      <w:r w:rsidR="006F0EB5" w:rsidRPr="00B51B6C">
        <w:rPr>
          <w:b w:val="0"/>
          <w:lang w:val="pt-PT"/>
        </w:rPr>
        <w:t xml:space="preserve"> cenário que se verificou efetivamente após a intervenção do proprietário (levou a que dos 62 </w:t>
      </w:r>
      <w:proofErr w:type="spellStart"/>
      <w:r w:rsidR="006F0EB5" w:rsidRPr="00B51B6C">
        <w:rPr>
          <w:b w:val="0"/>
          <w:lang w:val="pt-PT"/>
        </w:rPr>
        <w:t>ha</w:t>
      </w:r>
      <w:proofErr w:type="spellEnd"/>
      <w:r w:rsidR="006F0EB5" w:rsidRPr="00B51B6C">
        <w:rPr>
          <w:b w:val="0"/>
          <w:lang w:val="pt-PT"/>
        </w:rPr>
        <w:t>, 30 tivessem mantido a gestão planeada, mas 14 + 18 tivessem sido forçados a uma gestão diferente), assumindo que a celulose manteria a mesma gestão planeada aquando da assinatura do contrato. As despesas de corte do eucaliptal por parte do proprietário não devem ser imputadas a empresa</w:t>
      </w:r>
    </w:p>
    <w:p w:rsidR="006F0EB5" w:rsidRPr="00B51B6C" w:rsidRDefault="006F0EB5" w:rsidP="006F0EB5">
      <w:pPr>
        <w:rPr>
          <w:lang w:val="pt-PT"/>
        </w:rPr>
      </w:pPr>
    </w:p>
    <w:p w:rsidR="006F0EB5" w:rsidRPr="00B51B6C" w:rsidRDefault="00D808A2" w:rsidP="006F0EB5">
      <w:pPr>
        <w:pStyle w:val="Heading3"/>
        <w:ind w:left="1134" w:hanging="425"/>
        <w:rPr>
          <w:b w:val="0"/>
          <w:lang w:val="pt-PT"/>
        </w:rPr>
      </w:pPr>
      <w:r>
        <w:rPr>
          <w:b w:val="0"/>
          <w:lang w:val="pt-PT"/>
        </w:rPr>
        <w:t>1</w:t>
      </w:r>
      <w:r w:rsidR="006F0EB5">
        <w:rPr>
          <w:b w:val="0"/>
          <w:lang w:val="pt-PT"/>
        </w:rPr>
        <w:t>.6.</w:t>
      </w:r>
      <w:r w:rsidR="00863678">
        <w:rPr>
          <w:b w:val="0"/>
          <w:lang w:val="pt-PT"/>
        </w:rPr>
        <w:t>3</w:t>
      </w:r>
      <w:r w:rsidR="006F0EB5" w:rsidRPr="00B51B6C">
        <w:rPr>
          <w:b w:val="0"/>
          <w:lang w:val="pt-PT"/>
        </w:rPr>
        <w:tab/>
        <w:t>A perda de volume foi tão grande como alegou a empresa de celulose?</w:t>
      </w:r>
    </w:p>
    <w:p w:rsidR="006F0EB5" w:rsidRPr="00B51B6C" w:rsidRDefault="006F0EB5" w:rsidP="006F0EB5">
      <w:pPr>
        <w:rPr>
          <w:lang w:val="pt-PT"/>
        </w:rPr>
      </w:pPr>
    </w:p>
    <w:p w:rsidR="006F0EB5" w:rsidRDefault="00D808A2" w:rsidP="006F0EB5">
      <w:pPr>
        <w:pStyle w:val="Heading3"/>
        <w:ind w:left="1134" w:hanging="425"/>
        <w:rPr>
          <w:b w:val="0"/>
          <w:lang w:val="pt-PT"/>
        </w:rPr>
      </w:pPr>
      <w:proofErr w:type="gramStart"/>
      <w:r>
        <w:rPr>
          <w:b w:val="0"/>
          <w:lang w:val="pt-PT"/>
        </w:rPr>
        <w:t>1</w:t>
      </w:r>
      <w:r w:rsidR="006F0EB5">
        <w:rPr>
          <w:b w:val="0"/>
          <w:lang w:val="pt-PT"/>
        </w:rPr>
        <w:t>.6.</w:t>
      </w:r>
      <w:r w:rsidR="00863678">
        <w:rPr>
          <w:b w:val="0"/>
          <w:lang w:val="pt-PT"/>
        </w:rPr>
        <w:t>4</w:t>
      </w:r>
      <w:r w:rsidR="006F0EB5" w:rsidRPr="00B51B6C">
        <w:rPr>
          <w:b w:val="0"/>
          <w:lang w:val="pt-PT"/>
        </w:rPr>
        <w:tab/>
        <w:t>Com</w:t>
      </w:r>
      <w:proofErr w:type="gramEnd"/>
      <w:r w:rsidR="006F0EB5" w:rsidRPr="00B51B6C">
        <w:rPr>
          <w:b w:val="0"/>
          <w:lang w:val="pt-PT"/>
        </w:rPr>
        <w:t xml:space="preserve"> vista a maximizar quer o volume quer o VAL qual teria sido a melhor opção de entre as seguintes:</w:t>
      </w:r>
    </w:p>
    <w:p w:rsidR="006F0EB5" w:rsidRPr="00A31E70" w:rsidRDefault="006F0EB5" w:rsidP="006F0EB5">
      <w:pPr>
        <w:rPr>
          <w:lang w:val="pt-PT"/>
        </w:rPr>
      </w:pPr>
    </w:p>
    <w:p w:rsidR="006F0EB5" w:rsidRPr="00B51B6C" w:rsidRDefault="006F0EB5" w:rsidP="00F67607">
      <w:pPr>
        <w:pStyle w:val="Heading3"/>
        <w:ind w:left="1865" w:hanging="425"/>
        <w:rPr>
          <w:b w:val="0"/>
          <w:lang w:val="pt-PT"/>
        </w:rPr>
      </w:pPr>
      <w:r>
        <w:rPr>
          <w:b w:val="0"/>
          <w:lang w:val="pt-PT"/>
        </w:rPr>
        <w:t>a)</w:t>
      </w:r>
      <w:r w:rsidRPr="00B51B6C">
        <w:rPr>
          <w:b w:val="0"/>
          <w:lang w:val="pt-PT"/>
        </w:rPr>
        <w:tab/>
        <w:t xml:space="preserve">manter inutilizados os 18 </w:t>
      </w:r>
      <w:proofErr w:type="spellStart"/>
      <w:r w:rsidRPr="00B51B6C">
        <w:rPr>
          <w:b w:val="0"/>
          <w:lang w:val="pt-PT"/>
        </w:rPr>
        <w:t>ha</w:t>
      </w:r>
      <w:proofErr w:type="spellEnd"/>
    </w:p>
    <w:p w:rsidR="006F0EB5" w:rsidRPr="00B51B6C" w:rsidRDefault="006F0EB5" w:rsidP="00F67607">
      <w:pPr>
        <w:pStyle w:val="Heading3"/>
        <w:ind w:left="1865" w:hanging="425"/>
        <w:rPr>
          <w:b w:val="0"/>
          <w:lang w:val="pt-PT"/>
        </w:rPr>
      </w:pPr>
      <w:r>
        <w:rPr>
          <w:b w:val="0"/>
          <w:lang w:val="pt-PT"/>
        </w:rPr>
        <w:t>b)</w:t>
      </w:r>
      <w:r w:rsidRPr="00B51B6C">
        <w:rPr>
          <w:b w:val="0"/>
          <w:lang w:val="pt-PT"/>
        </w:rPr>
        <w:tab/>
        <w:t xml:space="preserve">replantar com eucalipto os 18 </w:t>
      </w:r>
      <w:proofErr w:type="spellStart"/>
      <w:r w:rsidRPr="00B51B6C">
        <w:rPr>
          <w:b w:val="0"/>
          <w:lang w:val="pt-PT"/>
        </w:rPr>
        <w:t>ha</w:t>
      </w:r>
      <w:proofErr w:type="spellEnd"/>
      <w:r w:rsidRPr="00B51B6C">
        <w:rPr>
          <w:b w:val="0"/>
          <w:lang w:val="pt-PT"/>
        </w:rPr>
        <w:t xml:space="preserve"> cortados mantendo a gestão inicialmente planeada</w:t>
      </w:r>
    </w:p>
    <w:p w:rsidR="006F0EB5" w:rsidRPr="00B51B6C" w:rsidRDefault="006F0EB5" w:rsidP="00F67607">
      <w:pPr>
        <w:pStyle w:val="Heading3"/>
        <w:ind w:left="1865" w:hanging="425"/>
        <w:rPr>
          <w:b w:val="0"/>
          <w:lang w:val="pt-PT"/>
        </w:rPr>
      </w:pPr>
      <w:r>
        <w:rPr>
          <w:b w:val="0"/>
          <w:lang w:val="pt-PT"/>
        </w:rPr>
        <w:t>c)</w:t>
      </w:r>
      <w:r w:rsidRPr="00B51B6C">
        <w:rPr>
          <w:b w:val="0"/>
          <w:lang w:val="pt-PT"/>
        </w:rPr>
        <w:tab/>
        <w:t xml:space="preserve">replantar com eucalipto os 32 </w:t>
      </w:r>
      <w:proofErr w:type="spellStart"/>
      <w:r w:rsidRPr="00B51B6C">
        <w:rPr>
          <w:b w:val="0"/>
          <w:lang w:val="pt-PT"/>
        </w:rPr>
        <w:t>ha</w:t>
      </w:r>
      <w:proofErr w:type="spellEnd"/>
      <w:r w:rsidRPr="00B51B6C">
        <w:rPr>
          <w:b w:val="0"/>
          <w:lang w:val="pt-PT"/>
        </w:rPr>
        <w:t xml:space="preserve"> cortados mantendo a gestão inicialmente planeada</w:t>
      </w:r>
    </w:p>
    <w:p w:rsidR="006F0EB5" w:rsidRPr="00B51B6C" w:rsidRDefault="006F0EB5" w:rsidP="00F67607">
      <w:pPr>
        <w:pStyle w:val="Heading3"/>
        <w:ind w:left="1865" w:hanging="425"/>
        <w:rPr>
          <w:b w:val="0"/>
          <w:lang w:val="pt-PT"/>
        </w:rPr>
      </w:pPr>
      <w:r>
        <w:rPr>
          <w:b w:val="0"/>
          <w:lang w:val="pt-PT"/>
        </w:rPr>
        <w:t>d)</w:t>
      </w:r>
      <w:r w:rsidRPr="00B51B6C">
        <w:rPr>
          <w:b w:val="0"/>
          <w:lang w:val="pt-PT"/>
        </w:rPr>
        <w:tab/>
        <w:t>replantar os 18 há alterando a gestão</w:t>
      </w:r>
    </w:p>
    <w:p w:rsidR="006F0EB5" w:rsidRPr="00B24B5B" w:rsidRDefault="006F0EB5" w:rsidP="00F67607">
      <w:pPr>
        <w:pStyle w:val="Heading3"/>
        <w:ind w:left="1865" w:hanging="425"/>
        <w:rPr>
          <w:b w:val="0"/>
          <w:lang w:val="pt-PT"/>
        </w:rPr>
      </w:pPr>
      <w:r>
        <w:rPr>
          <w:b w:val="0"/>
          <w:lang w:val="pt-PT"/>
        </w:rPr>
        <w:t>e)</w:t>
      </w:r>
      <w:r w:rsidRPr="00B51B6C">
        <w:rPr>
          <w:b w:val="0"/>
          <w:lang w:val="pt-PT"/>
        </w:rPr>
        <w:tab/>
        <w:t>teria sido mais vantajoso em termos de volume cortado fazer uma plantação de pinheiro-bravo logo de inicio em vez de eucalipto?</w:t>
      </w:r>
    </w:p>
    <w:p w:rsidR="006F0EB5" w:rsidRDefault="006F0EB5" w:rsidP="00A47B0C">
      <w:pPr>
        <w:rPr>
          <w:lang w:val="pt-PT"/>
        </w:rPr>
      </w:pPr>
    </w:p>
    <w:p w:rsidR="006439A8" w:rsidRDefault="006439A8" w:rsidP="00A47B0C">
      <w:pPr>
        <w:rPr>
          <w:lang w:val="pt-PT"/>
        </w:rPr>
      </w:pPr>
    </w:p>
    <w:p w:rsidR="006439A8" w:rsidRPr="00A47B0C" w:rsidRDefault="006439A8" w:rsidP="00A47B0C">
      <w:pPr>
        <w:rPr>
          <w:lang w:val="pt-PT"/>
        </w:rPr>
      </w:pPr>
    </w:p>
    <w:p w:rsidR="008C08AF" w:rsidRPr="008C08AF" w:rsidRDefault="008C08AF" w:rsidP="008C08AF">
      <w:pPr>
        <w:pStyle w:val="ListParagraph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25285D" w:rsidRDefault="0025285D" w:rsidP="006F0EB5">
      <w:pPr>
        <w:pStyle w:val="Heading2"/>
        <w:numPr>
          <w:ilvl w:val="0"/>
          <w:numId w:val="21"/>
        </w:numPr>
        <w:rPr>
          <w:lang w:val="pt-PT"/>
        </w:rPr>
      </w:pPr>
      <w:r>
        <w:rPr>
          <w:lang w:val="pt-PT"/>
        </w:rPr>
        <w:t xml:space="preserve">Simulações de crescimento com modelos da árvore individual </w:t>
      </w:r>
    </w:p>
    <w:p w:rsidR="0025285D" w:rsidRDefault="0025285D" w:rsidP="0025285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5D5529" w:rsidRPr="0097161F" w:rsidRDefault="0032392D" w:rsidP="005E3A98">
      <w:pPr>
        <w:pStyle w:val="Heading3"/>
        <w:ind w:left="1134" w:hanging="425"/>
        <w:rPr>
          <w:b w:val="0"/>
          <w:lang w:val="pt-PT"/>
        </w:rPr>
      </w:pPr>
      <w:r>
        <w:rPr>
          <w:lang w:val="pt-PT"/>
        </w:rPr>
        <w:t>2</w:t>
      </w:r>
      <w:r w:rsidR="005E3A98">
        <w:rPr>
          <w:lang w:val="pt-PT"/>
        </w:rPr>
        <w:t xml:space="preserve">.1 </w:t>
      </w:r>
      <w:r w:rsidR="0025285D" w:rsidRPr="005D5529">
        <w:rPr>
          <w:lang w:val="pt-PT"/>
        </w:rPr>
        <w:t xml:space="preserve">PINASTER. </w:t>
      </w:r>
      <w:r w:rsidR="0025285D" w:rsidRPr="0097161F">
        <w:rPr>
          <w:b w:val="0"/>
          <w:lang w:val="pt-PT"/>
        </w:rPr>
        <w:t xml:space="preserve">Simulação de uma </w:t>
      </w:r>
      <w:r w:rsidR="0025285D" w:rsidRPr="0097161F">
        <w:rPr>
          <w:b w:val="0"/>
          <w:u w:val="single"/>
          <w:lang w:val="pt-PT"/>
        </w:rPr>
        <w:t>nova plantação</w:t>
      </w:r>
      <w:r w:rsidR="0025285D" w:rsidRPr="0097161F">
        <w:rPr>
          <w:b w:val="0"/>
          <w:lang w:val="pt-PT"/>
        </w:rPr>
        <w:t xml:space="preserve"> </w:t>
      </w:r>
      <w:r w:rsidR="005D5529" w:rsidRPr="0097161F">
        <w:rPr>
          <w:b w:val="0"/>
          <w:lang w:val="pt-PT"/>
        </w:rPr>
        <w:t>(</w:t>
      </w:r>
      <w:r w:rsidR="005D5529" w:rsidRPr="0097161F">
        <w:rPr>
          <w:b w:val="0"/>
          <w:i/>
          <w:lang w:val="pt-PT"/>
        </w:rPr>
        <w:t>horizonte de planeamento = 50</w:t>
      </w:r>
      <w:r w:rsidR="005D5529" w:rsidRPr="0097161F">
        <w:rPr>
          <w:b w:val="0"/>
          <w:lang w:val="pt-PT"/>
        </w:rPr>
        <w:t xml:space="preserve">): </w:t>
      </w:r>
    </w:p>
    <w:p w:rsidR="005D5529" w:rsidRDefault="005D5529" w:rsidP="005D5529">
      <w:pPr>
        <w:rPr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2"/>
        <w:gridCol w:w="5566"/>
      </w:tblGrid>
      <w:tr w:rsidR="005D5529" w:rsidRPr="001F620E" w:rsidTr="003551C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6439A8" w:rsidRDefault="005D5529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D5529" w:rsidRPr="001F620E" w:rsidRDefault="005D5529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São Pedro de Moel</w:t>
            </w:r>
          </w:p>
        </w:tc>
      </w:tr>
      <w:tr w:rsidR="005D5529" w:rsidRPr="008D136B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6439A8" w:rsidRDefault="005D5529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5529" w:rsidRPr="00E72F9F" w:rsidRDefault="005D5529" w:rsidP="00722E33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31</w:t>
            </w: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m </w:t>
            </w:r>
          </w:p>
        </w:tc>
      </w:tr>
      <w:tr w:rsidR="005D5529" w:rsidRPr="003E3E3F" w:rsidTr="001E5B88">
        <w:trPr>
          <w:trHeight w:val="315"/>
        </w:trPr>
        <w:tc>
          <w:tcPr>
            <w:tcW w:w="3101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6439A8" w:rsidRDefault="005D5529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6439A8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Índice de qualidade da estação:</w:t>
            </w:r>
          </w:p>
        </w:tc>
        <w:tc>
          <w:tcPr>
            <w:tcW w:w="5387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5529" w:rsidRPr="003E3E3F" w:rsidRDefault="005D5529" w:rsidP="005D5529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18 m (idade padrão = 50 anos)</w:t>
            </w:r>
          </w:p>
        </w:tc>
      </w:tr>
      <w:tr w:rsidR="005D5529" w:rsidRPr="001F620E" w:rsidTr="001E5B88">
        <w:trPr>
          <w:trHeight w:val="315"/>
        </w:trPr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6439A8" w:rsidRDefault="005D5529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Compasso</w:t>
            </w:r>
            <w:proofErr w:type="spellEnd"/>
            <w:r w:rsidRPr="006439A8">
              <w:rPr>
                <w:rFonts w:asciiTheme="majorHAnsi" w:hAnsiTheme="majorHAnsi" w:cstheme="majorHAnsi"/>
                <w:sz w:val="20"/>
                <w:szCs w:val="20"/>
              </w:rPr>
              <w:t xml:space="preserve"> de </w:t>
            </w:r>
            <w:proofErr w:type="spellStart"/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plantação</w:t>
            </w:r>
            <w:proofErr w:type="spellEnd"/>
            <w:r w:rsidRPr="006439A8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D5529" w:rsidRPr="001F620E" w:rsidRDefault="005D5529" w:rsidP="005D5529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2 x 2</w:t>
            </w:r>
          </w:p>
        </w:tc>
      </w:tr>
      <w:tr w:rsidR="001E5B88" w:rsidRPr="001F620E" w:rsidTr="001E5B88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E5B88" w:rsidRPr="006439A8" w:rsidRDefault="001E5B88" w:rsidP="006439A8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tbl>
            <w:tblPr>
              <w:tblW w:w="5536" w:type="dxa"/>
              <w:tblLook w:val="04A0" w:firstRow="1" w:lastRow="0" w:firstColumn="1" w:lastColumn="0" w:noHBand="0" w:noVBand="1"/>
            </w:tblPr>
            <w:tblGrid>
              <w:gridCol w:w="1696"/>
              <w:gridCol w:w="960"/>
              <w:gridCol w:w="960"/>
              <w:gridCol w:w="960"/>
              <w:gridCol w:w="960"/>
            </w:tblGrid>
            <w:tr w:rsidR="001E5B88" w:rsidRPr="00722E33" w:rsidTr="001E5B88">
              <w:trPr>
                <w:trHeight w:val="288"/>
              </w:trPr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Categoria aproveitamento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di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 xml:space="preserve">            (cm)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Comp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. toro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Casca (1-sim)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Preço (€)</w:t>
                  </w:r>
                </w:p>
              </w:tc>
            </w:tr>
            <w:tr w:rsidR="001E5B88" w:rsidRPr="00B3125B" w:rsidTr="001E5B88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Serracao1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30</w:t>
                  </w:r>
                </w:p>
              </w:tc>
            </w:tr>
            <w:tr w:rsidR="001E5B88" w:rsidRPr="00B3125B" w:rsidTr="001E5B88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trituracao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25</w:t>
                  </w:r>
                </w:p>
              </w:tc>
            </w:tr>
            <w:tr w:rsidR="001E5B88" w:rsidRPr="00B3125B" w:rsidTr="001E5B88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energia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999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E5B88" w:rsidRPr="00722E33" w:rsidRDefault="001E5B88" w:rsidP="001E5B8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</w:tr>
          </w:tbl>
          <w:p w:rsidR="001E5B88" w:rsidRDefault="001E5B88" w:rsidP="005D5529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</w:tbl>
    <w:p w:rsidR="005D5529" w:rsidRDefault="005D5529" w:rsidP="005D5529">
      <w:pPr>
        <w:rPr>
          <w:lang w:val="pt-PT"/>
        </w:rPr>
      </w:pPr>
    </w:p>
    <w:p w:rsidR="005D5529" w:rsidRPr="005E3A98" w:rsidRDefault="0032392D" w:rsidP="00816F16">
      <w:pPr>
        <w:pStyle w:val="Heading4"/>
        <w:ind w:left="1560" w:hanging="567"/>
        <w:jc w:val="both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>2</w:t>
      </w:r>
      <w:r w:rsidR="005E3A98">
        <w:rPr>
          <w:b w:val="0"/>
          <w:i w:val="0"/>
          <w:sz w:val="24"/>
          <w:szCs w:val="24"/>
          <w:lang w:val="pt-PT"/>
        </w:rPr>
        <w:t xml:space="preserve">.1.1 </w:t>
      </w:r>
      <w:r w:rsidR="001E5B88">
        <w:rPr>
          <w:b w:val="0"/>
          <w:i w:val="0"/>
          <w:sz w:val="24"/>
          <w:szCs w:val="24"/>
          <w:lang w:val="pt-PT"/>
        </w:rPr>
        <w:t xml:space="preserve">Use a </w:t>
      </w:r>
      <w:r>
        <w:rPr>
          <w:b w:val="0"/>
          <w:i w:val="0"/>
          <w:sz w:val="24"/>
          <w:szCs w:val="24"/>
          <w:lang w:val="pt-PT"/>
        </w:rPr>
        <w:t>FMA1-</w:t>
      </w:r>
      <w:r w:rsidR="001E5B88">
        <w:rPr>
          <w:b w:val="0"/>
          <w:i w:val="0"/>
          <w:sz w:val="24"/>
          <w:szCs w:val="24"/>
          <w:lang w:val="pt-PT"/>
        </w:rPr>
        <w:t>Pb, mas utilize a informação referente ao desbaste que se segue:</w:t>
      </w:r>
    </w:p>
    <w:p w:rsidR="005D5529" w:rsidRDefault="005D5529" w:rsidP="005D5529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4"/>
        <w:gridCol w:w="3402"/>
        <w:gridCol w:w="2569"/>
      </w:tblGrid>
      <w:tr w:rsidR="005D5529" w:rsidRPr="001F620E" w:rsidTr="005D5529">
        <w:trPr>
          <w:trHeight w:val="330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1F620E" w:rsidRDefault="005D5529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1F620E" w:rsidRDefault="005D5529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1F620E" w:rsidRDefault="005D5529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5D5529" w:rsidRPr="00DE1E01" w:rsidTr="005D5529">
        <w:trPr>
          <w:trHeight w:val="315"/>
        </w:trPr>
        <w:tc>
          <w:tcPr>
            <w:tcW w:w="2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1F620E" w:rsidRDefault="00A9549D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15, 25,</w:t>
            </w:r>
            <w:r w:rsidR="005D5529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3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5, </w:t>
            </w:r>
            <w:r w:rsidR="005D5529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45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1F620E" w:rsidRDefault="005D5529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 pelo baixo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DE1E01" w:rsidRDefault="005D5529" w:rsidP="005D5529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Fator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de Wilson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de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0.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25 </w:t>
            </w:r>
          </w:p>
        </w:tc>
      </w:tr>
    </w:tbl>
    <w:p w:rsidR="005D5529" w:rsidRPr="005D5529" w:rsidRDefault="005D5529" w:rsidP="005D5529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es-ES"/>
        </w:rPr>
      </w:pPr>
    </w:p>
    <w:p w:rsidR="005D5529" w:rsidRPr="005E3A98" w:rsidRDefault="0032392D" w:rsidP="00816F16">
      <w:pPr>
        <w:pStyle w:val="Heading4"/>
        <w:ind w:left="1560" w:hanging="567"/>
        <w:jc w:val="both"/>
        <w:rPr>
          <w:b w:val="0"/>
          <w:i w:val="0"/>
          <w:sz w:val="24"/>
          <w:szCs w:val="24"/>
          <w:lang w:val="pt-PT"/>
        </w:rPr>
      </w:pPr>
      <w:r w:rsidRPr="0032392D">
        <w:rPr>
          <w:b w:val="0"/>
          <w:i w:val="0"/>
          <w:sz w:val="24"/>
          <w:szCs w:val="24"/>
          <w:lang w:val="pt-PT"/>
        </w:rPr>
        <w:t>2</w:t>
      </w:r>
      <w:r w:rsidR="005E3A98">
        <w:rPr>
          <w:b w:val="0"/>
          <w:i w:val="0"/>
          <w:sz w:val="24"/>
          <w:szCs w:val="24"/>
          <w:lang w:val="pt-PT"/>
        </w:rPr>
        <w:t>.1.2</w:t>
      </w:r>
      <w:r w:rsidR="00224550">
        <w:rPr>
          <w:b w:val="0"/>
          <w:i w:val="0"/>
          <w:sz w:val="24"/>
          <w:szCs w:val="24"/>
          <w:lang w:val="pt-PT"/>
        </w:rPr>
        <w:t xml:space="preserve"> Use a FMA1-Pb, mas utilize a informação referente ao desbaste que se segue</w:t>
      </w:r>
      <w:r w:rsidR="005D5529" w:rsidRPr="005E3A98">
        <w:rPr>
          <w:b w:val="0"/>
          <w:i w:val="0"/>
          <w:sz w:val="24"/>
          <w:szCs w:val="24"/>
          <w:lang w:val="pt-PT"/>
        </w:rPr>
        <w:t>:</w:t>
      </w:r>
    </w:p>
    <w:p w:rsidR="005D5529" w:rsidRDefault="005D5529" w:rsidP="005D5529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4"/>
        <w:gridCol w:w="3402"/>
        <w:gridCol w:w="2569"/>
      </w:tblGrid>
      <w:tr w:rsidR="005D5529" w:rsidRPr="001F620E" w:rsidTr="003551C1">
        <w:trPr>
          <w:trHeight w:val="330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1F620E" w:rsidRDefault="005D5529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1F620E" w:rsidRDefault="005D5529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1F620E" w:rsidRDefault="005D5529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5D5529" w:rsidRPr="002573B5" w:rsidTr="003551C1">
        <w:trPr>
          <w:trHeight w:val="315"/>
        </w:trPr>
        <w:tc>
          <w:tcPr>
            <w:tcW w:w="2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1F620E" w:rsidRDefault="00A9549D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15, 25, 35, 45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1F620E" w:rsidRDefault="005D5529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 pelo baixo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5529" w:rsidRPr="00DE1E01" w:rsidRDefault="005D5529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Área basal residual de 25 m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2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ha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-1</w:t>
            </w:r>
          </w:p>
        </w:tc>
      </w:tr>
    </w:tbl>
    <w:p w:rsidR="005D5529" w:rsidRPr="005D5529" w:rsidRDefault="005D5529" w:rsidP="005D5529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es-ES"/>
        </w:rPr>
      </w:pPr>
    </w:p>
    <w:p w:rsidR="00A9549D" w:rsidRPr="005E3A98" w:rsidRDefault="0032392D" w:rsidP="00224550">
      <w:pPr>
        <w:pStyle w:val="Heading4"/>
        <w:ind w:left="1560" w:hanging="567"/>
        <w:jc w:val="both"/>
        <w:rPr>
          <w:b w:val="0"/>
          <w:i w:val="0"/>
          <w:sz w:val="24"/>
          <w:szCs w:val="24"/>
          <w:lang w:val="pt-PT"/>
        </w:rPr>
      </w:pPr>
      <w:proofErr w:type="gramStart"/>
      <w:r w:rsidRPr="0032392D">
        <w:rPr>
          <w:b w:val="0"/>
          <w:i w:val="0"/>
          <w:sz w:val="24"/>
          <w:szCs w:val="24"/>
          <w:lang w:val="pt-PT"/>
        </w:rPr>
        <w:t>2</w:t>
      </w:r>
      <w:r w:rsidR="005E3A98">
        <w:rPr>
          <w:b w:val="0"/>
          <w:i w:val="0"/>
          <w:sz w:val="24"/>
          <w:szCs w:val="24"/>
          <w:lang w:val="pt-PT"/>
        </w:rPr>
        <w:t xml:space="preserve">.1.3 </w:t>
      </w:r>
      <w:r w:rsidR="00224550">
        <w:rPr>
          <w:b w:val="0"/>
          <w:i w:val="0"/>
          <w:sz w:val="24"/>
          <w:szCs w:val="24"/>
          <w:lang w:val="pt-PT"/>
        </w:rPr>
        <w:t xml:space="preserve"> </w:t>
      </w:r>
      <w:r w:rsidR="00A9549D" w:rsidRPr="005E3A98">
        <w:rPr>
          <w:b w:val="0"/>
          <w:i w:val="0"/>
          <w:sz w:val="24"/>
          <w:szCs w:val="24"/>
          <w:lang w:val="pt-PT"/>
        </w:rPr>
        <w:t>Faça</w:t>
      </w:r>
      <w:proofErr w:type="gramEnd"/>
      <w:r w:rsidR="00A9549D" w:rsidRPr="005E3A98">
        <w:rPr>
          <w:b w:val="0"/>
          <w:i w:val="0"/>
          <w:sz w:val="24"/>
          <w:szCs w:val="24"/>
          <w:lang w:val="pt-PT"/>
        </w:rPr>
        <w:t xml:space="preserve"> as simulações </w:t>
      </w:r>
      <w:r w:rsidR="00224550">
        <w:rPr>
          <w:b w:val="0"/>
          <w:i w:val="0"/>
          <w:sz w:val="24"/>
          <w:szCs w:val="24"/>
          <w:lang w:val="pt-PT"/>
        </w:rPr>
        <w:t xml:space="preserve">(considere o volume com casca) de ambos os calendários de operações e </w:t>
      </w:r>
      <w:r w:rsidR="00A9549D" w:rsidRPr="005E3A98">
        <w:rPr>
          <w:b w:val="0"/>
          <w:i w:val="0"/>
          <w:sz w:val="24"/>
          <w:szCs w:val="24"/>
          <w:lang w:val="pt-PT"/>
        </w:rPr>
        <w:t xml:space="preserve"> avalie o volume cortado total e por categorias de aproveitamento no corte final aos 50 anos e </w:t>
      </w:r>
      <w:r w:rsidR="00722E33">
        <w:rPr>
          <w:b w:val="0"/>
          <w:i w:val="0"/>
          <w:sz w:val="24"/>
          <w:szCs w:val="24"/>
          <w:lang w:val="pt-PT"/>
        </w:rPr>
        <w:t xml:space="preserve">o volume </w:t>
      </w:r>
      <w:r w:rsidR="00A9549D" w:rsidRPr="005E3A98">
        <w:rPr>
          <w:b w:val="0"/>
          <w:i w:val="0"/>
          <w:sz w:val="24"/>
          <w:szCs w:val="24"/>
          <w:lang w:val="pt-PT"/>
        </w:rPr>
        <w:t xml:space="preserve">saído </w:t>
      </w:r>
      <w:r w:rsidR="00722E33">
        <w:rPr>
          <w:b w:val="0"/>
          <w:i w:val="0"/>
          <w:sz w:val="24"/>
          <w:szCs w:val="24"/>
          <w:lang w:val="pt-PT"/>
        </w:rPr>
        <w:t xml:space="preserve">nos </w:t>
      </w:r>
      <w:r w:rsidR="00A9549D" w:rsidRPr="005E3A98">
        <w:rPr>
          <w:b w:val="0"/>
          <w:i w:val="0"/>
          <w:sz w:val="24"/>
          <w:szCs w:val="24"/>
          <w:lang w:val="pt-PT"/>
        </w:rPr>
        <w:t xml:space="preserve">desbastes indicando qual das </w:t>
      </w:r>
      <w:proofErr w:type="spellStart"/>
      <w:r w:rsidR="00A9549D" w:rsidRPr="005E3A98">
        <w:rPr>
          <w:b w:val="0"/>
          <w:i w:val="0"/>
          <w:sz w:val="24"/>
          <w:szCs w:val="24"/>
          <w:lang w:val="pt-PT"/>
        </w:rPr>
        <w:t>FMAs</w:t>
      </w:r>
      <w:proofErr w:type="spellEnd"/>
      <w:r w:rsidR="00A9549D" w:rsidRPr="005E3A98">
        <w:rPr>
          <w:b w:val="0"/>
          <w:i w:val="0"/>
          <w:sz w:val="24"/>
          <w:szCs w:val="24"/>
          <w:lang w:val="pt-PT"/>
        </w:rPr>
        <w:t xml:space="preserve"> lhe parece mais favorável se o objetivo for:</w:t>
      </w:r>
    </w:p>
    <w:p w:rsidR="00A9549D" w:rsidRPr="005E3A98" w:rsidRDefault="00224550" w:rsidP="005E3A98">
      <w:pPr>
        <w:pStyle w:val="Heading4"/>
        <w:ind w:left="1560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>2</w:t>
      </w:r>
      <w:r w:rsidR="005E3A98">
        <w:rPr>
          <w:b w:val="0"/>
          <w:i w:val="0"/>
          <w:sz w:val="24"/>
          <w:szCs w:val="24"/>
          <w:lang w:val="pt-PT"/>
        </w:rPr>
        <w:t xml:space="preserve">.1.3.1 </w:t>
      </w:r>
      <w:r w:rsidR="00A9549D" w:rsidRPr="005E3A98">
        <w:rPr>
          <w:b w:val="0"/>
          <w:i w:val="0"/>
          <w:sz w:val="24"/>
          <w:szCs w:val="24"/>
          <w:lang w:val="pt-PT"/>
        </w:rPr>
        <w:t>maximizar o volume total cortado</w:t>
      </w:r>
    </w:p>
    <w:p w:rsidR="00A9549D" w:rsidRPr="005E3A98" w:rsidRDefault="00224550" w:rsidP="005E3A98">
      <w:pPr>
        <w:pStyle w:val="Heading4"/>
        <w:ind w:left="1560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>2</w:t>
      </w:r>
      <w:r w:rsidR="005E3A98">
        <w:rPr>
          <w:b w:val="0"/>
          <w:i w:val="0"/>
          <w:sz w:val="24"/>
          <w:szCs w:val="24"/>
          <w:lang w:val="pt-PT"/>
        </w:rPr>
        <w:t xml:space="preserve">.1.3.2 </w:t>
      </w:r>
      <w:r w:rsidR="00A9549D" w:rsidRPr="005E3A98">
        <w:rPr>
          <w:b w:val="0"/>
          <w:i w:val="0"/>
          <w:sz w:val="24"/>
          <w:szCs w:val="24"/>
          <w:lang w:val="pt-PT"/>
        </w:rPr>
        <w:t>maximizar o volume saído para serração</w:t>
      </w:r>
    </w:p>
    <w:p w:rsidR="00A9549D" w:rsidRPr="005E3A98" w:rsidRDefault="00224550" w:rsidP="005E3A98">
      <w:pPr>
        <w:pStyle w:val="Heading4"/>
        <w:ind w:left="1560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>2</w:t>
      </w:r>
      <w:r w:rsidR="005E3A98">
        <w:rPr>
          <w:b w:val="0"/>
          <w:i w:val="0"/>
          <w:sz w:val="24"/>
          <w:szCs w:val="24"/>
          <w:lang w:val="pt-PT"/>
        </w:rPr>
        <w:t xml:space="preserve">.1.3.3 </w:t>
      </w:r>
      <w:r w:rsidR="00A9549D" w:rsidRPr="005E3A98">
        <w:rPr>
          <w:b w:val="0"/>
          <w:i w:val="0"/>
          <w:sz w:val="24"/>
          <w:szCs w:val="24"/>
          <w:lang w:val="pt-PT"/>
        </w:rPr>
        <w:t xml:space="preserve">maximizar o stock de carbono </w:t>
      </w:r>
    </w:p>
    <w:p w:rsidR="00A9549D" w:rsidRDefault="00224550" w:rsidP="005E3A98">
      <w:pPr>
        <w:pStyle w:val="Heading4"/>
        <w:ind w:left="1560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>2</w:t>
      </w:r>
      <w:r w:rsidR="005E3A98">
        <w:rPr>
          <w:b w:val="0"/>
          <w:i w:val="0"/>
          <w:sz w:val="24"/>
          <w:szCs w:val="24"/>
          <w:lang w:val="pt-PT"/>
        </w:rPr>
        <w:t xml:space="preserve">.1.3.4 </w:t>
      </w:r>
      <w:r w:rsidR="00A9549D" w:rsidRPr="005E3A98">
        <w:rPr>
          <w:b w:val="0"/>
          <w:i w:val="0"/>
          <w:sz w:val="24"/>
          <w:szCs w:val="24"/>
          <w:lang w:val="pt-PT"/>
        </w:rPr>
        <w:t>maximizar o lucro do proprietário</w:t>
      </w:r>
    </w:p>
    <w:p w:rsidR="00224550" w:rsidRPr="00224550" w:rsidRDefault="00224550" w:rsidP="00224550">
      <w:pPr>
        <w:rPr>
          <w:lang w:val="pt-PT"/>
        </w:rPr>
      </w:pPr>
    </w:p>
    <w:p w:rsidR="00A9549D" w:rsidRPr="00224550" w:rsidRDefault="00224550" w:rsidP="00224550">
      <w:pPr>
        <w:ind w:left="1134"/>
        <w:jc w:val="both"/>
        <w:rPr>
          <w:rFonts w:ascii="Arial" w:hAnsi="Arial" w:cs="Arial"/>
          <w:b w:val="0"/>
          <w:sz w:val="24"/>
          <w:szCs w:val="24"/>
          <w:lang w:val="pt-PT"/>
        </w:rPr>
      </w:pPr>
      <w:proofErr w:type="gramStart"/>
      <w:r w:rsidRPr="00224550">
        <w:rPr>
          <w:rFonts w:ascii="Arial" w:hAnsi="Arial" w:cs="Arial"/>
          <w:b w:val="0"/>
          <w:sz w:val="24"/>
          <w:szCs w:val="24"/>
          <w:lang w:val="pt-PT"/>
        </w:rPr>
        <w:t>2.1.4 Repita</w:t>
      </w:r>
      <w:proofErr w:type="gramEnd"/>
      <w:r w:rsidRPr="00224550">
        <w:rPr>
          <w:rFonts w:ascii="Arial" w:hAnsi="Arial" w:cs="Arial"/>
          <w:b w:val="0"/>
          <w:sz w:val="24"/>
          <w:szCs w:val="24"/>
          <w:lang w:val="pt-PT"/>
        </w:rPr>
        <w:t xml:space="preserve"> a simulação considerando agora que o povoamento possui um índice de qualidade da estação de 26 m (em vez de 18 m). Discuta os resultados encontrados em termos dos desbastes realizados face à gestão planeada </w:t>
      </w:r>
      <w:r>
        <w:rPr>
          <w:rFonts w:ascii="Arial" w:hAnsi="Arial" w:cs="Arial"/>
          <w:b w:val="0"/>
          <w:sz w:val="24"/>
          <w:szCs w:val="24"/>
          <w:lang w:val="pt-PT"/>
        </w:rPr>
        <w:t xml:space="preserve">nos pontos </w:t>
      </w:r>
      <w:proofErr w:type="gramStart"/>
      <w:r>
        <w:rPr>
          <w:rFonts w:ascii="Arial" w:hAnsi="Arial" w:cs="Arial"/>
          <w:b w:val="0"/>
          <w:sz w:val="24"/>
          <w:szCs w:val="24"/>
          <w:lang w:val="pt-PT"/>
        </w:rPr>
        <w:t>2.1.1  e</w:t>
      </w:r>
      <w:proofErr w:type="gramEnd"/>
      <w:r>
        <w:rPr>
          <w:rFonts w:ascii="Arial" w:hAnsi="Arial" w:cs="Arial"/>
          <w:b w:val="0"/>
          <w:sz w:val="24"/>
          <w:szCs w:val="24"/>
          <w:lang w:val="pt-PT"/>
        </w:rPr>
        <w:t xml:space="preserve"> 2.1.2.</w:t>
      </w:r>
    </w:p>
    <w:p w:rsidR="00FB1CE8" w:rsidRDefault="004A6117" w:rsidP="00DF2D44">
      <w:pPr>
        <w:pStyle w:val="Heading3"/>
        <w:ind w:left="1134" w:hanging="425"/>
        <w:rPr>
          <w:b w:val="0"/>
          <w:lang w:val="pt-PT"/>
        </w:rPr>
      </w:pPr>
      <w:r w:rsidRPr="00816F16">
        <w:rPr>
          <w:lang w:val="pt-PT"/>
        </w:rPr>
        <w:t>2</w:t>
      </w:r>
      <w:r w:rsidR="00DF2D44" w:rsidRPr="00816F16">
        <w:rPr>
          <w:lang w:val="pt-PT"/>
        </w:rPr>
        <w:t xml:space="preserve">.2 </w:t>
      </w:r>
      <w:r w:rsidR="00A9549D" w:rsidRPr="00816F16">
        <w:rPr>
          <w:lang w:val="pt-PT"/>
        </w:rPr>
        <w:t>PINASTER</w:t>
      </w:r>
      <w:r w:rsidR="00A9549D" w:rsidRPr="00DF2D44">
        <w:rPr>
          <w:b w:val="0"/>
          <w:lang w:val="pt-PT"/>
        </w:rPr>
        <w:t xml:space="preserve">. </w:t>
      </w:r>
      <w:r w:rsidR="00611D77" w:rsidRPr="00DF2D44">
        <w:rPr>
          <w:b w:val="0"/>
          <w:lang w:val="pt-PT"/>
        </w:rPr>
        <w:t>Repita a s</w:t>
      </w:r>
      <w:r w:rsidR="00A9549D" w:rsidRPr="00DF2D44">
        <w:rPr>
          <w:b w:val="0"/>
          <w:lang w:val="pt-PT"/>
        </w:rPr>
        <w:t xml:space="preserve">imulação </w:t>
      </w:r>
      <w:r w:rsidR="00611D77" w:rsidRPr="00DF2D44">
        <w:rPr>
          <w:b w:val="0"/>
          <w:lang w:val="pt-PT"/>
        </w:rPr>
        <w:t>da</w:t>
      </w:r>
      <w:r w:rsidR="00A9549D" w:rsidRPr="00DF2D44">
        <w:rPr>
          <w:b w:val="0"/>
          <w:lang w:val="pt-PT"/>
        </w:rPr>
        <w:t xml:space="preserve"> </w:t>
      </w:r>
      <w:r w:rsidR="00A9549D" w:rsidRPr="00DF2D44">
        <w:rPr>
          <w:b w:val="0"/>
          <w:u w:val="single"/>
          <w:lang w:val="pt-PT"/>
        </w:rPr>
        <w:t>nova plantação</w:t>
      </w:r>
      <w:r w:rsidR="00A9549D" w:rsidRPr="00DF2D44">
        <w:rPr>
          <w:b w:val="0"/>
          <w:lang w:val="pt-PT"/>
        </w:rPr>
        <w:t xml:space="preserve"> </w:t>
      </w:r>
      <w:r w:rsidR="00611D77" w:rsidRPr="00DF2D44">
        <w:rPr>
          <w:b w:val="0"/>
          <w:lang w:val="pt-PT"/>
        </w:rPr>
        <w:t xml:space="preserve">do exercício </w:t>
      </w:r>
      <w:r w:rsidR="00722E33">
        <w:rPr>
          <w:b w:val="0"/>
          <w:lang w:val="pt-PT"/>
        </w:rPr>
        <w:t>2</w:t>
      </w:r>
      <w:r w:rsidR="00611D77" w:rsidRPr="00DF2D44">
        <w:rPr>
          <w:b w:val="0"/>
          <w:lang w:val="pt-PT"/>
        </w:rPr>
        <w:t xml:space="preserve">.1 adiando a idade de corte para os 80 anos </w:t>
      </w:r>
      <w:r w:rsidR="00A9549D" w:rsidRPr="00DF2D44">
        <w:rPr>
          <w:b w:val="0"/>
          <w:lang w:val="pt-PT"/>
        </w:rPr>
        <w:t>(</w:t>
      </w:r>
      <w:r w:rsidR="00A9549D" w:rsidRPr="00DF2D44">
        <w:rPr>
          <w:b w:val="0"/>
          <w:i/>
          <w:lang w:val="pt-PT"/>
        </w:rPr>
        <w:t xml:space="preserve">horizonte de planeamento = </w:t>
      </w:r>
      <w:r w:rsidR="00611D77" w:rsidRPr="00DF2D44">
        <w:rPr>
          <w:b w:val="0"/>
          <w:i/>
          <w:lang w:val="pt-PT"/>
        </w:rPr>
        <w:t>8</w:t>
      </w:r>
      <w:r w:rsidR="00A9549D" w:rsidRPr="00DF2D44">
        <w:rPr>
          <w:b w:val="0"/>
          <w:i/>
          <w:lang w:val="pt-PT"/>
        </w:rPr>
        <w:t>0</w:t>
      </w:r>
      <w:r w:rsidR="00A9549D" w:rsidRPr="00DF2D44">
        <w:rPr>
          <w:b w:val="0"/>
          <w:lang w:val="pt-PT"/>
        </w:rPr>
        <w:t>)</w:t>
      </w:r>
      <w:r w:rsidR="00611D77" w:rsidRPr="00DF2D44">
        <w:rPr>
          <w:b w:val="0"/>
          <w:lang w:val="pt-PT"/>
        </w:rPr>
        <w:t xml:space="preserve"> </w:t>
      </w:r>
    </w:p>
    <w:p w:rsidR="00FB1CE8" w:rsidRPr="00FB1CE8" w:rsidRDefault="00FB1CE8" w:rsidP="00FB1CE8">
      <w:pPr>
        <w:rPr>
          <w:lang w:val="pt-PT"/>
        </w:rPr>
      </w:pPr>
    </w:p>
    <w:p w:rsidR="00FB1CE8" w:rsidRPr="00FB1CE8" w:rsidRDefault="00FB1CE8" w:rsidP="00FB1CE8">
      <w:pPr>
        <w:pStyle w:val="Heading3"/>
        <w:ind w:left="1559" w:hanging="425"/>
        <w:jc w:val="both"/>
        <w:rPr>
          <w:b w:val="0"/>
          <w:i/>
          <w:lang w:val="pt-PT"/>
        </w:rPr>
      </w:pPr>
      <w:proofErr w:type="gramStart"/>
      <w:r w:rsidRPr="00FB1CE8">
        <w:rPr>
          <w:b w:val="0"/>
          <w:lang w:val="pt-PT"/>
        </w:rPr>
        <w:t>2.2.1 Deixe</w:t>
      </w:r>
      <w:proofErr w:type="gramEnd"/>
      <w:r w:rsidR="00611D77" w:rsidRPr="00FB1CE8">
        <w:rPr>
          <w:b w:val="0"/>
          <w:lang w:val="pt-PT"/>
        </w:rPr>
        <w:t xml:space="preserve"> o povoamento em </w:t>
      </w:r>
      <w:proofErr w:type="spellStart"/>
      <w:r w:rsidR="00611D77" w:rsidRPr="00FB1CE8">
        <w:rPr>
          <w:b w:val="0"/>
          <w:lang w:val="pt-PT"/>
        </w:rPr>
        <w:t>auto-desbaste</w:t>
      </w:r>
      <w:proofErr w:type="spellEnd"/>
      <w:r w:rsidR="00611D77" w:rsidRPr="00FB1CE8">
        <w:rPr>
          <w:b w:val="0"/>
          <w:lang w:val="pt-PT"/>
        </w:rPr>
        <w:t xml:space="preserve"> (não realizando desbastes). Pode </w:t>
      </w:r>
      <w:r w:rsidR="00722E33" w:rsidRPr="00FB1CE8">
        <w:rPr>
          <w:b w:val="0"/>
          <w:lang w:val="pt-PT"/>
        </w:rPr>
        <w:t>usar</w:t>
      </w:r>
      <w:r w:rsidR="00611D77" w:rsidRPr="00FB1CE8">
        <w:rPr>
          <w:b w:val="0"/>
          <w:lang w:val="pt-PT"/>
        </w:rPr>
        <w:t xml:space="preserve"> a FMA</w:t>
      </w:r>
      <w:r w:rsidR="00966BE4">
        <w:rPr>
          <w:b w:val="0"/>
          <w:i/>
          <w:lang w:val="pt-PT"/>
        </w:rPr>
        <w:t xml:space="preserve"> FMA3</w:t>
      </w:r>
      <w:r w:rsidR="004A6117" w:rsidRPr="00FB1CE8">
        <w:rPr>
          <w:b w:val="0"/>
          <w:i/>
          <w:lang w:val="pt-PT"/>
        </w:rPr>
        <w:t>-</w:t>
      </w:r>
      <w:r w:rsidR="00611D77" w:rsidRPr="00FB1CE8">
        <w:rPr>
          <w:b w:val="0"/>
          <w:i/>
          <w:lang w:val="pt-PT"/>
        </w:rPr>
        <w:t>Pb</w:t>
      </w:r>
    </w:p>
    <w:p w:rsidR="00FB1CE8" w:rsidRPr="00FB1CE8" w:rsidRDefault="00FB1CE8" w:rsidP="00FB1CE8">
      <w:pPr>
        <w:ind w:left="425"/>
        <w:rPr>
          <w:b w:val="0"/>
          <w:lang w:val="pt-PT"/>
        </w:rPr>
      </w:pPr>
    </w:p>
    <w:p w:rsidR="00FB1CE8" w:rsidRPr="00FB1CE8" w:rsidRDefault="00FB1CE8" w:rsidP="00FB1CE8">
      <w:pPr>
        <w:pStyle w:val="Heading3"/>
        <w:ind w:left="1559" w:hanging="425"/>
        <w:jc w:val="both"/>
        <w:rPr>
          <w:b w:val="0"/>
          <w:lang w:val="pt-PT"/>
        </w:rPr>
      </w:pPr>
      <w:proofErr w:type="gramStart"/>
      <w:r w:rsidRPr="00FB1CE8">
        <w:rPr>
          <w:b w:val="0"/>
          <w:lang w:val="pt-PT"/>
        </w:rPr>
        <w:t>2.2.2 Repita</w:t>
      </w:r>
      <w:proofErr w:type="gramEnd"/>
      <w:r w:rsidRPr="00FB1CE8">
        <w:rPr>
          <w:b w:val="0"/>
          <w:lang w:val="pt-PT"/>
        </w:rPr>
        <w:t xml:space="preserve"> a simulação aumentando o S para 28 m. O que observa nos gráficos relativamente ao momento em que o povoamento começa a entrar em </w:t>
      </w:r>
      <w:proofErr w:type="spellStart"/>
      <w:r w:rsidRPr="00FB1CE8">
        <w:rPr>
          <w:b w:val="0"/>
          <w:lang w:val="pt-PT"/>
        </w:rPr>
        <w:t>auto-desbaste</w:t>
      </w:r>
      <w:proofErr w:type="spellEnd"/>
      <w:r w:rsidRPr="00FB1CE8">
        <w:rPr>
          <w:b w:val="0"/>
          <w:lang w:val="pt-PT"/>
        </w:rPr>
        <w:t>?</w:t>
      </w:r>
    </w:p>
    <w:p w:rsidR="00FB1CE8" w:rsidRPr="00FB1CE8" w:rsidRDefault="00FB1CE8" w:rsidP="00FB1CE8">
      <w:pPr>
        <w:ind w:left="425"/>
        <w:rPr>
          <w:b w:val="0"/>
          <w:lang w:val="pt-PT"/>
        </w:rPr>
      </w:pPr>
    </w:p>
    <w:p w:rsidR="00FB1CE8" w:rsidRPr="00FB1CE8" w:rsidRDefault="00FB1CE8" w:rsidP="00FB1CE8">
      <w:pPr>
        <w:ind w:left="1134"/>
        <w:jc w:val="both"/>
        <w:rPr>
          <w:rFonts w:asciiTheme="majorHAnsi" w:eastAsiaTheme="majorEastAsia" w:hAnsiTheme="majorHAnsi" w:cstheme="majorBidi"/>
          <w:b w:val="0"/>
          <w:color w:val="012639" w:themeColor="accent1" w:themeShade="7F"/>
          <w:sz w:val="24"/>
          <w:szCs w:val="24"/>
          <w:lang w:val="pt-PT"/>
        </w:rPr>
      </w:pPr>
      <w:proofErr w:type="gramStart"/>
      <w:r w:rsidRPr="00FB1CE8">
        <w:rPr>
          <w:rFonts w:asciiTheme="majorHAnsi" w:eastAsiaTheme="majorEastAsia" w:hAnsiTheme="majorHAnsi" w:cstheme="majorBidi"/>
          <w:b w:val="0"/>
          <w:color w:val="012639" w:themeColor="accent1" w:themeShade="7F"/>
          <w:sz w:val="24"/>
          <w:szCs w:val="24"/>
          <w:lang w:val="pt-PT"/>
        </w:rPr>
        <w:t>2.2.3 Repita</w:t>
      </w:r>
      <w:proofErr w:type="gramEnd"/>
      <w:r w:rsidRPr="00FB1CE8">
        <w:rPr>
          <w:rFonts w:asciiTheme="majorHAnsi" w:eastAsiaTheme="majorEastAsia" w:hAnsiTheme="majorHAnsi" w:cstheme="majorBidi"/>
          <w:b w:val="0"/>
          <w:color w:val="012639" w:themeColor="accent1" w:themeShade="7F"/>
          <w:sz w:val="24"/>
          <w:szCs w:val="24"/>
          <w:lang w:val="pt-PT"/>
        </w:rPr>
        <w:t xml:space="preserve"> a simulação considerando o S =28 m mas aplique um desbaste pelo baixo aos 25 anos em que deixa uma área basal residual de 18 m2 há-1. Comente os resultados comparando com os da simulação anterior.</w:t>
      </w:r>
    </w:p>
    <w:p w:rsidR="00FB1CE8" w:rsidRPr="00FB1CE8" w:rsidRDefault="00FB1CE8" w:rsidP="00FB1CE8">
      <w:pPr>
        <w:rPr>
          <w:lang w:val="pt-PT"/>
        </w:rPr>
      </w:pPr>
    </w:p>
    <w:p w:rsidR="00611D77" w:rsidRDefault="00611D77" w:rsidP="00DF2D44">
      <w:pPr>
        <w:rPr>
          <w:lang w:val="pt-PT"/>
        </w:rPr>
      </w:pPr>
    </w:p>
    <w:p w:rsidR="00374E2B" w:rsidRPr="00B24B5B" w:rsidRDefault="00374E2B" w:rsidP="00FB1CE8">
      <w:pPr>
        <w:pStyle w:val="Heading3"/>
        <w:keepNext w:val="0"/>
        <w:widowControl w:val="0"/>
        <w:ind w:left="1134" w:hanging="425"/>
        <w:jc w:val="both"/>
        <w:rPr>
          <w:b w:val="0"/>
          <w:lang w:val="pt-PT"/>
        </w:rPr>
      </w:pPr>
      <w:r w:rsidRPr="00816F16">
        <w:rPr>
          <w:lang w:val="pt-PT"/>
        </w:rPr>
        <w:t>2.</w:t>
      </w:r>
      <w:r>
        <w:rPr>
          <w:lang w:val="pt-PT"/>
        </w:rPr>
        <w:t>3</w:t>
      </w:r>
      <w:r>
        <w:rPr>
          <w:b w:val="0"/>
          <w:lang w:val="pt-PT"/>
        </w:rPr>
        <w:t xml:space="preserve"> </w:t>
      </w:r>
      <w:r w:rsidRPr="00F67607">
        <w:rPr>
          <w:lang w:val="pt-PT"/>
        </w:rPr>
        <w:t>PINASTER</w:t>
      </w:r>
      <w:r w:rsidRPr="00B24B5B">
        <w:rPr>
          <w:b w:val="0"/>
          <w:lang w:val="pt-PT"/>
        </w:rPr>
        <w:t xml:space="preserve">. Simulação de um </w:t>
      </w:r>
      <w:r w:rsidRPr="00B24B5B">
        <w:rPr>
          <w:b w:val="0"/>
          <w:u w:val="single"/>
          <w:lang w:val="pt-PT"/>
        </w:rPr>
        <w:t xml:space="preserve">conjunto de tabelas de produção </w:t>
      </w:r>
      <w:r w:rsidRPr="00B24B5B">
        <w:rPr>
          <w:b w:val="0"/>
          <w:lang w:val="pt-PT"/>
        </w:rPr>
        <w:t>considerando o corte final aos 80 anos e as seguintes características (</w:t>
      </w:r>
      <w:r w:rsidRPr="00B24B5B">
        <w:rPr>
          <w:b w:val="0"/>
          <w:i/>
          <w:lang w:val="pt-PT"/>
        </w:rPr>
        <w:t>horizonte de planeamento = 80</w:t>
      </w:r>
      <w:r w:rsidRPr="00B24B5B">
        <w:rPr>
          <w:b w:val="0"/>
          <w:lang w:val="pt-PT"/>
        </w:rPr>
        <w:t>):</w:t>
      </w:r>
    </w:p>
    <w:p w:rsidR="00374E2B" w:rsidRDefault="00374E2B" w:rsidP="00374E2B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2"/>
        <w:gridCol w:w="5566"/>
      </w:tblGrid>
      <w:tr w:rsidR="00374E2B" w:rsidRPr="001F620E" w:rsidTr="00CC2B00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74E2B" w:rsidRPr="001F620E" w:rsidRDefault="00374E2B" w:rsidP="00CC2B00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74E2B" w:rsidRPr="001F620E" w:rsidRDefault="00374E2B" w:rsidP="00CC2B00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São Pedro e Moel</w:t>
            </w:r>
          </w:p>
        </w:tc>
      </w:tr>
      <w:tr w:rsidR="00374E2B" w:rsidRPr="008D136B" w:rsidTr="00CC2B00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74E2B" w:rsidRPr="001F620E" w:rsidRDefault="00374E2B" w:rsidP="00CC2B00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74E2B" w:rsidRPr="00E72F9F" w:rsidRDefault="00374E2B" w:rsidP="00CC2B00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31 m</w:t>
            </w:r>
          </w:p>
        </w:tc>
      </w:tr>
      <w:tr w:rsidR="00374E2B" w:rsidRPr="001E5B88" w:rsidTr="00FB1CE8">
        <w:trPr>
          <w:trHeight w:val="315"/>
        </w:trPr>
        <w:tc>
          <w:tcPr>
            <w:tcW w:w="3101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74E2B" w:rsidRPr="00011856" w:rsidRDefault="00374E2B" w:rsidP="00CC2B00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011856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Índice de qualidade da estaç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ão:</w:t>
            </w:r>
          </w:p>
        </w:tc>
        <w:tc>
          <w:tcPr>
            <w:tcW w:w="5387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74E2B" w:rsidRPr="003E3E3F" w:rsidRDefault="00374E2B" w:rsidP="00FB1CE8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15</w:t>
            </w:r>
            <w:r w:rsidR="00FB1CE8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, 17, 19, 21, 24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m (idade padrão= 50 anos)</w:t>
            </w:r>
          </w:p>
        </w:tc>
      </w:tr>
      <w:tr w:rsidR="00374E2B" w:rsidRPr="001F620E" w:rsidTr="00FB1CE8">
        <w:trPr>
          <w:trHeight w:val="315"/>
        </w:trPr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74E2B" w:rsidRPr="001F620E" w:rsidRDefault="00374E2B" w:rsidP="00CC2B00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Compasso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: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74E2B" w:rsidRPr="001F620E" w:rsidRDefault="00374E2B" w:rsidP="00CC2B00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2 x 2</w:t>
            </w:r>
          </w:p>
        </w:tc>
      </w:tr>
      <w:tr w:rsidR="00FB1CE8" w:rsidRPr="001F620E" w:rsidTr="00FB1CE8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B1CE8" w:rsidRDefault="00FB1CE8" w:rsidP="00CC2B00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tbl>
            <w:tblPr>
              <w:tblW w:w="4943" w:type="dxa"/>
              <w:tblLook w:val="04A0" w:firstRow="1" w:lastRow="0" w:firstColumn="1" w:lastColumn="0" w:noHBand="0" w:noVBand="1"/>
            </w:tblPr>
            <w:tblGrid>
              <w:gridCol w:w="1696"/>
              <w:gridCol w:w="960"/>
              <w:gridCol w:w="960"/>
              <w:gridCol w:w="960"/>
              <w:gridCol w:w="960"/>
            </w:tblGrid>
            <w:tr w:rsidR="00FB1CE8" w:rsidRPr="00722E33" w:rsidTr="00B42185">
              <w:trPr>
                <w:trHeight w:val="288"/>
              </w:trPr>
              <w:tc>
                <w:tcPr>
                  <w:tcW w:w="1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Categoria aproveitamento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di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 xml:space="preserve">            (cm)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Comp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. toro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Casca (1-sim)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Preço (€)</w:t>
                  </w:r>
                </w:p>
              </w:tc>
            </w:tr>
            <w:tr w:rsidR="00FB1CE8" w:rsidRPr="00722E33" w:rsidTr="00B42185">
              <w:trPr>
                <w:trHeight w:val="288"/>
              </w:trPr>
              <w:tc>
                <w:tcPr>
                  <w:tcW w:w="11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serracao1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40</w:t>
                  </w:r>
                </w:p>
              </w:tc>
            </w:tr>
            <w:tr w:rsidR="00FB1CE8" w:rsidRPr="00722E33" w:rsidTr="00B42185">
              <w:trPr>
                <w:trHeight w:val="288"/>
              </w:trPr>
              <w:tc>
                <w:tcPr>
                  <w:tcW w:w="11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serracao2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35</w:t>
                  </w:r>
                </w:p>
              </w:tc>
            </w:tr>
            <w:tr w:rsidR="00FB1CE8" w:rsidRPr="00B3125B" w:rsidTr="00B42185">
              <w:trPr>
                <w:trHeight w:val="288"/>
              </w:trPr>
              <w:tc>
                <w:tcPr>
                  <w:tcW w:w="11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serracao3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30</w:t>
                  </w:r>
                </w:p>
              </w:tc>
            </w:tr>
            <w:tr w:rsidR="00FB1CE8" w:rsidRPr="00B3125B" w:rsidTr="00B42185">
              <w:trPr>
                <w:trHeight w:val="288"/>
              </w:trPr>
              <w:tc>
                <w:tcPr>
                  <w:tcW w:w="110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trituracao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25</w:t>
                  </w:r>
                </w:p>
              </w:tc>
            </w:tr>
            <w:tr w:rsidR="00FB1CE8" w:rsidRPr="00B3125B" w:rsidTr="00B42185">
              <w:trPr>
                <w:trHeight w:val="288"/>
              </w:trPr>
              <w:tc>
                <w:tcPr>
                  <w:tcW w:w="110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energia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999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B1CE8" w:rsidRPr="00722E33" w:rsidRDefault="00FB1CE8" w:rsidP="00FB1CE8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</w:tr>
          </w:tbl>
          <w:p w:rsidR="00FB1CE8" w:rsidRDefault="00FB1CE8" w:rsidP="00CC2B00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</w:tbl>
    <w:p w:rsidR="00374E2B" w:rsidRDefault="00374E2B" w:rsidP="00374E2B">
      <w:pPr>
        <w:keepLines/>
        <w:widowControl w:val="0"/>
        <w:jc w:val="center"/>
        <w:rPr>
          <w:lang w:val="pt-PT"/>
        </w:rPr>
      </w:pPr>
    </w:p>
    <w:p w:rsidR="00374E2B" w:rsidRDefault="00FB3BA2" w:rsidP="00374E2B">
      <w:pPr>
        <w:pStyle w:val="Heading4"/>
        <w:keepNext w:val="0"/>
        <w:widowControl w:val="0"/>
        <w:ind w:left="1843" w:hanging="567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2.3</w:t>
      </w:r>
      <w:r w:rsidR="00374E2B">
        <w:rPr>
          <w:b w:val="0"/>
          <w:i w:val="0"/>
          <w:sz w:val="24"/>
          <w:szCs w:val="24"/>
          <w:lang w:val="pt-PT"/>
        </w:rPr>
        <w:t xml:space="preserve">.1 </w:t>
      </w:r>
      <w:r w:rsidR="00374E2B" w:rsidRPr="00B24B5B">
        <w:rPr>
          <w:b w:val="0"/>
          <w:i w:val="0"/>
          <w:sz w:val="24"/>
          <w:szCs w:val="24"/>
          <w:lang w:val="pt-PT"/>
        </w:rPr>
        <w:t>Use</w:t>
      </w:r>
      <w:proofErr w:type="gramEnd"/>
      <w:r w:rsidR="00374E2B" w:rsidRPr="00B24B5B">
        <w:rPr>
          <w:b w:val="0"/>
          <w:i w:val="0"/>
          <w:sz w:val="24"/>
          <w:szCs w:val="24"/>
          <w:lang w:val="pt-PT"/>
        </w:rPr>
        <w:t xml:space="preserve"> uma FMA que lhe pareça adequada e descreva como procedeu para gerar as </w:t>
      </w:r>
      <w:r w:rsidR="00C33DE1">
        <w:rPr>
          <w:b w:val="0"/>
          <w:i w:val="0"/>
          <w:sz w:val="24"/>
          <w:szCs w:val="24"/>
          <w:lang w:val="pt-PT"/>
        </w:rPr>
        <w:t>5</w:t>
      </w:r>
      <w:r w:rsidR="00374E2B" w:rsidRPr="00B24B5B">
        <w:rPr>
          <w:b w:val="0"/>
          <w:i w:val="0"/>
          <w:sz w:val="24"/>
          <w:szCs w:val="24"/>
          <w:lang w:val="pt-PT"/>
        </w:rPr>
        <w:t xml:space="preserve"> tabelas pedidas. Garanta que usa a mesma FMA para todas as tabelas</w:t>
      </w:r>
    </w:p>
    <w:p w:rsidR="00722E33" w:rsidRDefault="00722E33" w:rsidP="00DF2D44">
      <w:pPr>
        <w:rPr>
          <w:lang w:val="pt-PT"/>
        </w:rPr>
      </w:pPr>
    </w:p>
    <w:p w:rsidR="00FB1CE8" w:rsidRDefault="00FB1CE8" w:rsidP="00DF2D44">
      <w:pPr>
        <w:rPr>
          <w:lang w:val="pt-PT"/>
        </w:rPr>
      </w:pPr>
    </w:p>
    <w:p w:rsidR="00FB1CE8" w:rsidRDefault="00FB1CE8" w:rsidP="00DF2D44">
      <w:pPr>
        <w:rPr>
          <w:lang w:val="pt-PT"/>
        </w:rPr>
      </w:pPr>
    </w:p>
    <w:p w:rsidR="00722E33" w:rsidRPr="00DF2D44" w:rsidRDefault="00722E33" w:rsidP="00DF2D44">
      <w:pPr>
        <w:rPr>
          <w:lang w:val="pt-PT"/>
        </w:rPr>
      </w:pPr>
    </w:p>
    <w:p w:rsidR="00611D77" w:rsidRPr="00DF2D44" w:rsidRDefault="004A6117" w:rsidP="00966BE4">
      <w:pPr>
        <w:pStyle w:val="Heading3"/>
        <w:keepNext w:val="0"/>
        <w:widowControl w:val="0"/>
        <w:ind w:left="1134" w:hanging="425"/>
        <w:jc w:val="both"/>
        <w:rPr>
          <w:b w:val="0"/>
          <w:i/>
          <w:lang w:val="pt-PT"/>
        </w:rPr>
      </w:pPr>
      <w:r w:rsidRPr="00B933FC">
        <w:rPr>
          <w:lang w:val="pt-PT"/>
        </w:rPr>
        <w:t>2</w:t>
      </w:r>
      <w:r w:rsidR="00DF2D44" w:rsidRPr="00B933FC">
        <w:rPr>
          <w:lang w:val="pt-PT"/>
        </w:rPr>
        <w:t>.</w:t>
      </w:r>
      <w:r w:rsidR="00374E2B">
        <w:rPr>
          <w:lang w:val="pt-PT"/>
        </w:rPr>
        <w:t>4</w:t>
      </w:r>
      <w:r w:rsidR="00DF2D44">
        <w:rPr>
          <w:b w:val="0"/>
          <w:lang w:val="pt-PT"/>
        </w:rPr>
        <w:t xml:space="preserve"> </w:t>
      </w:r>
      <w:r w:rsidR="00611D77" w:rsidRPr="0097161F">
        <w:rPr>
          <w:lang w:val="pt-PT"/>
        </w:rPr>
        <w:t>PINASTER</w:t>
      </w:r>
      <w:r w:rsidR="00611D77" w:rsidRPr="00DF2D44">
        <w:rPr>
          <w:b w:val="0"/>
          <w:lang w:val="pt-PT"/>
        </w:rPr>
        <w:t xml:space="preserve">. Simulação de um </w:t>
      </w:r>
      <w:r w:rsidR="00611D77" w:rsidRPr="00DF2D44">
        <w:rPr>
          <w:b w:val="0"/>
          <w:u w:val="single"/>
          <w:lang w:val="pt-PT"/>
        </w:rPr>
        <w:t>povoamento existente</w:t>
      </w:r>
      <w:r w:rsidR="00611D77" w:rsidRPr="00DF2D44">
        <w:rPr>
          <w:b w:val="0"/>
          <w:lang w:val="pt-PT"/>
        </w:rPr>
        <w:t xml:space="preserve"> (puro regular) com as seguintes características:</w:t>
      </w:r>
    </w:p>
    <w:p w:rsidR="00611D77" w:rsidRPr="00A9549D" w:rsidRDefault="00611D77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</w:p>
    <w:tbl>
      <w:tblPr>
        <w:tblW w:w="8771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2"/>
        <w:gridCol w:w="5849"/>
      </w:tblGrid>
      <w:tr w:rsidR="00611D77" w:rsidRPr="004A6117" w:rsidTr="00B3125B">
        <w:trPr>
          <w:trHeight w:val="315"/>
        </w:trPr>
        <w:tc>
          <w:tcPr>
            <w:tcW w:w="292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1D77" w:rsidRPr="00722E33" w:rsidRDefault="00611D77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Local:</w:t>
            </w:r>
          </w:p>
        </w:tc>
        <w:tc>
          <w:tcPr>
            <w:tcW w:w="584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11D77" w:rsidRPr="001F620E" w:rsidRDefault="00611D77" w:rsidP="00B933FC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São Pedro de Moel</w:t>
            </w:r>
          </w:p>
        </w:tc>
      </w:tr>
      <w:tr w:rsidR="00611D77" w:rsidRPr="008D136B" w:rsidTr="00B3125B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1D77" w:rsidRPr="00722E33" w:rsidRDefault="00611D77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Altitude: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11D77" w:rsidRPr="00E72F9F" w:rsidRDefault="00C33DE1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43 m</w:t>
            </w:r>
          </w:p>
        </w:tc>
      </w:tr>
      <w:tr w:rsidR="00611D77" w:rsidRPr="002573B5" w:rsidTr="00B3125B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11D77" w:rsidRPr="00722E33" w:rsidRDefault="00611D77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Estrutura</w:t>
            </w:r>
            <w:proofErr w:type="spellEnd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/ /</w:t>
            </w:r>
            <w:proofErr w:type="spellStart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idade</w:t>
            </w:r>
            <w:proofErr w:type="spellEnd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11D77" w:rsidRDefault="00611D77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Regular /15 anos</w:t>
            </w:r>
            <w:r w:rsidR="00B076A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 (regenerado por plantação)</w:t>
            </w:r>
          </w:p>
        </w:tc>
      </w:tr>
      <w:tr w:rsidR="00611D77" w:rsidRPr="001F620E" w:rsidTr="00B3125B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11D77" w:rsidRPr="00722E33" w:rsidRDefault="00611D77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N</w:t>
            </w:r>
            <w:r w:rsid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º</w:t>
            </w: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 de árvores na parcela: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11D77" w:rsidRPr="001F620E" w:rsidRDefault="00611D77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49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</w:p>
        </w:tc>
      </w:tr>
      <w:tr w:rsidR="00611D77" w:rsidRPr="001F620E" w:rsidTr="00B3125B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11D77" w:rsidRPr="00722E33" w:rsidRDefault="00611D77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Área da parcela: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11D77" w:rsidRDefault="00611D77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500 m</w:t>
            </w:r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</w:rPr>
              <w:t>2</w:t>
            </w:r>
          </w:p>
        </w:tc>
      </w:tr>
      <w:tr w:rsidR="00611D77" w:rsidRPr="002573B5" w:rsidTr="00B3125B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11D77" w:rsidRPr="00722E33" w:rsidRDefault="00611D77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Ficheiro da árvore: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11D77" w:rsidRPr="00E55013" w:rsidRDefault="00E55013" w:rsidP="00074D1F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Inv</w:t>
            </w:r>
            <w:r w:rsidR="00074D1F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Arv</w:t>
            </w:r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_Pb_</w:t>
            </w:r>
            <w:r w:rsidR="00074D1F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t15_</w:t>
            </w:r>
            <w:r w:rsidRPr="00E55013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n49</w:t>
            </w:r>
            <w:r w:rsidR="00074D1F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.</w:t>
            </w:r>
            <w:r w:rsidR="00611D77" w:rsidRPr="00E55013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csv</w:t>
            </w:r>
          </w:p>
        </w:tc>
      </w:tr>
      <w:tr w:rsidR="00B3125B" w:rsidRPr="00B3125B" w:rsidTr="00B3125B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125B" w:rsidRPr="00722E33" w:rsidRDefault="00722E33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Cat.</w:t>
            </w:r>
            <w:r w:rsidR="00B3125B"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 de Aproveitamento:</w:t>
            </w:r>
          </w:p>
          <w:p w:rsidR="00B3125B" w:rsidRPr="00722E33" w:rsidRDefault="00B3125B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3125B" w:rsidRPr="00722E33" w:rsidRDefault="00B3125B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3125B" w:rsidRPr="00722E33" w:rsidRDefault="00B3125B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3125B" w:rsidRPr="00722E33" w:rsidRDefault="00B3125B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3125B" w:rsidRPr="00722E33" w:rsidRDefault="00B3125B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3125B" w:rsidRPr="00722E33" w:rsidRDefault="00B3125B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3125B" w:rsidRPr="00B076AF" w:rsidRDefault="00B076AF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</w:pPr>
            <w:r w:rsidRPr="00B076AF"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  <w:t>Com casca</w:t>
            </w:r>
          </w:p>
          <w:p w:rsidR="00B3125B" w:rsidRPr="00722E33" w:rsidRDefault="00B3125B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3125B" w:rsidRDefault="00B3125B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  <w:tbl>
            <w:tblPr>
              <w:tblW w:w="4943" w:type="dxa"/>
              <w:tblLook w:val="04A0" w:firstRow="1" w:lastRow="0" w:firstColumn="1" w:lastColumn="0" w:noHBand="0" w:noVBand="1"/>
            </w:tblPr>
            <w:tblGrid>
              <w:gridCol w:w="1696"/>
              <w:gridCol w:w="960"/>
              <w:gridCol w:w="960"/>
              <w:gridCol w:w="960"/>
              <w:gridCol w:w="960"/>
            </w:tblGrid>
            <w:tr w:rsidR="00B3125B" w:rsidRPr="00722E33" w:rsidTr="00B3125B">
              <w:trPr>
                <w:trHeight w:val="288"/>
              </w:trPr>
              <w:tc>
                <w:tcPr>
                  <w:tcW w:w="1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Categoria aproveitamento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di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 xml:space="preserve">            (cm)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Comp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. toro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Casca (1-sim)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Preço (€)</w:t>
                  </w:r>
                </w:p>
              </w:tc>
            </w:tr>
            <w:tr w:rsidR="00B3125B" w:rsidRPr="00722E33" w:rsidTr="00B3125B">
              <w:trPr>
                <w:trHeight w:val="288"/>
              </w:trPr>
              <w:tc>
                <w:tcPr>
                  <w:tcW w:w="11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3125B" w:rsidRPr="00722E33" w:rsidRDefault="00B076AF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folha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40</w:t>
                  </w:r>
                </w:p>
              </w:tc>
            </w:tr>
            <w:tr w:rsidR="00B3125B" w:rsidRPr="00722E33" w:rsidTr="00B3125B">
              <w:trPr>
                <w:trHeight w:val="288"/>
              </w:trPr>
              <w:tc>
                <w:tcPr>
                  <w:tcW w:w="11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076AF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tabuas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35</w:t>
                  </w:r>
                </w:p>
              </w:tc>
            </w:tr>
            <w:tr w:rsidR="00B3125B" w:rsidRPr="00B3125B" w:rsidTr="00B3125B">
              <w:trPr>
                <w:trHeight w:val="288"/>
              </w:trPr>
              <w:tc>
                <w:tcPr>
                  <w:tcW w:w="11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076AF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serracao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30</w:t>
                  </w:r>
                </w:p>
              </w:tc>
            </w:tr>
            <w:tr w:rsidR="00B3125B" w:rsidRPr="00B3125B" w:rsidTr="00B3125B">
              <w:trPr>
                <w:trHeight w:val="288"/>
              </w:trPr>
              <w:tc>
                <w:tcPr>
                  <w:tcW w:w="110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trituracao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25</w:t>
                  </w:r>
                </w:p>
              </w:tc>
            </w:tr>
            <w:tr w:rsidR="00B3125B" w:rsidRPr="00B3125B" w:rsidTr="00B3125B">
              <w:trPr>
                <w:trHeight w:val="288"/>
              </w:trPr>
              <w:tc>
                <w:tcPr>
                  <w:tcW w:w="110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energia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999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125B" w:rsidRPr="00722E33" w:rsidRDefault="00B3125B" w:rsidP="00B3125B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</w:tr>
          </w:tbl>
          <w:p w:rsidR="00B3125B" w:rsidRDefault="00B3125B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</w:tc>
      </w:tr>
    </w:tbl>
    <w:p w:rsidR="0025285D" w:rsidRDefault="0025285D" w:rsidP="00B933FC">
      <w:pPr>
        <w:pStyle w:val="ListParagraph"/>
        <w:keepLines/>
        <w:widowControl w:val="0"/>
        <w:ind w:left="0"/>
        <w:rPr>
          <w:rFonts w:asciiTheme="majorHAnsi" w:hAnsiTheme="majorHAnsi" w:cstheme="majorHAnsi"/>
          <w:i/>
          <w:sz w:val="24"/>
          <w:szCs w:val="24"/>
          <w:lang w:val="pt-PT"/>
        </w:rPr>
      </w:pPr>
    </w:p>
    <w:p w:rsidR="00611D77" w:rsidRDefault="004A6117" w:rsidP="00966BE4">
      <w:pPr>
        <w:pStyle w:val="Heading4"/>
        <w:keepNext w:val="0"/>
        <w:widowControl w:val="0"/>
        <w:ind w:left="1701" w:hanging="567"/>
        <w:jc w:val="both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>2</w:t>
      </w:r>
      <w:r w:rsidR="00B24B5B">
        <w:rPr>
          <w:b w:val="0"/>
          <w:i w:val="0"/>
          <w:sz w:val="24"/>
          <w:szCs w:val="24"/>
          <w:lang w:val="pt-PT"/>
        </w:rPr>
        <w:t>.</w:t>
      </w:r>
      <w:r w:rsidR="00374E2B">
        <w:rPr>
          <w:b w:val="0"/>
          <w:i w:val="0"/>
          <w:sz w:val="24"/>
          <w:szCs w:val="24"/>
          <w:lang w:val="pt-PT"/>
        </w:rPr>
        <w:t>4</w:t>
      </w:r>
      <w:r w:rsidR="00B24B5B">
        <w:rPr>
          <w:b w:val="0"/>
          <w:i w:val="0"/>
          <w:sz w:val="24"/>
          <w:szCs w:val="24"/>
          <w:lang w:val="pt-PT"/>
        </w:rPr>
        <w:t xml:space="preserve">.1 </w:t>
      </w:r>
      <w:r w:rsidR="00611D77" w:rsidRPr="00B24B5B">
        <w:rPr>
          <w:b w:val="0"/>
          <w:i w:val="0"/>
          <w:sz w:val="24"/>
          <w:szCs w:val="24"/>
          <w:lang w:val="pt-PT"/>
        </w:rPr>
        <w:t xml:space="preserve">Defina </w:t>
      </w:r>
      <w:r w:rsidR="00D81106" w:rsidRPr="00B24B5B">
        <w:rPr>
          <w:b w:val="0"/>
          <w:i w:val="0"/>
          <w:sz w:val="24"/>
          <w:szCs w:val="24"/>
          <w:lang w:val="pt-PT"/>
        </w:rPr>
        <w:t xml:space="preserve">uma FMA adequada (ou use uma das sugeridas </w:t>
      </w:r>
      <w:r w:rsidR="009232C1">
        <w:rPr>
          <w:b w:val="0"/>
          <w:i w:val="0"/>
          <w:sz w:val="24"/>
          <w:szCs w:val="24"/>
          <w:lang w:val="pt-PT"/>
        </w:rPr>
        <w:t>na seção “</w:t>
      </w:r>
      <w:r w:rsidR="009232C1" w:rsidRPr="009232C1">
        <w:rPr>
          <w:b w:val="0"/>
          <w:i w:val="0"/>
          <w:sz w:val="24"/>
          <w:szCs w:val="24"/>
          <w:lang w:val="pt-PT"/>
        </w:rPr>
        <w:t>Exemplos de padrões de Silvicultura para as diferentes espécies</w:t>
      </w:r>
      <w:r w:rsidR="009232C1">
        <w:rPr>
          <w:b w:val="0"/>
          <w:i w:val="0"/>
          <w:sz w:val="24"/>
          <w:szCs w:val="24"/>
          <w:lang w:val="pt-PT"/>
        </w:rPr>
        <w:t>”</w:t>
      </w:r>
      <w:r w:rsidR="005D4579">
        <w:rPr>
          <w:b w:val="0"/>
          <w:i w:val="0"/>
          <w:sz w:val="24"/>
          <w:szCs w:val="24"/>
          <w:lang w:val="pt-PT"/>
        </w:rPr>
        <w:t xml:space="preserve"> </w:t>
      </w:r>
      <w:r w:rsidR="00D81106" w:rsidRPr="00B24B5B">
        <w:rPr>
          <w:b w:val="0"/>
          <w:i w:val="0"/>
          <w:sz w:val="24"/>
          <w:szCs w:val="24"/>
          <w:lang w:val="pt-PT"/>
        </w:rPr>
        <w:t xml:space="preserve">e </w:t>
      </w:r>
      <w:r w:rsidR="00A54147" w:rsidRPr="00B24B5B">
        <w:rPr>
          <w:b w:val="0"/>
          <w:i w:val="0"/>
          <w:sz w:val="24"/>
          <w:szCs w:val="24"/>
          <w:lang w:val="pt-PT"/>
        </w:rPr>
        <w:t>construa</w:t>
      </w:r>
      <w:r w:rsidR="00D81106" w:rsidRPr="00B24B5B">
        <w:rPr>
          <w:b w:val="0"/>
          <w:i w:val="0"/>
          <w:sz w:val="24"/>
          <w:szCs w:val="24"/>
          <w:lang w:val="pt-PT"/>
        </w:rPr>
        <w:t xml:space="preserve"> uma prescrição que lhe permita simular </w:t>
      </w:r>
      <w:r w:rsidR="00A54147" w:rsidRPr="00B24B5B">
        <w:rPr>
          <w:b w:val="0"/>
          <w:i w:val="0"/>
          <w:sz w:val="24"/>
          <w:szCs w:val="24"/>
          <w:lang w:val="pt-PT"/>
        </w:rPr>
        <w:t>o povoamento para um horizonte de planeamento de 80 anos considerando uma idade e corte de 50 anos</w:t>
      </w:r>
      <w:r w:rsidR="00611D77" w:rsidRPr="00B24B5B">
        <w:rPr>
          <w:b w:val="0"/>
          <w:i w:val="0"/>
          <w:sz w:val="24"/>
          <w:szCs w:val="24"/>
          <w:lang w:val="pt-PT"/>
        </w:rPr>
        <w:t>.</w:t>
      </w:r>
    </w:p>
    <w:p w:rsidR="00B24B5B" w:rsidRPr="00B24B5B" w:rsidRDefault="00B24B5B" w:rsidP="00B933FC">
      <w:pPr>
        <w:keepLines/>
        <w:widowControl w:val="0"/>
        <w:rPr>
          <w:lang w:val="pt-PT"/>
        </w:rPr>
      </w:pPr>
    </w:p>
    <w:p w:rsidR="00A54147" w:rsidRDefault="004A6117" w:rsidP="00966BE4">
      <w:pPr>
        <w:pStyle w:val="Heading4"/>
        <w:keepNext w:val="0"/>
        <w:widowControl w:val="0"/>
        <w:ind w:left="1701" w:hanging="567"/>
        <w:jc w:val="both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>2</w:t>
      </w:r>
      <w:r w:rsidR="00B24B5B">
        <w:rPr>
          <w:b w:val="0"/>
          <w:i w:val="0"/>
          <w:sz w:val="24"/>
          <w:szCs w:val="24"/>
          <w:lang w:val="pt-PT"/>
        </w:rPr>
        <w:t>.</w:t>
      </w:r>
      <w:r w:rsidR="00374E2B">
        <w:rPr>
          <w:b w:val="0"/>
          <w:i w:val="0"/>
          <w:sz w:val="24"/>
          <w:szCs w:val="24"/>
          <w:lang w:val="pt-PT"/>
        </w:rPr>
        <w:t>4</w:t>
      </w:r>
      <w:r w:rsidR="00B24B5B">
        <w:rPr>
          <w:b w:val="0"/>
          <w:i w:val="0"/>
          <w:sz w:val="24"/>
          <w:szCs w:val="24"/>
          <w:lang w:val="pt-PT"/>
        </w:rPr>
        <w:t xml:space="preserve">.2 </w:t>
      </w:r>
      <w:r w:rsidR="00A54147" w:rsidRPr="00B24B5B">
        <w:rPr>
          <w:b w:val="0"/>
          <w:i w:val="0"/>
          <w:sz w:val="24"/>
          <w:szCs w:val="24"/>
          <w:lang w:val="pt-PT"/>
        </w:rPr>
        <w:t xml:space="preserve">Quantas vezes </w:t>
      </w:r>
      <w:r w:rsidR="002A2EAA">
        <w:rPr>
          <w:b w:val="0"/>
          <w:i w:val="0"/>
          <w:sz w:val="24"/>
          <w:szCs w:val="24"/>
          <w:lang w:val="pt-PT"/>
        </w:rPr>
        <w:t>faz um corte final a</w:t>
      </w:r>
      <w:r w:rsidR="00A54147" w:rsidRPr="00B24B5B">
        <w:rPr>
          <w:b w:val="0"/>
          <w:i w:val="0"/>
          <w:sz w:val="24"/>
          <w:szCs w:val="24"/>
          <w:lang w:val="pt-PT"/>
        </w:rPr>
        <w:t>o povoamento durante a simulação? Por quantos anos teria de prolongar o horizonte de planeamento para ga</w:t>
      </w:r>
      <w:r w:rsidR="009232C1">
        <w:rPr>
          <w:b w:val="0"/>
          <w:i w:val="0"/>
          <w:sz w:val="24"/>
          <w:szCs w:val="24"/>
          <w:lang w:val="pt-PT"/>
        </w:rPr>
        <w:t>rantir pelo menos mais um corte</w:t>
      </w:r>
      <w:r w:rsidR="002A2EAA">
        <w:rPr>
          <w:b w:val="0"/>
          <w:i w:val="0"/>
          <w:sz w:val="24"/>
          <w:szCs w:val="24"/>
          <w:lang w:val="pt-PT"/>
        </w:rPr>
        <w:t xml:space="preserve"> final</w:t>
      </w:r>
      <w:r w:rsidR="009232C1">
        <w:rPr>
          <w:b w:val="0"/>
          <w:i w:val="0"/>
          <w:sz w:val="24"/>
          <w:szCs w:val="24"/>
          <w:lang w:val="pt-PT"/>
        </w:rPr>
        <w:t>?</w:t>
      </w:r>
    </w:p>
    <w:p w:rsidR="009232C1" w:rsidRDefault="009232C1" w:rsidP="00B933FC">
      <w:pPr>
        <w:keepLines/>
        <w:widowControl w:val="0"/>
        <w:rPr>
          <w:lang w:val="pt-PT"/>
        </w:rPr>
      </w:pPr>
    </w:p>
    <w:p w:rsidR="0063139B" w:rsidRDefault="0063139B" w:rsidP="00966BE4">
      <w:pPr>
        <w:pStyle w:val="Heading4"/>
        <w:keepNext w:val="0"/>
        <w:widowControl w:val="0"/>
        <w:ind w:left="1134"/>
        <w:jc w:val="both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2.</w:t>
      </w:r>
      <w:r w:rsidR="00374E2B">
        <w:rPr>
          <w:b w:val="0"/>
          <w:i w:val="0"/>
          <w:sz w:val="24"/>
          <w:szCs w:val="24"/>
          <w:lang w:val="pt-PT"/>
        </w:rPr>
        <w:t>4</w:t>
      </w:r>
      <w:r>
        <w:rPr>
          <w:b w:val="0"/>
          <w:i w:val="0"/>
          <w:sz w:val="24"/>
          <w:szCs w:val="24"/>
          <w:lang w:val="pt-PT"/>
        </w:rPr>
        <w:t>.3</w:t>
      </w:r>
      <w:r w:rsidR="009232C1" w:rsidRPr="009232C1">
        <w:rPr>
          <w:b w:val="0"/>
          <w:i w:val="0"/>
          <w:sz w:val="24"/>
          <w:szCs w:val="24"/>
          <w:lang w:val="pt-PT"/>
        </w:rPr>
        <w:t xml:space="preserve"> Mantendo</w:t>
      </w:r>
      <w:proofErr w:type="gramEnd"/>
      <w:r w:rsidR="009232C1" w:rsidRPr="009232C1">
        <w:rPr>
          <w:b w:val="0"/>
          <w:i w:val="0"/>
          <w:sz w:val="24"/>
          <w:szCs w:val="24"/>
          <w:lang w:val="pt-PT"/>
        </w:rPr>
        <w:t xml:space="preserve"> o mesmo horizonte de </w:t>
      </w:r>
      <w:r>
        <w:rPr>
          <w:b w:val="0"/>
          <w:i w:val="0"/>
          <w:sz w:val="24"/>
          <w:szCs w:val="24"/>
          <w:lang w:val="pt-PT"/>
        </w:rPr>
        <w:t>planeamento, repita a simulação</w:t>
      </w:r>
      <w:r w:rsidRPr="0063139B">
        <w:rPr>
          <w:b w:val="0"/>
          <w:i w:val="0"/>
          <w:sz w:val="24"/>
          <w:szCs w:val="24"/>
          <w:lang w:val="pt-PT"/>
        </w:rPr>
        <w:t xml:space="preserve"> </w:t>
      </w:r>
      <w:r w:rsidRPr="009232C1">
        <w:rPr>
          <w:b w:val="0"/>
          <w:i w:val="0"/>
          <w:sz w:val="24"/>
          <w:szCs w:val="24"/>
          <w:lang w:val="pt-PT"/>
        </w:rPr>
        <w:t>considerando que</w:t>
      </w:r>
      <w:r>
        <w:rPr>
          <w:b w:val="0"/>
          <w:i w:val="0"/>
          <w:sz w:val="24"/>
          <w:szCs w:val="24"/>
          <w:lang w:val="pt-PT"/>
        </w:rPr>
        <w:t>:</w:t>
      </w:r>
    </w:p>
    <w:p w:rsidR="0063139B" w:rsidRDefault="0063139B" w:rsidP="00966BE4">
      <w:pPr>
        <w:pStyle w:val="Heading4"/>
        <w:keepNext w:val="0"/>
        <w:widowControl w:val="0"/>
        <w:numPr>
          <w:ilvl w:val="0"/>
          <w:numId w:val="22"/>
        </w:numPr>
        <w:jc w:val="both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 xml:space="preserve">Mantem a periodicidade de desbaste a cada 5 anos e que </w:t>
      </w:r>
      <w:r w:rsidR="009232C1" w:rsidRPr="009232C1">
        <w:rPr>
          <w:b w:val="0"/>
          <w:i w:val="0"/>
          <w:sz w:val="24"/>
          <w:szCs w:val="24"/>
          <w:lang w:val="pt-PT"/>
        </w:rPr>
        <w:t>o corte final é antecipado para os 35 anos</w:t>
      </w:r>
      <w:r w:rsidR="009232C1">
        <w:rPr>
          <w:b w:val="0"/>
          <w:i w:val="0"/>
          <w:sz w:val="24"/>
          <w:szCs w:val="24"/>
          <w:lang w:val="pt-PT"/>
        </w:rPr>
        <w:t xml:space="preserve"> </w:t>
      </w:r>
    </w:p>
    <w:p w:rsidR="0063139B" w:rsidRDefault="0063139B" w:rsidP="00966BE4">
      <w:pPr>
        <w:pStyle w:val="Heading4"/>
        <w:keepNext w:val="0"/>
        <w:widowControl w:val="0"/>
        <w:numPr>
          <w:ilvl w:val="0"/>
          <w:numId w:val="22"/>
        </w:numPr>
        <w:jc w:val="both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 xml:space="preserve">Mantem a idade de corte nos 50 anos e alarga a periodicidade de desbaste para 10 anos </w:t>
      </w:r>
    </w:p>
    <w:p w:rsidR="0063139B" w:rsidRPr="0063139B" w:rsidRDefault="0063139B" w:rsidP="00966BE4">
      <w:pPr>
        <w:pStyle w:val="Heading4"/>
        <w:keepNext w:val="0"/>
        <w:widowControl w:val="0"/>
        <w:numPr>
          <w:ilvl w:val="0"/>
          <w:numId w:val="22"/>
        </w:numPr>
        <w:jc w:val="both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 xml:space="preserve">Mantem a periodicidade de desbaste nos 10 anos e que </w:t>
      </w:r>
      <w:r w:rsidRPr="009232C1">
        <w:rPr>
          <w:b w:val="0"/>
          <w:i w:val="0"/>
          <w:sz w:val="24"/>
          <w:szCs w:val="24"/>
          <w:lang w:val="pt-PT"/>
        </w:rPr>
        <w:t>o corte final é antecipado para os 35 anos</w:t>
      </w:r>
      <w:r>
        <w:rPr>
          <w:b w:val="0"/>
          <w:i w:val="0"/>
          <w:sz w:val="24"/>
          <w:szCs w:val="24"/>
          <w:lang w:val="pt-PT"/>
        </w:rPr>
        <w:t xml:space="preserve"> </w:t>
      </w:r>
    </w:p>
    <w:p w:rsidR="00864B45" w:rsidRDefault="00864B45" w:rsidP="00966BE4">
      <w:pPr>
        <w:pStyle w:val="Heading4"/>
        <w:keepNext w:val="0"/>
        <w:widowControl w:val="0"/>
        <w:numPr>
          <w:ilvl w:val="0"/>
          <w:numId w:val="22"/>
        </w:numPr>
        <w:jc w:val="both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 xml:space="preserve">Mantem a periodicidade de desbaste nos 10 anos e atrasa o </w:t>
      </w:r>
      <w:r w:rsidRPr="009232C1">
        <w:rPr>
          <w:b w:val="0"/>
          <w:i w:val="0"/>
          <w:sz w:val="24"/>
          <w:szCs w:val="24"/>
          <w:lang w:val="pt-PT"/>
        </w:rPr>
        <w:t xml:space="preserve">corte final </w:t>
      </w:r>
      <w:r>
        <w:rPr>
          <w:b w:val="0"/>
          <w:i w:val="0"/>
          <w:sz w:val="24"/>
          <w:szCs w:val="24"/>
          <w:lang w:val="pt-PT"/>
        </w:rPr>
        <w:t xml:space="preserve">até aos 50 anos e aplica um </w:t>
      </w:r>
      <w:proofErr w:type="spellStart"/>
      <w:r>
        <w:rPr>
          <w:b w:val="0"/>
          <w:i w:val="0"/>
          <w:sz w:val="24"/>
          <w:szCs w:val="24"/>
          <w:lang w:val="pt-PT"/>
        </w:rPr>
        <w:t>fw</w:t>
      </w:r>
      <w:proofErr w:type="spellEnd"/>
      <w:r>
        <w:rPr>
          <w:b w:val="0"/>
          <w:i w:val="0"/>
          <w:sz w:val="24"/>
          <w:szCs w:val="24"/>
          <w:lang w:val="pt-PT"/>
        </w:rPr>
        <w:t>=0.28</w:t>
      </w:r>
    </w:p>
    <w:p w:rsidR="0063139B" w:rsidRPr="00864B45" w:rsidRDefault="0063139B" w:rsidP="00B933FC">
      <w:pPr>
        <w:pStyle w:val="Heading4"/>
        <w:keepNext w:val="0"/>
        <w:widowControl w:val="0"/>
        <w:rPr>
          <w:b w:val="0"/>
          <w:i w:val="0"/>
          <w:sz w:val="24"/>
          <w:szCs w:val="24"/>
          <w:lang w:val="pt-PT"/>
        </w:rPr>
      </w:pPr>
    </w:p>
    <w:p w:rsidR="009232C1" w:rsidRDefault="00B8200C" w:rsidP="00966BE4">
      <w:pPr>
        <w:pStyle w:val="Heading4"/>
        <w:keepNext w:val="0"/>
        <w:widowControl w:val="0"/>
        <w:ind w:left="709"/>
        <w:jc w:val="both"/>
        <w:rPr>
          <w:b w:val="0"/>
          <w:i w:val="0"/>
          <w:sz w:val="24"/>
          <w:szCs w:val="24"/>
          <w:lang w:val="pt-PT"/>
        </w:rPr>
      </w:pPr>
      <w:r>
        <w:rPr>
          <w:b w:val="0"/>
          <w:i w:val="0"/>
          <w:sz w:val="24"/>
          <w:szCs w:val="24"/>
          <w:lang w:val="pt-PT"/>
        </w:rPr>
        <w:t>Discuta qual</w:t>
      </w:r>
      <w:r w:rsidR="009232C1">
        <w:rPr>
          <w:b w:val="0"/>
          <w:i w:val="0"/>
          <w:sz w:val="24"/>
          <w:szCs w:val="24"/>
          <w:lang w:val="pt-PT"/>
        </w:rPr>
        <w:t xml:space="preserve"> </w:t>
      </w:r>
      <w:r>
        <w:rPr>
          <w:b w:val="0"/>
          <w:i w:val="0"/>
          <w:sz w:val="24"/>
          <w:szCs w:val="24"/>
          <w:lang w:val="pt-PT"/>
        </w:rPr>
        <w:t>d</w:t>
      </w:r>
      <w:r w:rsidR="009232C1">
        <w:rPr>
          <w:b w:val="0"/>
          <w:i w:val="0"/>
          <w:sz w:val="24"/>
          <w:szCs w:val="24"/>
          <w:lang w:val="pt-PT"/>
        </w:rPr>
        <w:t>esta</w:t>
      </w:r>
      <w:r>
        <w:rPr>
          <w:b w:val="0"/>
          <w:i w:val="0"/>
          <w:sz w:val="24"/>
          <w:szCs w:val="24"/>
          <w:lang w:val="pt-PT"/>
        </w:rPr>
        <w:t>s opções</w:t>
      </w:r>
      <w:r w:rsidR="009232C1">
        <w:rPr>
          <w:b w:val="0"/>
          <w:i w:val="0"/>
          <w:sz w:val="24"/>
          <w:szCs w:val="24"/>
          <w:lang w:val="pt-PT"/>
        </w:rPr>
        <w:t xml:space="preserve"> </w:t>
      </w:r>
      <w:r w:rsidR="00E94C6C">
        <w:rPr>
          <w:b w:val="0"/>
          <w:i w:val="0"/>
          <w:sz w:val="24"/>
          <w:szCs w:val="24"/>
          <w:lang w:val="pt-PT"/>
        </w:rPr>
        <w:t xml:space="preserve">faz </w:t>
      </w:r>
      <w:r>
        <w:rPr>
          <w:b w:val="0"/>
          <w:i w:val="0"/>
          <w:sz w:val="24"/>
          <w:szCs w:val="24"/>
          <w:lang w:val="pt-PT"/>
        </w:rPr>
        <w:t xml:space="preserve">mais </w:t>
      </w:r>
      <w:r w:rsidR="00E94C6C">
        <w:rPr>
          <w:b w:val="0"/>
          <w:i w:val="0"/>
          <w:sz w:val="24"/>
          <w:szCs w:val="24"/>
          <w:lang w:val="pt-PT"/>
        </w:rPr>
        <w:t>sentido do ponto de vista da maximização do volume cortado</w:t>
      </w:r>
      <w:r>
        <w:rPr>
          <w:b w:val="0"/>
          <w:i w:val="0"/>
          <w:sz w:val="24"/>
          <w:szCs w:val="24"/>
          <w:lang w:val="pt-PT"/>
        </w:rPr>
        <w:t>. Manteria a escolha se o objetivo fosse maximizar o lucro? Justifique</w:t>
      </w:r>
      <w:r w:rsidR="00374E2B">
        <w:rPr>
          <w:b w:val="0"/>
          <w:i w:val="0"/>
          <w:sz w:val="24"/>
          <w:szCs w:val="24"/>
          <w:lang w:val="pt-PT"/>
        </w:rPr>
        <w:t>.</w:t>
      </w:r>
    </w:p>
    <w:p w:rsidR="00374E2B" w:rsidRDefault="00374E2B" w:rsidP="00374E2B">
      <w:pPr>
        <w:rPr>
          <w:lang w:val="pt-PT"/>
        </w:rPr>
      </w:pPr>
    </w:p>
    <w:p w:rsidR="00374E2B" w:rsidRDefault="00374E2B" w:rsidP="00966BE4">
      <w:pPr>
        <w:pStyle w:val="Heading3"/>
        <w:keepNext w:val="0"/>
        <w:widowControl w:val="0"/>
        <w:tabs>
          <w:tab w:val="left" w:pos="1134"/>
        </w:tabs>
        <w:ind w:left="1134" w:hanging="425"/>
        <w:jc w:val="both"/>
        <w:rPr>
          <w:rFonts w:cstheme="majorHAnsi"/>
          <w:b w:val="0"/>
          <w:lang w:val="pt-PT"/>
        </w:rPr>
      </w:pPr>
      <w:r w:rsidRPr="00B933FC">
        <w:rPr>
          <w:lang w:val="pt-PT"/>
        </w:rPr>
        <w:t>2.</w:t>
      </w:r>
      <w:r>
        <w:rPr>
          <w:lang w:val="pt-PT"/>
        </w:rPr>
        <w:t>5</w:t>
      </w:r>
      <w:r w:rsidRPr="00B933FC">
        <w:rPr>
          <w:lang w:val="pt-PT"/>
        </w:rPr>
        <w:t xml:space="preserve"> PINASTER</w:t>
      </w:r>
      <w:r w:rsidRPr="00B933FC">
        <w:rPr>
          <w:b w:val="0"/>
          <w:lang w:val="pt-PT"/>
        </w:rPr>
        <w:t xml:space="preserve">. </w:t>
      </w:r>
      <w:r w:rsidRPr="00B24B5B">
        <w:rPr>
          <w:b w:val="0"/>
          <w:lang w:val="pt-PT"/>
        </w:rPr>
        <w:t xml:space="preserve">Simulação de </w:t>
      </w:r>
      <w:r>
        <w:rPr>
          <w:b w:val="0"/>
          <w:lang w:val="pt-PT"/>
        </w:rPr>
        <w:t>dois</w:t>
      </w:r>
      <w:r w:rsidRPr="00B24B5B">
        <w:rPr>
          <w:b w:val="0"/>
          <w:lang w:val="pt-PT"/>
        </w:rPr>
        <w:t xml:space="preserve"> </w:t>
      </w:r>
      <w:r w:rsidRPr="00B24B5B">
        <w:rPr>
          <w:b w:val="0"/>
          <w:u w:val="single"/>
          <w:lang w:val="pt-PT"/>
        </w:rPr>
        <w:t>povoamento</w:t>
      </w:r>
      <w:r>
        <w:rPr>
          <w:b w:val="0"/>
          <w:u w:val="single"/>
          <w:lang w:val="pt-PT"/>
        </w:rPr>
        <w:t>s</w:t>
      </w:r>
      <w:r w:rsidRPr="00B24B5B">
        <w:rPr>
          <w:b w:val="0"/>
          <w:u w:val="single"/>
          <w:lang w:val="pt-PT"/>
        </w:rPr>
        <w:t xml:space="preserve"> existente</w:t>
      </w:r>
      <w:r>
        <w:rPr>
          <w:b w:val="0"/>
          <w:u w:val="single"/>
          <w:lang w:val="pt-PT"/>
        </w:rPr>
        <w:t>s</w:t>
      </w:r>
      <w:r>
        <w:rPr>
          <w:b w:val="0"/>
          <w:lang w:val="pt-PT"/>
        </w:rPr>
        <w:t xml:space="preserve"> (puro</w:t>
      </w:r>
      <w:r w:rsidR="00594B8C">
        <w:rPr>
          <w:b w:val="0"/>
          <w:lang w:val="pt-PT"/>
        </w:rPr>
        <w:t>s</w:t>
      </w:r>
      <w:r>
        <w:rPr>
          <w:b w:val="0"/>
          <w:lang w:val="pt-PT"/>
        </w:rPr>
        <w:t xml:space="preserve"> </w:t>
      </w:r>
      <w:r w:rsidRPr="00B24B5B">
        <w:rPr>
          <w:b w:val="0"/>
          <w:lang w:val="pt-PT"/>
        </w:rPr>
        <w:t>regular</w:t>
      </w:r>
      <w:r w:rsidR="00594B8C">
        <w:rPr>
          <w:b w:val="0"/>
          <w:lang w:val="pt-PT"/>
        </w:rPr>
        <w:t>es</w:t>
      </w:r>
      <w:r w:rsidR="00FB3BA2">
        <w:rPr>
          <w:b w:val="0"/>
          <w:lang w:val="pt-PT"/>
        </w:rPr>
        <w:t xml:space="preserve"> plantados</w:t>
      </w:r>
      <w:r w:rsidR="00594B8C">
        <w:rPr>
          <w:b w:val="0"/>
          <w:lang w:val="pt-PT"/>
        </w:rPr>
        <w:t xml:space="preserve">). </w:t>
      </w:r>
      <w:r>
        <w:rPr>
          <w:b w:val="0"/>
          <w:lang w:val="pt-PT"/>
        </w:rPr>
        <w:t xml:space="preserve">Um dos </w:t>
      </w:r>
      <w:r w:rsidRPr="00B933FC">
        <w:rPr>
          <w:b w:val="0"/>
          <w:lang w:val="pt-PT"/>
        </w:rPr>
        <w:t xml:space="preserve">povoamentos </w:t>
      </w:r>
      <w:r>
        <w:rPr>
          <w:b w:val="0"/>
          <w:lang w:val="pt-PT"/>
        </w:rPr>
        <w:t xml:space="preserve">apresenta </w:t>
      </w:r>
      <w:r w:rsidRPr="00B933FC">
        <w:rPr>
          <w:b w:val="0"/>
          <w:lang w:val="pt-PT"/>
        </w:rPr>
        <w:t>densidade média</w:t>
      </w:r>
      <w:r>
        <w:rPr>
          <w:b w:val="0"/>
          <w:lang w:val="pt-PT"/>
        </w:rPr>
        <w:t xml:space="preserve"> (</w:t>
      </w:r>
      <w:proofErr w:type="gramStart"/>
      <w:r w:rsidRPr="00B933FC">
        <w:rPr>
          <w:rFonts w:cstheme="majorHAnsi"/>
          <w:b w:val="0"/>
          <w:lang w:val="pt-PT"/>
        </w:rPr>
        <w:t>INV_Pb_680.csv</w:t>
      </w:r>
      <w:r>
        <w:rPr>
          <w:rFonts w:cstheme="majorHAnsi"/>
          <w:b w:val="0"/>
          <w:lang w:val="pt-PT"/>
        </w:rPr>
        <w:t xml:space="preserve">) </w:t>
      </w:r>
      <w:r w:rsidRPr="00B933FC">
        <w:rPr>
          <w:b w:val="0"/>
          <w:lang w:val="pt-PT"/>
        </w:rPr>
        <w:t xml:space="preserve"> e</w:t>
      </w:r>
      <w:proofErr w:type="gramEnd"/>
      <w:r>
        <w:rPr>
          <w:b w:val="0"/>
          <w:lang w:val="pt-PT"/>
        </w:rPr>
        <w:t xml:space="preserve"> o outro densidade</w:t>
      </w:r>
      <w:r w:rsidRPr="00B933FC">
        <w:rPr>
          <w:b w:val="0"/>
          <w:lang w:val="pt-PT"/>
        </w:rPr>
        <w:t xml:space="preserve"> alta</w:t>
      </w:r>
      <w:r>
        <w:rPr>
          <w:b w:val="0"/>
          <w:lang w:val="pt-PT"/>
        </w:rPr>
        <w:t xml:space="preserve"> (</w:t>
      </w:r>
      <w:r>
        <w:rPr>
          <w:rFonts w:cstheme="majorHAnsi"/>
          <w:b w:val="0"/>
          <w:lang w:val="pt-PT"/>
        </w:rPr>
        <w:t>INV_Pb_156</w:t>
      </w:r>
      <w:r w:rsidRPr="00B933FC">
        <w:rPr>
          <w:rFonts w:cstheme="majorHAnsi"/>
          <w:b w:val="0"/>
          <w:lang w:val="pt-PT"/>
        </w:rPr>
        <w:t>0.csv</w:t>
      </w:r>
      <w:r>
        <w:rPr>
          <w:rFonts w:cstheme="majorHAnsi"/>
          <w:b w:val="0"/>
          <w:lang w:val="pt-PT"/>
        </w:rPr>
        <w:t>)</w:t>
      </w:r>
      <w:r>
        <w:rPr>
          <w:b w:val="0"/>
          <w:lang w:val="pt-PT"/>
        </w:rPr>
        <w:t xml:space="preserve"> e o objetivo é converte-los</w:t>
      </w:r>
      <w:r w:rsidRPr="00B933FC">
        <w:rPr>
          <w:b w:val="0"/>
          <w:lang w:val="pt-PT"/>
        </w:rPr>
        <w:t xml:space="preserve"> </w:t>
      </w:r>
      <w:r w:rsidRPr="00B933FC">
        <w:rPr>
          <w:rFonts w:cstheme="majorHAnsi"/>
          <w:b w:val="0"/>
          <w:lang w:val="pt-PT"/>
        </w:rPr>
        <w:t xml:space="preserve">em povoamentos com densidades próximas dos 250 - 300 </w:t>
      </w:r>
      <w:proofErr w:type="spellStart"/>
      <w:r w:rsidRPr="00B933FC">
        <w:rPr>
          <w:rFonts w:cstheme="majorHAnsi"/>
          <w:b w:val="0"/>
          <w:lang w:val="pt-PT"/>
        </w:rPr>
        <w:t>árv</w:t>
      </w:r>
      <w:proofErr w:type="spellEnd"/>
      <w:r w:rsidRPr="00B933FC">
        <w:rPr>
          <w:rFonts w:cstheme="majorHAnsi"/>
          <w:b w:val="0"/>
          <w:lang w:val="pt-PT"/>
        </w:rPr>
        <w:t xml:space="preserve"> ha</w:t>
      </w:r>
      <w:r w:rsidRPr="00B933FC">
        <w:rPr>
          <w:rFonts w:cstheme="majorHAnsi"/>
          <w:b w:val="0"/>
          <w:vertAlign w:val="superscript"/>
          <w:lang w:val="pt-PT"/>
        </w:rPr>
        <w:t xml:space="preserve">-1 </w:t>
      </w:r>
      <w:r w:rsidRPr="00B933FC">
        <w:rPr>
          <w:rFonts w:cstheme="majorHAnsi"/>
          <w:b w:val="0"/>
          <w:lang w:val="pt-PT"/>
        </w:rPr>
        <w:t>num prazo máximo de 5 anos</w:t>
      </w:r>
      <w:r w:rsidRPr="00B933FC">
        <w:rPr>
          <w:b w:val="0"/>
          <w:lang w:val="pt-PT"/>
        </w:rPr>
        <w:t xml:space="preserve"> </w:t>
      </w:r>
      <w:r w:rsidR="00FB3BA2">
        <w:rPr>
          <w:b w:val="0"/>
          <w:lang w:val="pt-PT"/>
        </w:rPr>
        <w:t xml:space="preserve">de preferência no prazo mais curto possível e realizando apenas um desbaste </w:t>
      </w:r>
      <w:r w:rsidRPr="00B933FC">
        <w:rPr>
          <w:b w:val="0"/>
          <w:lang w:val="pt-PT"/>
        </w:rPr>
        <w:t>com vista à implementação de faixas de redução de combustível</w:t>
      </w:r>
      <w:r w:rsidRPr="00B933FC">
        <w:rPr>
          <w:rFonts w:cstheme="majorHAnsi"/>
          <w:b w:val="0"/>
          <w:lang w:val="pt-PT"/>
        </w:rPr>
        <w:t xml:space="preserve">. </w:t>
      </w:r>
    </w:p>
    <w:p w:rsidR="00374E2B" w:rsidRDefault="00374E2B" w:rsidP="00374E2B">
      <w:pPr>
        <w:keepLines/>
        <w:widowControl w:val="0"/>
        <w:ind w:left="709"/>
        <w:jc w:val="both"/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</w:pP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9217"/>
      </w:tblGrid>
      <w:tr w:rsidR="00374E2B" w:rsidRPr="002573B5" w:rsidTr="00CC2B00">
        <w:tc>
          <w:tcPr>
            <w:tcW w:w="9926" w:type="dxa"/>
            <w:shd w:val="clear" w:color="auto" w:fill="A8C9B5" w:themeFill="accent5" w:themeFillShade="E6"/>
          </w:tcPr>
          <w:p w:rsidR="00374E2B" w:rsidRDefault="00374E2B" w:rsidP="00CC2B00">
            <w:pPr>
              <w:keepLines/>
              <w:widowControl w:val="0"/>
              <w:jc w:val="both"/>
              <w:rPr>
                <w:b w:val="0"/>
                <w:color w:val="auto"/>
                <w:lang w:val="pt-PT"/>
              </w:rPr>
            </w:pPr>
            <w:r w:rsidRPr="00F67607"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pt-PT"/>
              </w:rPr>
              <w:t>As faixas de gestão de combustível, não só reduzem a carga combustível alterando a estrutura da paisagem de modo a desacelerar o avanço do incêndio - diminuindo a sua intensidade e severidade - como também auxiliam as forças de combate aos incêndios.</w:t>
            </w:r>
            <w:r w:rsidRPr="00F67607">
              <w:rPr>
                <w:lang w:val="pt-PT"/>
              </w:rPr>
              <w:t xml:space="preserve"> </w:t>
            </w:r>
            <w:r w:rsidRPr="00005665">
              <w:rPr>
                <w:b w:val="0"/>
                <w:color w:val="auto"/>
                <w:lang w:val="pt-PT"/>
              </w:rPr>
              <w:t xml:space="preserve">Existem dois tipos de faixas: </w:t>
            </w:r>
          </w:p>
          <w:p w:rsidR="00374E2B" w:rsidRPr="00B933FC" w:rsidRDefault="00374E2B" w:rsidP="00CC2B00">
            <w:pPr>
              <w:pStyle w:val="ListParagraph"/>
              <w:keepLines/>
              <w:widowControl w:val="0"/>
              <w:numPr>
                <w:ilvl w:val="0"/>
                <w:numId w:val="24"/>
              </w:numPr>
              <w:jc w:val="both"/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pt-PT"/>
              </w:rPr>
            </w:pPr>
            <w:r w:rsidRPr="00B933FC">
              <w:rPr>
                <w:b w:val="0"/>
                <w:color w:val="auto"/>
                <w:lang w:val="pt-PT"/>
              </w:rPr>
              <w:t>f</w:t>
            </w:r>
            <w:r w:rsidRPr="00B933FC"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pt-PT"/>
              </w:rPr>
              <w:t xml:space="preserve">aixas de redução de combustível (FRC) nas quais se procede à redução de combustíveis de superfície (arbustivo, subarbustivo e herbáceo) e em que são feitas desramações e é reduzida a densidade do povoamento; e </w:t>
            </w:r>
          </w:p>
          <w:p w:rsidR="00374E2B" w:rsidRPr="00B933FC" w:rsidRDefault="00374E2B" w:rsidP="00CC2B00">
            <w:pPr>
              <w:keepLines/>
              <w:widowControl w:val="0"/>
              <w:ind w:left="720"/>
              <w:jc w:val="both"/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pt-PT"/>
              </w:rPr>
            </w:pPr>
          </w:p>
          <w:p w:rsidR="00374E2B" w:rsidRPr="00966BE4" w:rsidRDefault="00374E2B" w:rsidP="00966BE4">
            <w:pPr>
              <w:keepLines/>
              <w:widowControl w:val="0"/>
              <w:ind w:left="1020" w:hanging="283"/>
              <w:jc w:val="both"/>
              <w:rPr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pt-PT"/>
              </w:rPr>
              <w:t>2)</w:t>
            </w:r>
            <w:r w:rsidRPr="00F67607">
              <w:rPr>
                <w:lang w:val="pt-PT"/>
              </w:rPr>
              <w:t xml:space="preserve"> </w:t>
            </w:r>
            <w:r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pt-PT"/>
              </w:rPr>
              <w:t>f</w:t>
            </w:r>
            <w:r w:rsidRPr="00F67607"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pt-PT"/>
              </w:rPr>
              <w:t xml:space="preserve">aixas de interrupção de combustível (FIC) </w:t>
            </w:r>
            <w:r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pt-PT"/>
              </w:rPr>
              <w:t>nas quais se procede à</w:t>
            </w:r>
            <w:r w:rsidRPr="00F67607">
              <w:rPr>
                <w:rFonts w:asciiTheme="majorHAnsi" w:hAnsiTheme="majorHAnsi" w:cstheme="majorHAnsi"/>
                <w:b w:val="0"/>
                <w:color w:val="auto"/>
                <w:sz w:val="24"/>
                <w:szCs w:val="24"/>
                <w:lang w:val="pt-PT"/>
              </w:rPr>
              <w:t xml:space="preserve"> remoção total dos combustíveis (arbóreo, arbustivo, subarbustivo e herbáceo). Embora mais eficazes por impedirem a propagação do incendio trazem graves problemas de erosão do solo e eliminação de biodiversidade.</w:t>
            </w:r>
          </w:p>
        </w:tc>
      </w:tr>
    </w:tbl>
    <w:p w:rsidR="00374E2B" w:rsidRDefault="00374E2B" w:rsidP="00374E2B">
      <w:pPr>
        <w:keepLines/>
        <w:widowControl w:val="0"/>
        <w:ind w:left="709"/>
        <w:jc w:val="both"/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</w:pPr>
    </w:p>
    <w:tbl>
      <w:tblPr>
        <w:tblW w:w="8771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2"/>
        <w:gridCol w:w="5849"/>
      </w:tblGrid>
      <w:tr w:rsidR="00D86079" w:rsidRPr="004A6117" w:rsidTr="00D86079">
        <w:trPr>
          <w:trHeight w:val="315"/>
        </w:trPr>
        <w:tc>
          <w:tcPr>
            <w:tcW w:w="8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1F620E" w:rsidRDefault="00D86079" w:rsidP="00CC2B00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Povoamento Densidade elevada</w:t>
            </w:r>
          </w:p>
        </w:tc>
      </w:tr>
      <w:tr w:rsidR="00D86079" w:rsidRPr="008D136B" w:rsidTr="00D86079">
        <w:trPr>
          <w:trHeight w:val="315"/>
        </w:trPr>
        <w:tc>
          <w:tcPr>
            <w:tcW w:w="292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722E33" w:rsidRDefault="00D86079" w:rsidP="00D86079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Local:</w:t>
            </w:r>
          </w:p>
        </w:tc>
        <w:tc>
          <w:tcPr>
            <w:tcW w:w="584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1F620E" w:rsidRDefault="00D86079" w:rsidP="00D86079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Mação</w:t>
            </w:r>
          </w:p>
        </w:tc>
      </w:tr>
      <w:tr w:rsidR="00D86079" w:rsidRPr="00E72F9F" w:rsidTr="00CC2B00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722E33" w:rsidRDefault="00D86079" w:rsidP="00D86079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Altitude: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86079" w:rsidRPr="00E72F9F" w:rsidRDefault="00D86079" w:rsidP="00D86079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204 m</w:t>
            </w:r>
          </w:p>
        </w:tc>
      </w:tr>
      <w:tr w:rsidR="00D86079" w:rsidRPr="003E3E3F" w:rsidTr="00D86079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722E33" w:rsidRDefault="00D86079" w:rsidP="00D86079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Estrutura</w:t>
            </w:r>
            <w:proofErr w:type="spellEnd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/ /</w:t>
            </w:r>
            <w:proofErr w:type="spellStart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idade</w:t>
            </w:r>
            <w:proofErr w:type="spellEnd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86079" w:rsidRDefault="00D86079" w:rsidP="00D86079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Regular /25 anos</w:t>
            </w:r>
          </w:p>
        </w:tc>
      </w:tr>
      <w:tr w:rsidR="00D86079" w:rsidRPr="00E55013" w:rsidTr="00CC2B00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722E33" w:rsidRDefault="00D86079" w:rsidP="00D86079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Área da parcela: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86079" w:rsidRDefault="00D86079" w:rsidP="00D86079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500 m</w:t>
            </w:r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</w:rPr>
              <w:t>2</w:t>
            </w:r>
          </w:p>
        </w:tc>
      </w:tr>
      <w:tr w:rsidR="00D86079" w:rsidRPr="00B3125B" w:rsidTr="00CC2B00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722E33" w:rsidRDefault="00D86079" w:rsidP="00D86079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Ficheiro da árvore: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86079" w:rsidRPr="00E55013" w:rsidRDefault="00D86079" w:rsidP="00D86079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Inv_Pb_1500</w:t>
            </w:r>
            <w:r w:rsidRPr="00E55013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.csv</w:t>
            </w:r>
            <w:r w:rsidR="00594B8C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 xml:space="preserve"> (</w:t>
            </w:r>
            <w:r w:rsidR="00594B8C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78 </w:t>
            </w:r>
            <w:proofErr w:type="spellStart"/>
            <w:r w:rsidR="00594B8C"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  <w:r w:rsidR="00594B8C">
              <w:rPr>
                <w:rFonts w:asciiTheme="majorHAnsi" w:hAnsiTheme="majorHAnsi" w:cstheme="majorHAnsi"/>
                <w:b w:val="0"/>
                <w:sz w:val="20"/>
                <w:szCs w:val="20"/>
              </w:rPr>
              <w:t>)</w:t>
            </w:r>
          </w:p>
        </w:tc>
      </w:tr>
    </w:tbl>
    <w:p w:rsidR="00D86079" w:rsidRDefault="00D86079" w:rsidP="00374E2B">
      <w:pPr>
        <w:keepLines/>
        <w:widowControl w:val="0"/>
        <w:ind w:left="709"/>
        <w:jc w:val="both"/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</w:pPr>
    </w:p>
    <w:tbl>
      <w:tblPr>
        <w:tblW w:w="8771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2"/>
        <w:gridCol w:w="5849"/>
      </w:tblGrid>
      <w:tr w:rsidR="00D86079" w:rsidRPr="004A6117" w:rsidTr="00D86079">
        <w:trPr>
          <w:trHeight w:val="315"/>
        </w:trPr>
        <w:tc>
          <w:tcPr>
            <w:tcW w:w="87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1F620E" w:rsidRDefault="00D86079" w:rsidP="00D86079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Povoamento Densidade média</w:t>
            </w:r>
          </w:p>
        </w:tc>
      </w:tr>
      <w:tr w:rsidR="00D86079" w:rsidRPr="008D136B" w:rsidTr="00D86079">
        <w:trPr>
          <w:trHeight w:val="315"/>
        </w:trPr>
        <w:tc>
          <w:tcPr>
            <w:tcW w:w="292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722E33" w:rsidRDefault="00D86079" w:rsidP="00CC2B00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Local:</w:t>
            </w:r>
          </w:p>
        </w:tc>
        <w:tc>
          <w:tcPr>
            <w:tcW w:w="584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1F620E" w:rsidRDefault="00D86079" w:rsidP="00CC2B00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Portalegre</w:t>
            </w:r>
          </w:p>
        </w:tc>
      </w:tr>
      <w:tr w:rsidR="00D86079" w:rsidRPr="00E72F9F" w:rsidTr="00CC2B00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722E33" w:rsidRDefault="00D86079" w:rsidP="00CC2B00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Altitude: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86079" w:rsidRPr="00E72F9F" w:rsidRDefault="00D86079" w:rsidP="00CC2B00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504 m</w:t>
            </w:r>
          </w:p>
        </w:tc>
      </w:tr>
      <w:tr w:rsidR="00D86079" w:rsidRPr="003E3E3F" w:rsidTr="00CC2B00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722E33" w:rsidRDefault="00D86079" w:rsidP="00CC2B00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Estrutura</w:t>
            </w:r>
            <w:proofErr w:type="spellEnd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/ /</w:t>
            </w:r>
            <w:proofErr w:type="spellStart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idade</w:t>
            </w:r>
            <w:proofErr w:type="spellEnd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86079" w:rsidRDefault="00D86079" w:rsidP="00D86079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Regular /15 anos</w:t>
            </w:r>
          </w:p>
        </w:tc>
      </w:tr>
      <w:tr w:rsidR="00D86079" w:rsidRPr="00E55013" w:rsidTr="00CC2B00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722E33" w:rsidRDefault="00D86079" w:rsidP="00CC2B00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Área da parcela: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86079" w:rsidRDefault="00D86079" w:rsidP="00CC2B00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500 m</w:t>
            </w:r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</w:rPr>
              <w:t>2</w:t>
            </w:r>
          </w:p>
        </w:tc>
      </w:tr>
      <w:tr w:rsidR="00D86079" w:rsidRPr="00B3125B" w:rsidTr="00CC2B00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86079" w:rsidRPr="00722E33" w:rsidRDefault="00D86079" w:rsidP="00CC2B00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Ficheiro da árvore:</w:t>
            </w: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86079" w:rsidRPr="00E55013" w:rsidRDefault="00D86079" w:rsidP="00CC2B00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Inv_Pb_600</w:t>
            </w:r>
            <w:r w:rsidRPr="00E55013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.csv</w:t>
            </w:r>
            <w:r w:rsidR="00594B8C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 xml:space="preserve"> (</w:t>
            </w:r>
            <w:r w:rsidR="00594B8C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34 </w:t>
            </w:r>
            <w:proofErr w:type="spellStart"/>
            <w:r w:rsidR="00594B8C"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  <w:r w:rsidR="00594B8C">
              <w:rPr>
                <w:rFonts w:asciiTheme="majorHAnsi" w:hAnsiTheme="majorHAnsi" w:cstheme="majorHAnsi"/>
                <w:b w:val="0"/>
                <w:sz w:val="20"/>
                <w:szCs w:val="20"/>
              </w:rPr>
              <w:t>)</w:t>
            </w:r>
          </w:p>
        </w:tc>
      </w:tr>
    </w:tbl>
    <w:p w:rsidR="00D86079" w:rsidRDefault="00D86079" w:rsidP="00374E2B">
      <w:pPr>
        <w:keepLines/>
        <w:widowControl w:val="0"/>
        <w:ind w:left="709"/>
        <w:jc w:val="both"/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</w:pPr>
    </w:p>
    <w:p w:rsidR="00374E2B" w:rsidRPr="00966BE4" w:rsidRDefault="00374E2B" w:rsidP="00594B8C">
      <w:pPr>
        <w:pStyle w:val="ListParagraph"/>
        <w:keepLines/>
        <w:widowControl w:val="0"/>
        <w:numPr>
          <w:ilvl w:val="2"/>
          <w:numId w:val="26"/>
        </w:numPr>
        <w:jc w:val="both"/>
        <w:rPr>
          <w:rFonts w:asciiTheme="majorHAnsi" w:hAnsiTheme="majorHAnsi" w:cstheme="majorHAnsi"/>
          <w:sz w:val="24"/>
          <w:szCs w:val="24"/>
          <w:lang w:val="pt-PT"/>
        </w:rPr>
      </w:pPr>
      <w:r w:rsidRPr="00966BE4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Simule </w:t>
      </w:r>
      <w:r w:rsidR="00594B8C" w:rsidRPr="00966BE4">
        <w:rPr>
          <w:rFonts w:asciiTheme="majorHAnsi" w:hAnsiTheme="majorHAnsi" w:cstheme="majorHAnsi"/>
          <w:b w:val="0"/>
          <w:sz w:val="24"/>
          <w:szCs w:val="24"/>
          <w:lang w:val="pt-PT"/>
        </w:rPr>
        <w:t>ambas as parcelas até conseguir atingir o objetivo</w:t>
      </w:r>
      <w:r w:rsidR="00D25217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considerando um horizonte de planeamento de 36 anos</w:t>
      </w:r>
      <w:r w:rsidR="00893D92" w:rsidRPr="00966BE4">
        <w:rPr>
          <w:rFonts w:asciiTheme="majorHAnsi" w:hAnsiTheme="majorHAnsi" w:cstheme="majorHAnsi"/>
          <w:b w:val="0"/>
          <w:sz w:val="24"/>
          <w:szCs w:val="24"/>
          <w:lang w:val="pt-PT"/>
        </w:rPr>
        <w:t>.</w:t>
      </w:r>
    </w:p>
    <w:p w:rsidR="00966BE4" w:rsidRPr="00966BE4" w:rsidRDefault="00966BE4" w:rsidP="00966BE4">
      <w:pPr>
        <w:pStyle w:val="ListParagraph"/>
        <w:keepLines/>
        <w:widowControl w:val="0"/>
        <w:ind w:left="1440"/>
        <w:jc w:val="both"/>
        <w:rPr>
          <w:rFonts w:asciiTheme="majorHAnsi" w:hAnsiTheme="majorHAnsi" w:cstheme="majorHAnsi"/>
          <w:sz w:val="24"/>
          <w:szCs w:val="24"/>
          <w:lang w:val="pt-PT"/>
        </w:rPr>
      </w:pPr>
    </w:p>
    <w:p w:rsidR="00374E2B" w:rsidRPr="00966BE4" w:rsidRDefault="00893D92" w:rsidP="00220EA5">
      <w:pPr>
        <w:pStyle w:val="ListParagraph"/>
        <w:numPr>
          <w:ilvl w:val="2"/>
          <w:numId w:val="26"/>
        </w:numPr>
        <w:rPr>
          <w:b w:val="0"/>
          <w:lang w:val="pt-PT"/>
        </w:rPr>
      </w:pPr>
      <w:r w:rsidRPr="00966BE4">
        <w:rPr>
          <w:b w:val="0"/>
          <w:lang w:val="pt-PT"/>
        </w:rPr>
        <w:t xml:space="preserve">Descreva </w:t>
      </w:r>
      <w:r w:rsidR="00594B8C" w:rsidRPr="00966BE4">
        <w:rPr>
          <w:b w:val="0"/>
          <w:lang w:val="pt-PT"/>
        </w:rPr>
        <w:t xml:space="preserve">as </w:t>
      </w:r>
      <w:proofErr w:type="spellStart"/>
      <w:r w:rsidR="00594B8C" w:rsidRPr="00966BE4">
        <w:rPr>
          <w:b w:val="0"/>
          <w:lang w:val="pt-PT"/>
        </w:rPr>
        <w:t>FMAs</w:t>
      </w:r>
      <w:proofErr w:type="spellEnd"/>
      <w:r w:rsidR="00594B8C" w:rsidRPr="00966BE4">
        <w:rPr>
          <w:b w:val="0"/>
          <w:lang w:val="pt-PT"/>
        </w:rPr>
        <w:t xml:space="preserve"> finais a que chegou para cada parcela </w:t>
      </w:r>
      <w:r w:rsidRPr="00966BE4">
        <w:rPr>
          <w:b w:val="0"/>
          <w:lang w:val="pt-PT"/>
        </w:rPr>
        <w:t xml:space="preserve"> </w:t>
      </w:r>
    </w:p>
    <w:p w:rsidR="00220EA5" w:rsidRPr="00220EA5" w:rsidRDefault="00220EA5" w:rsidP="00220EA5">
      <w:pPr>
        <w:pStyle w:val="ListParagraph"/>
        <w:rPr>
          <w:b w:val="0"/>
          <w:lang w:val="pt-PT"/>
        </w:rPr>
      </w:pPr>
    </w:p>
    <w:p w:rsidR="00220EA5" w:rsidRPr="00966BE4" w:rsidRDefault="00966BE4" w:rsidP="00966BE4">
      <w:pPr>
        <w:pStyle w:val="Heading3"/>
        <w:ind w:left="426" w:hanging="426"/>
        <w:jc w:val="both"/>
        <w:rPr>
          <w:b w:val="0"/>
          <w:color w:val="082A75" w:themeColor="text2"/>
          <w:lang w:val="pt-PT"/>
        </w:rPr>
      </w:pPr>
      <w:r w:rsidRPr="00A860A6">
        <w:rPr>
          <w:rStyle w:val="Heading3Char"/>
          <w:b/>
          <w:color w:val="082A75" w:themeColor="text2"/>
          <w:lang w:val="pt-PT"/>
        </w:rPr>
        <w:t xml:space="preserve">2.6 </w:t>
      </w:r>
      <w:r w:rsidR="00220EA5" w:rsidRPr="00A860A6">
        <w:rPr>
          <w:rStyle w:val="Heading3Char"/>
          <w:b/>
          <w:color w:val="082A75" w:themeColor="text2"/>
          <w:lang w:val="pt-PT"/>
        </w:rPr>
        <w:t>PBIRROL</w:t>
      </w:r>
      <w:r w:rsidR="00220EA5" w:rsidRPr="00966BE4">
        <w:rPr>
          <w:b w:val="0"/>
          <w:color w:val="082A75" w:themeColor="text2"/>
          <w:lang w:val="pt-PT"/>
        </w:rPr>
        <w:t xml:space="preserve">. Os povoamentos puros </w:t>
      </w:r>
      <w:r w:rsidR="00F7269E" w:rsidRPr="00966BE4">
        <w:rPr>
          <w:b w:val="0"/>
          <w:color w:val="082A75" w:themeColor="text2"/>
          <w:lang w:val="pt-PT"/>
        </w:rPr>
        <w:t>irregulares de p</w:t>
      </w:r>
      <w:r w:rsidR="00220EA5" w:rsidRPr="00966BE4">
        <w:rPr>
          <w:b w:val="0"/>
          <w:color w:val="082A75" w:themeColor="text2"/>
          <w:lang w:val="pt-PT"/>
        </w:rPr>
        <w:t xml:space="preserve">inheiro-bravo </w:t>
      </w:r>
      <w:r w:rsidR="00F7269E" w:rsidRPr="00966BE4">
        <w:rPr>
          <w:b w:val="0"/>
          <w:color w:val="082A75" w:themeColor="text2"/>
          <w:lang w:val="pt-PT"/>
        </w:rPr>
        <w:t xml:space="preserve">são comuns </w:t>
      </w:r>
      <w:proofErr w:type="gramStart"/>
      <w:r w:rsidR="00F7269E" w:rsidRPr="00966BE4">
        <w:rPr>
          <w:b w:val="0"/>
          <w:color w:val="082A75" w:themeColor="text2"/>
          <w:lang w:val="pt-PT"/>
        </w:rPr>
        <w:t>no pais</w:t>
      </w:r>
      <w:proofErr w:type="gramEnd"/>
      <w:r w:rsidR="00F7269E" w:rsidRPr="00966BE4">
        <w:rPr>
          <w:b w:val="0"/>
          <w:color w:val="082A75" w:themeColor="text2"/>
          <w:lang w:val="pt-PT"/>
        </w:rPr>
        <w:t xml:space="preserve">. Este modelo vai ser testado para simular os povoamentos irregulares da Quinta da Casa Velha usando como input as </w:t>
      </w:r>
      <w:r>
        <w:rPr>
          <w:b w:val="0"/>
          <w:color w:val="082A75" w:themeColor="text2"/>
          <w:lang w:val="pt-PT"/>
        </w:rPr>
        <w:t>parcelas de campo medidas em 202</w:t>
      </w:r>
      <w:r w:rsidR="00F7269E" w:rsidRPr="00966BE4">
        <w:rPr>
          <w:b w:val="0"/>
          <w:color w:val="082A75" w:themeColor="text2"/>
          <w:lang w:val="pt-PT"/>
        </w:rPr>
        <w:t>5 no estagio pratico de inventário. A mancha de pinheiro-bravo original foi reanalisada e subdividida em 3:  15_</w:t>
      </w:r>
      <w:r w:rsidR="003B13D4" w:rsidRPr="00966BE4">
        <w:rPr>
          <w:b w:val="0"/>
          <w:color w:val="082A75" w:themeColor="text2"/>
          <w:lang w:val="pt-PT"/>
        </w:rPr>
        <w:t xml:space="preserve">stand e </w:t>
      </w:r>
      <w:r w:rsidR="00F7269E" w:rsidRPr="00966BE4">
        <w:rPr>
          <w:b w:val="0"/>
          <w:color w:val="082A75" w:themeColor="text2"/>
          <w:lang w:val="pt-PT"/>
        </w:rPr>
        <w:t>36_stand</w:t>
      </w:r>
      <w:r w:rsidR="003B13D4" w:rsidRPr="00966BE4">
        <w:rPr>
          <w:b w:val="0"/>
          <w:color w:val="082A75" w:themeColor="text2"/>
          <w:lang w:val="pt-PT"/>
        </w:rPr>
        <w:t xml:space="preserve"> (descritos em baixo)</w:t>
      </w:r>
      <w:r w:rsidR="00F7269E" w:rsidRPr="00966BE4">
        <w:rPr>
          <w:b w:val="0"/>
          <w:color w:val="082A75" w:themeColor="text2"/>
          <w:lang w:val="pt-PT"/>
        </w:rPr>
        <w:t xml:space="preserve"> </w:t>
      </w:r>
      <w:r w:rsidR="003B13D4" w:rsidRPr="00966BE4">
        <w:rPr>
          <w:b w:val="0"/>
          <w:color w:val="082A75" w:themeColor="text2"/>
          <w:lang w:val="pt-PT"/>
        </w:rPr>
        <w:t xml:space="preserve">e o </w:t>
      </w:r>
      <w:r w:rsidR="00F7269E" w:rsidRPr="00966BE4">
        <w:rPr>
          <w:b w:val="0"/>
          <w:color w:val="082A75" w:themeColor="text2"/>
          <w:lang w:val="pt-PT"/>
        </w:rPr>
        <w:t>35_stand (1 parcela medida em 2025: 39)</w:t>
      </w:r>
    </w:p>
    <w:p w:rsidR="003B13D4" w:rsidRPr="003B13D4" w:rsidRDefault="003B13D4" w:rsidP="003B13D4">
      <w:pPr>
        <w:pStyle w:val="ListParagraph"/>
        <w:ind w:left="900"/>
        <w:jc w:val="both"/>
        <w:rPr>
          <w:rFonts w:asciiTheme="majorHAnsi" w:hAnsiTheme="majorHAnsi" w:cstheme="majorHAnsi"/>
          <w:sz w:val="24"/>
          <w:szCs w:val="24"/>
          <w:lang w:val="pt-PT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678"/>
        <w:gridCol w:w="4544"/>
      </w:tblGrid>
      <w:tr w:rsidR="00F7269E" w:rsidRPr="002573B5" w:rsidTr="00966BE4">
        <w:tc>
          <w:tcPr>
            <w:tcW w:w="4678" w:type="dxa"/>
          </w:tcPr>
          <w:p w:rsidR="00F7269E" w:rsidRDefault="00B42185" w:rsidP="00F7269E">
            <w:pPr>
              <w:jc w:val="center"/>
              <w:rPr>
                <w:sz w:val="24"/>
                <w:szCs w:val="24"/>
                <w:lang w:val="pt-PT"/>
              </w:rPr>
            </w:pPr>
            <w:r w:rsidRPr="00F7269E">
              <w:rPr>
                <w:sz w:val="24"/>
                <w:szCs w:val="24"/>
                <w:lang w:val="pt-PT"/>
              </w:rPr>
              <w:t>15_stand</w:t>
            </w:r>
          </w:p>
          <w:p w:rsidR="00F7269E" w:rsidRPr="00F7269E" w:rsidRDefault="00B42185" w:rsidP="00F7269E">
            <w:pPr>
              <w:jc w:val="center"/>
              <w:rPr>
                <w:sz w:val="24"/>
                <w:szCs w:val="24"/>
                <w:lang w:val="pt-PT"/>
              </w:rPr>
            </w:pPr>
            <w:r w:rsidRPr="00F7269E">
              <w:rPr>
                <w:sz w:val="24"/>
                <w:szCs w:val="24"/>
                <w:lang w:val="pt-PT"/>
              </w:rPr>
              <w:t>(2 parcelas medidas em 2025: 13 e 22)</w:t>
            </w:r>
          </w:p>
        </w:tc>
        <w:tc>
          <w:tcPr>
            <w:tcW w:w="4544" w:type="dxa"/>
          </w:tcPr>
          <w:p w:rsidR="00F7269E" w:rsidRDefault="00F7269E" w:rsidP="00F7269E">
            <w:pPr>
              <w:jc w:val="center"/>
              <w:rPr>
                <w:sz w:val="24"/>
                <w:szCs w:val="24"/>
                <w:lang w:val="pt-PT"/>
              </w:rPr>
            </w:pPr>
            <w:r w:rsidRPr="00F7269E">
              <w:rPr>
                <w:sz w:val="24"/>
                <w:szCs w:val="24"/>
                <w:lang w:val="pt-PT"/>
              </w:rPr>
              <w:t>36_stand</w:t>
            </w:r>
          </w:p>
          <w:p w:rsidR="00F7269E" w:rsidRPr="00F7269E" w:rsidRDefault="00F7269E" w:rsidP="00F7269E">
            <w:pPr>
              <w:jc w:val="center"/>
              <w:rPr>
                <w:sz w:val="24"/>
                <w:szCs w:val="24"/>
                <w:lang w:val="pt-PT"/>
              </w:rPr>
            </w:pPr>
            <w:r w:rsidRPr="00F7269E">
              <w:rPr>
                <w:sz w:val="24"/>
                <w:szCs w:val="24"/>
                <w:lang w:val="pt-PT"/>
              </w:rPr>
              <w:t>(3 parcelas medidas em 2025: 15, 24 e 50)</w:t>
            </w:r>
          </w:p>
          <w:p w:rsidR="00F7269E" w:rsidRPr="00F7269E" w:rsidRDefault="00F7269E" w:rsidP="00F7269E">
            <w:pPr>
              <w:jc w:val="center"/>
              <w:rPr>
                <w:sz w:val="24"/>
                <w:szCs w:val="24"/>
                <w:lang w:val="pt-PT"/>
              </w:rPr>
            </w:pPr>
          </w:p>
        </w:tc>
      </w:tr>
      <w:tr w:rsidR="00F7269E" w:rsidTr="00966BE4">
        <w:tc>
          <w:tcPr>
            <w:tcW w:w="4678" w:type="dxa"/>
          </w:tcPr>
          <w:p w:rsidR="00F7269E" w:rsidRDefault="00F7269E" w:rsidP="00966BE4">
            <w:pPr>
              <w:jc w:val="center"/>
              <w:rPr>
                <w:lang w:val="pt-PT"/>
              </w:rPr>
            </w:pPr>
            <w:r w:rsidRPr="00F7269E">
              <w:rPr>
                <w:noProof/>
              </w:rPr>
              <w:drawing>
                <wp:inline distT="0" distB="0" distL="0" distR="0" wp14:anchorId="547992D6" wp14:editId="57030504">
                  <wp:extent cx="2670988" cy="1790700"/>
                  <wp:effectExtent l="0" t="0" r="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F6F7F1-8231-4091-83CA-B221EB2A6D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F6F7F1-8231-4091-83CA-B221EB2A6D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614" cy="179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:rsidR="00F7269E" w:rsidRDefault="00F7269E" w:rsidP="00966BE4">
            <w:pPr>
              <w:jc w:val="center"/>
              <w:rPr>
                <w:lang w:val="pt-PT"/>
              </w:rPr>
            </w:pPr>
            <w:r w:rsidRPr="00F7269E">
              <w:rPr>
                <w:noProof/>
              </w:rPr>
              <w:drawing>
                <wp:inline distT="0" distB="0" distL="0" distR="0" wp14:anchorId="251B0E5C" wp14:editId="6FC1B39D">
                  <wp:extent cx="2671574" cy="1791093"/>
                  <wp:effectExtent l="0" t="0" r="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D4D36D-664A-47A8-B673-DD3538252C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6ED4D36D-664A-47A8-B673-DD3538252C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51" cy="179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9E" w:rsidTr="00966BE4">
        <w:tc>
          <w:tcPr>
            <w:tcW w:w="4678" w:type="dxa"/>
          </w:tcPr>
          <w:p w:rsidR="00F7269E" w:rsidRPr="00F7269E" w:rsidRDefault="00F7269E" w:rsidP="00F7269E">
            <w:pPr>
              <w:rPr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>ID</w:t>
            </w:r>
            <w:r w:rsidRPr="00F7269E">
              <w:rPr>
                <w:sz w:val="24"/>
                <w:szCs w:val="24"/>
                <w:lang w:val="pt-PT"/>
              </w:rPr>
              <w:t xml:space="preserve">: </w:t>
            </w:r>
            <w:r w:rsidRPr="00F7269E">
              <w:rPr>
                <w:b w:val="0"/>
                <w:sz w:val="24"/>
                <w:szCs w:val="24"/>
                <w:lang w:val="pt-PT"/>
              </w:rPr>
              <w:t>15_stand</w:t>
            </w:r>
          </w:p>
          <w:p w:rsidR="00F7269E" w:rsidRPr="00F7269E" w:rsidRDefault="00F7269E" w:rsidP="00F7269E">
            <w:pPr>
              <w:rPr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>TP_POV</w:t>
            </w:r>
            <w:r w:rsidRPr="00F7269E">
              <w:rPr>
                <w:b w:val="0"/>
                <w:bCs/>
                <w:sz w:val="24"/>
                <w:szCs w:val="24"/>
                <w:lang w:val="pt-PT"/>
              </w:rPr>
              <w:t>:</w:t>
            </w:r>
            <w:r w:rsidRPr="00F7269E">
              <w:rPr>
                <w:b w:val="0"/>
                <w:sz w:val="24"/>
                <w:szCs w:val="24"/>
                <w:lang w:val="pt-PT"/>
              </w:rPr>
              <w:t xml:space="preserve"> </w:t>
            </w:r>
            <w:proofErr w:type="spellStart"/>
            <w:r w:rsidRPr="00F7269E">
              <w:rPr>
                <w:b w:val="0"/>
                <w:sz w:val="24"/>
                <w:szCs w:val="24"/>
                <w:lang w:val="pt-PT"/>
              </w:rPr>
              <w:t>PbPb</w:t>
            </w:r>
            <w:proofErr w:type="spellEnd"/>
            <w:r w:rsidRPr="00F7269E">
              <w:rPr>
                <w:b w:val="0"/>
                <w:sz w:val="24"/>
                <w:szCs w:val="24"/>
                <w:lang w:val="pt-PT"/>
              </w:rPr>
              <w:t xml:space="preserve"> </w:t>
            </w:r>
            <w:r w:rsidRPr="00F7269E">
              <w:rPr>
                <w:b w:val="0"/>
                <w:bCs/>
                <w:sz w:val="24"/>
                <w:szCs w:val="24"/>
                <w:lang w:val="pt-PT"/>
              </w:rPr>
              <w:t>J</w:t>
            </w:r>
            <w:r w:rsidRPr="00F7269E">
              <w:rPr>
                <w:b w:val="0"/>
                <w:sz w:val="24"/>
                <w:szCs w:val="24"/>
                <w:lang w:val="pt-PT"/>
              </w:rPr>
              <w:t xml:space="preserve"> (média densidade)</w:t>
            </w:r>
          </w:p>
          <w:p w:rsidR="00F7269E" w:rsidRPr="00F7269E" w:rsidRDefault="00F7269E" w:rsidP="00F7269E">
            <w:pPr>
              <w:rPr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>Altitude</w:t>
            </w:r>
            <w:r w:rsidRPr="00F7269E">
              <w:rPr>
                <w:sz w:val="24"/>
                <w:szCs w:val="24"/>
                <w:lang w:val="pt-PT"/>
              </w:rPr>
              <w:t xml:space="preserve">: </w:t>
            </w:r>
            <w:r w:rsidRPr="00F7269E">
              <w:rPr>
                <w:b w:val="0"/>
                <w:sz w:val="24"/>
                <w:szCs w:val="24"/>
                <w:lang w:val="pt-PT"/>
              </w:rPr>
              <w:t>229 m</w:t>
            </w:r>
          </w:p>
          <w:p w:rsidR="00F7269E" w:rsidRPr="00F7269E" w:rsidRDefault="00F7269E" w:rsidP="00F7269E">
            <w:pPr>
              <w:rPr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>latitude</w:t>
            </w:r>
            <w:r w:rsidRPr="00F7269E">
              <w:rPr>
                <w:sz w:val="24"/>
                <w:szCs w:val="24"/>
                <w:lang w:val="pt-PT"/>
              </w:rPr>
              <w:t xml:space="preserve">: </w:t>
            </w:r>
            <w:r w:rsidRPr="00F7269E">
              <w:rPr>
                <w:b w:val="0"/>
                <w:sz w:val="24"/>
                <w:szCs w:val="24"/>
                <w:lang w:val="pt-PT"/>
              </w:rPr>
              <w:t>39.681116</w:t>
            </w:r>
          </w:p>
          <w:p w:rsidR="00F7269E" w:rsidRPr="00F7269E" w:rsidRDefault="00F7269E" w:rsidP="00F7269E">
            <w:pPr>
              <w:rPr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>longitude</w:t>
            </w:r>
            <w:r w:rsidRPr="00F7269E">
              <w:rPr>
                <w:b w:val="0"/>
                <w:sz w:val="24"/>
                <w:szCs w:val="24"/>
                <w:lang w:val="pt-PT"/>
              </w:rPr>
              <w:t>: -8.560889</w:t>
            </w:r>
          </w:p>
          <w:p w:rsidR="00F7269E" w:rsidRPr="00F7269E" w:rsidRDefault="00F7269E" w:rsidP="00F7269E">
            <w:pPr>
              <w:rPr>
                <w:b w:val="0"/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 xml:space="preserve">ÁREA: </w:t>
            </w:r>
            <w:r w:rsidRPr="00F7269E">
              <w:rPr>
                <w:b w:val="0"/>
                <w:sz w:val="24"/>
                <w:szCs w:val="24"/>
                <w:lang w:val="pt-PT"/>
              </w:rPr>
              <w:t>1000 m2 (parc_ids:13+22)</w:t>
            </w:r>
          </w:p>
          <w:p w:rsidR="00F7269E" w:rsidRPr="00966BE4" w:rsidRDefault="00F7269E" w:rsidP="00F7269E">
            <w:pPr>
              <w:rPr>
                <w:b w:val="0"/>
                <w:sz w:val="24"/>
                <w:szCs w:val="24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 xml:space="preserve">Ficheiro </w:t>
            </w:r>
            <w:proofErr w:type="spellStart"/>
            <w:r w:rsidRPr="00F7269E">
              <w:rPr>
                <w:bCs/>
                <w:sz w:val="24"/>
                <w:szCs w:val="24"/>
                <w:lang w:val="pt-PT"/>
              </w:rPr>
              <w:t>ARVs</w:t>
            </w:r>
            <w:proofErr w:type="spellEnd"/>
            <w:r w:rsidRPr="00F7269E">
              <w:rPr>
                <w:sz w:val="24"/>
                <w:szCs w:val="24"/>
                <w:lang w:val="pt-PT"/>
              </w:rPr>
              <w:t xml:space="preserve">: </w:t>
            </w:r>
            <w:r w:rsidRPr="007D2C1F">
              <w:rPr>
                <w:b w:val="0"/>
                <w:sz w:val="24"/>
                <w:szCs w:val="24"/>
                <w:highlight w:val="yellow"/>
                <w:lang w:val="pt-PT"/>
              </w:rPr>
              <w:t>15_stand_Pb_J_1000m2.csv</w:t>
            </w:r>
          </w:p>
        </w:tc>
        <w:tc>
          <w:tcPr>
            <w:tcW w:w="4544" w:type="dxa"/>
          </w:tcPr>
          <w:p w:rsidR="00F7269E" w:rsidRPr="00F7269E" w:rsidRDefault="00F7269E" w:rsidP="00F7269E">
            <w:pPr>
              <w:rPr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>ID</w:t>
            </w:r>
            <w:r w:rsidRPr="00F7269E">
              <w:rPr>
                <w:sz w:val="24"/>
                <w:szCs w:val="24"/>
                <w:lang w:val="pt-PT"/>
              </w:rPr>
              <w:t xml:space="preserve">: </w:t>
            </w:r>
            <w:r w:rsidRPr="00F7269E">
              <w:rPr>
                <w:b w:val="0"/>
                <w:sz w:val="24"/>
                <w:szCs w:val="24"/>
                <w:lang w:val="pt-PT"/>
              </w:rPr>
              <w:t>36_stand</w:t>
            </w:r>
          </w:p>
          <w:p w:rsidR="00F7269E" w:rsidRPr="00F7269E" w:rsidRDefault="00F7269E" w:rsidP="00F7269E">
            <w:pPr>
              <w:rPr>
                <w:b w:val="0"/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>TP_POV:</w:t>
            </w:r>
            <w:r w:rsidRPr="00F7269E">
              <w:rPr>
                <w:sz w:val="24"/>
                <w:szCs w:val="24"/>
                <w:lang w:val="pt-PT"/>
              </w:rPr>
              <w:t xml:space="preserve"> </w:t>
            </w:r>
            <w:proofErr w:type="spellStart"/>
            <w:r w:rsidRPr="00F7269E">
              <w:rPr>
                <w:b w:val="0"/>
                <w:sz w:val="24"/>
                <w:szCs w:val="24"/>
                <w:lang w:val="pt-PT"/>
              </w:rPr>
              <w:t>PbPb</w:t>
            </w:r>
            <w:proofErr w:type="spellEnd"/>
            <w:r w:rsidRPr="00F7269E">
              <w:rPr>
                <w:b w:val="0"/>
                <w:sz w:val="24"/>
                <w:szCs w:val="24"/>
                <w:lang w:val="pt-PT"/>
              </w:rPr>
              <w:t xml:space="preserve"> </w:t>
            </w:r>
            <w:r w:rsidRPr="00F7269E">
              <w:rPr>
                <w:b w:val="0"/>
                <w:bCs/>
                <w:sz w:val="24"/>
                <w:szCs w:val="24"/>
                <w:lang w:val="pt-PT"/>
              </w:rPr>
              <w:t>J</w:t>
            </w:r>
            <w:r w:rsidRPr="00F7269E">
              <w:rPr>
                <w:b w:val="0"/>
                <w:sz w:val="24"/>
                <w:szCs w:val="24"/>
                <w:lang w:val="pt-PT"/>
              </w:rPr>
              <w:t xml:space="preserve"> (fraca densidade)</w:t>
            </w:r>
          </w:p>
          <w:p w:rsidR="00F7269E" w:rsidRPr="00F7269E" w:rsidRDefault="00F7269E" w:rsidP="00F7269E">
            <w:pPr>
              <w:rPr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>Altitude</w:t>
            </w:r>
            <w:r w:rsidRPr="00F7269E">
              <w:rPr>
                <w:sz w:val="24"/>
                <w:szCs w:val="24"/>
                <w:lang w:val="pt-PT"/>
              </w:rPr>
              <w:t xml:space="preserve">: </w:t>
            </w:r>
            <w:r w:rsidRPr="00F7269E">
              <w:rPr>
                <w:b w:val="0"/>
                <w:sz w:val="24"/>
                <w:szCs w:val="24"/>
                <w:lang w:val="pt-PT"/>
              </w:rPr>
              <w:t>227 m</w:t>
            </w:r>
          </w:p>
          <w:p w:rsidR="00F7269E" w:rsidRPr="00F7269E" w:rsidRDefault="00F7269E" w:rsidP="00F7269E">
            <w:pPr>
              <w:rPr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>latitude</w:t>
            </w:r>
            <w:r w:rsidRPr="00F7269E">
              <w:rPr>
                <w:sz w:val="24"/>
                <w:szCs w:val="24"/>
                <w:lang w:val="pt-PT"/>
              </w:rPr>
              <w:t xml:space="preserve">: </w:t>
            </w:r>
            <w:r w:rsidRPr="00F7269E">
              <w:rPr>
                <w:b w:val="0"/>
                <w:sz w:val="24"/>
                <w:szCs w:val="24"/>
                <w:lang w:val="pt-PT"/>
              </w:rPr>
              <w:t>39.679783</w:t>
            </w:r>
          </w:p>
          <w:p w:rsidR="00F7269E" w:rsidRPr="00F7269E" w:rsidRDefault="00F7269E" w:rsidP="00F7269E">
            <w:pPr>
              <w:rPr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>longitude</w:t>
            </w:r>
            <w:r w:rsidRPr="00F7269E">
              <w:rPr>
                <w:sz w:val="24"/>
                <w:szCs w:val="24"/>
                <w:lang w:val="pt-PT"/>
              </w:rPr>
              <w:t xml:space="preserve">: </w:t>
            </w:r>
            <w:r w:rsidRPr="00F7269E">
              <w:rPr>
                <w:b w:val="0"/>
                <w:sz w:val="24"/>
                <w:szCs w:val="24"/>
                <w:lang w:val="pt-PT"/>
              </w:rPr>
              <w:t>-8.560337</w:t>
            </w:r>
          </w:p>
          <w:p w:rsidR="00F7269E" w:rsidRPr="00F7269E" w:rsidRDefault="00F7269E" w:rsidP="00F7269E">
            <w:pPr>
              <w:rPr>
                <w:sz w:val="24"/>
                <w:szCs w:val="24"/>
                <w:lang w:val="pt-PT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 xml:space="preserve">ÁREA: </w:t>
            </w:r>
            <w:r w:rsidRPr="00F7269E">
              <w:rPr>
                <w:b w:val="0"/>
                <w:sz w:val="24"/>
                <w:szCs w:val="24"/>
                <w:lang w:val="pt-PT"/>
              </w:rPr>
              <w:t>1500 m2 (parc_ids:15+24+50)</w:t>
            </w:r>
          </w:p>
          <w:p w:rsidR="00F7269E" w:rsidRPr="00966BE4" w:rsidRDefault="00F7269E" w:rsidP="00F7269E">
            <w:pPr>
              <w:rPr>
                <w:b w:val="0"/>
                <w:sz w:val="24"/>
                <w:szCs w:val="24"/>
              </w:rPr>
            </w:pPr>
            <w:r w:rsidRPr="00F7269E">
              <w:rPr>
                <w:bCs/>
                <w:sz w:val="24"/>
                <w:szCs w:val="24"/>
                <w:lang w:val="pt-PT"/>
              </w:rPr>
              <w:t xml:space="preserve">Ficheiro </w:t>
            </w:r>
            <w:proofErr w:type="spellStart"/>
            <w:r w:rsidRPr="00F7269E">
              <w:rPr>
                <w:bCs/>
                <w:sz w:val="24"/>
                <w:szCs w:val="24"/>
                <w:lang w:val="pt-PT"/>
              </w:rPr>
              <w:t>ARVs</w:t>
            </w:r>
            <w:proofErr w:type="spellEnd"/>
            <w:r w:rsidRPr="00F7269E">
              <w:rPr>
                <w:sz w:val="24"/>
                <w:szCs w:val="24"/>
                <w:lang w:val="pt-PT"/>
              </w:rPr>
              <w:t xml:space="preserve">: </w:t>
            </w:r>
            <w:r w:rsidRPr="007D2C1F">
              <w:rPr>
                <w:b w:val="0"/>
                <w:sz w:val="24"/>
                <w:szCs w:val="24"/>
                <w:highlight w:val="yellow"/>
                <w:lang w:val="pt-PT"/>
              </w:rPr>
              <w:t>36_stand_Pb_J_1500m2.csv</w:t>
            </w:r>
          </w:p>
        </w:tc>
      </w:tr>
    </w:tbl>
    <w:p w:rsidR="00F7269E" w:rsidRPr="00F7269E" w:rsidRDefault="00F7269E" w:rsidP="00F7269E">
      <w:pPr>
        <w:rPr>
          <w:lang w:val="pt-PT"/>
        </w:rPr>
      </w:pPr>
    </w:p>
    <w:p w:rsidR="00220EA5" w:rsidRDefault="0011110C" w:rsidP="0011110C">
      <w:pPr>
        <w:pStyle w:val="ListParagraph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proofErr w:type="gramStart"/>
      <w:r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2.6.1 </w:t>
      </w:r>
      <w:r w:rsidR="003B13D4" w:rsidRPr="003B13D4">
        <w:rPr>
          <w:rFonts w:asciiTheme="majorHAnsi" w:hAnsiTheme="majorHAnsi" w:cstheme="majorHAnsi"/>
          <w:b w:val="0"/>
          <w:sz w:val="24"/>
          <w:szCs w:val="24"/>
          <w:lang w:val="pt-PT"/>
        </w:rPr>
        <w:t>Simule</w:t>
      </w:r>
      <w:proofErr w:type="gramEnd"/>
      <w:r w:rsidR="003B13D4" w:rsidRPr="003B13D4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o crescimento de ambos os povoamentos regene</w:t>
      </w:r>
      <w:r w:rsidR="003B13D4">
        <w:rPr>
          <w:rFonts w:asciiTheme="majorHAnsi" w:hAnsiTheme="majorHAnsi" w:cstheme="majorHAnsi"/>
          <w:b w:val="0"/>
          <w:sz w:val="24"/>
          <w:szCs w:val="24"/>
          <w:lang w:val="pt-PT"/>
        </w:rPr>
        <w:t>rados naturalmente utilizando a seguinte FMA e repita sem aplicar desbaste</w:t>
      </w:r>
      <w:r w:rsidR="001F3CBB">
        <w:rPr>
          <w:rFonts w:asciiTheme="majorHAnsi" w:hAnsiTheme="majorHAnsi" w:cstheme="majorHAnsi"/>
          <w:b w:val="0"/>
          <w:sz w:val="24"/>
          <w:szCs w:val="24"/>
          <w:lang w:val="pt-PT"/>
        </w:rPr>
        <w:t>, considere um horizonte de planeamento de 50 anos</w:t>
      </w:r>
      <w:r w:rsidR="003B13D4">
        <w:rPr>
          <w:rFonts w:asciiTheme="majorHAnsi" w:hAnsiTheme="majorHAnsi" w:cstheme="majorHAnsi"/>
          <w:b w:val="0"/>
          <w:sz w:val="24"/>
          <w:szCs w:val="24"/>
          <w:lang w:val="pt-PT"/>
        </w:rPr>
        <w:t>.</w:t>
      </w:r>
    </w:p>
    <w:p w:rsidR="003B13D4" w:rsidRPr="003B13D4" w:rsidRDefault="003B13D4" w:rsidP="003B13D4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4"/>
        <w:gridCol w:w="3402"/>
        <w:gridCol w:w="2552"/>
      </w:tblGrid>
      <w:tr w:rsidR="003B13D4" w:rsidRPr="001F620E" w:rsidTr="00B42185">
        <w:trPr>
          <w:trHeight w:val="330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13D4" w:rsidRPr="001F620E" w:rsidRDefault="003B13D4" w:rsidP="00B42185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Frequência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13D4" w:rsidRPr="001F620E" w:rsidRDefault="003B13D4" w:rsidP="00B42185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13D4" w:rsidRPr="001F620E" w:rsidRDefault="003B13D4" w:rsidP="00B42185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3B13D4" w:rsidRPr="002573B5" w:rsidTr="00B45178">
        <w:trPr>
          <w:trHeight w:val="315"/>
        </w:trPr>
        <w:tc>
          <w:tcPr>
            <w:tcW w:w="2534" w:type="dxa"/>
            <w:tcBorders>
              <w:top w:val="single" w:sz="4" w:space="0" w:color="auto"/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B13D4" w:rsidRPr="0007267F" w:rsidRDefault="003B13D4" w:rsidP="00B42185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07267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Todos os 5 anos (a última tendo sido h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 2 anos)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13D4" w:rsidRPr="001F620E" w:rsidRDefault="0001389E" w:rsidP="00B42185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Limpeza </w:t>
            </w:r>
            <w:r w:rsidR="003B13D4"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com grade de discos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13D4" w:rsidRPr="001F620E" w:rsidRDefault="003B13D4" w:rsidP="00B42185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3B13D4" w:rsidRPr="002573B5" w:rsidTr="00B45178">
        <w:trPr>
          <w:trHeight w:val="315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B13D4" w:rsidRPr="0007267F" w:rsidRDefault="003B13D4" w:rsidP="00B42185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07267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Todos os 5 anos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(o</w:t>
            </w:r>
            <w:r w:rsidRPr="0007267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último</w:t>
            </w:r>
            <w:r w:rsidRPr="0007267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tendo sido h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 2 anos)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13D4" w:rsidRPr="001F620E" w:rsidRDefault="003B13D4" w:rsidP="0001389E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Desbaste pelo </w:t>
            </w:r>
            <w:r w:rsidR="0001389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a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lto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13D4" w:rsidRPr="00DE1E01" w:rsidRDefault="003B13D4" w:rsidP="00B42185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Área basal residual de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10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m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2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ha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-1</w:t>
            </w:r>
          </w:p>
        </w:tc>
      </w:tr>
      <w:tr w:rsidR="00B45178" w:rsidRPr="00A860A6" w:rsidTr="00B45178">
        <w:trPr>
          <w:trHeight w:val="315"/>
        </w:trPr>
        <w:tc>
          <w:tcPr>
            <w:tcW w:w="848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tbl>
            <w:tblPr>
              <w:tblW w:w="5536" w:type="dxa"/>
              <w:tblLook w:val="04A0" w:firstRow="1" w:lastRow="0" w:firstColumn="1" w:lastColumn="0" w:noHBand="0" w:noVBand="1"/>
            </w:tblPr>
            <w:tblGrid>
              <w:gridCol w:w="1696"/>
              <w:gridCol w:w="960"/>
              <w:gridCol w:w="960"/>
              <w:gridCol w:w="960"/>
              <w:gridCol w:w="960"/>
            </w:tblGrid>
            <w:tr w:rsidR="00B45178" w:rsidRPr="00722E33" w:rsidTr="00B45178">
              <w:trPr>
                <w:trHeight w:val="288"/>
              </w:trPr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Categoria aproveitamento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di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 xml:space="preserve">            (cm)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Comp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. toro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Casca (1-sim)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Preço (€)</w:t>
                  </w:r>
                </w:p>
              </w:tc>
            </w:tr>
            <w:tr w:rsidR="00B45178" w:rsidRPr="00B3125B" w:rsidTr="00B45178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tabuas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35</w:t>
                  </w:r>
                </w:p>
              </w:tc>
            </w:tr>
            <w:tr w:rsidR="00B45178" w:rsidRPr="00B3125B" w:rsidTr="00B45178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Serracao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30</w:t>
                  </w:r>
                </w:p>
              </w:tc>
            </w:tr>
            <w:tr w:rsidR="00B45178" w:rsidRPr="00B3125B" w:rsidTr="00B45178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trituracao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25</w:t>
                  </w:r>
                </w:p>
              </w:tc>
            </w:tr>
            <w:tr w:rsidR="00B45178" w:rsidRPr="00B3125B" w:rsidTr="00B45178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energia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999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45178" w:rsidRPr="00722E33" w:rsidRDefault="00B45178" w:rsidP="00B45178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</w:tr>
          </w:tbl>
          <w:p w:rsidR="00B45178" w:rsidRPr="00DE1E01" w:rsidRDefault="00B45178" w:rsidP="00B42185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</w:p>
        </w:tc>
      </w:tr>
    </w:tbl>
    <w:p w:rsidR="003B13D4" w:rsidRPr="003B13D4" w:rsidRDefault="003B13D4" w:rsidP="003B13D4">
      <w:pPr>
        <w:rPr>
          <w:lang w:val="es-ES"/>
        </w:rPr>
      </w:pPr>
    </w:p>
    <w:p w:rsidR="0001389E" w:rsidRDefault="0001389E" w:rsidP="0001389E">
      <w:pPr>
        <w:pStyle w:val="ListParagraph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proofErr w:type="gramStart"/>
      <w:r>
        <w:rPr>
          <w:rFonts w:asciiTheme="majorHAnsi" w:hAnsiTheme="majorHAnsi" w:cstheme="majorHAnsi"/>
          <w:b w:val="0"/>
          <w:sz w:val="24"/>
          <w:szCs w:val="24"/>
          <w:lang w:val="pt-PT"/>
        </w:rPr>
        <w:t>2.6.2 Conseguiu</w:t>
      </w:r>
      <w:proofErr w:type="gramEnd"/>
      <w:r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definir o desbaste tal como descrito em cima? Discuta o porquê indicando se lhe parece que esta seja uma limitação do modelo ou do simulador.</w:t>
      </w:r>
      <w:r w:rsidR="00FD0508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Consegue propor alguma forma para contornar o problema.</w:t>
      </w:r>
    </w:p>
    <w:p w:rsidR="005800C2" w:rsidRPr="0001389E" w:rsidRDefault="005800C2" w:rsidP="00B933FC">
      <w:pPr>
        <w:keepLines/>
        <w:widowControl w:val="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3B13D4" w:rsidRPr="0001389E" w:rsidRDefault="0001389E" w:rsidP="0001389E">
      <w:pPr>
        <w:keepLines/>
        <w:widowControl w:val="0"/>
        <w:tabs>
          <w:tab w:val="left" w:pos="1226"/>
        </w:tabs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r>
        <w:rPr>
          <w:rFonts w:asciiTheme="majorHAnsi" w:hAnsiTheme="majorHAnsi" w:cstheme="majorHAnsi"/>
          <w:b w:val="0"/>
          <w:sz w:val="24"/>
          <w:szCs w:val="24"/>
          <w:lang w:val="pt-PT"/>
        </w:rPr>
        <w:tab/>
      </w:r>
    </w:p>
    <w:p w:rsidR="00966BE4" w:rsidRPr="0001389E" w:rsidRDefault="00966BE4" w:rsidP="00B933FC">
      <w:pPr>
        <w:keepLines/>
        <w:widowControl w:val="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Pr="0001389E" w:rsidRDefault="00966BE4" w:rsidP="00B933FC">
      <w:pPr>
        <w:keepLines/>
        <w:widowControl w:val="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Pr="0001389E" w:rsidRDefault="00966BE4" w:rsidP="00B933FC">
      <w:pPr>
        <w:keepLines/>
        <w:widowControl w:val="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Pr="0001389E" w:rsidRDefault="00966BE4" w:rsidP="00B933FC">
      <w:pPr>
        <w:keepLines/>
        <w:widowControl w:val="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A54147" w:rsidRPr="00B24B5B" w:rsidRDefault="004A6117" w:rsidP="00B933FC">
      <w:pPr>
        <w:pStyle w:val="Heading3"/>
        <w:keepNext w:val="0"/>
        <w:widowControl w:val="0"/>
        <w:ind w:left="1134" w:hanging="425"/>
        <w:rPr>
          <w:b w:val="0"/>
          <w:i/>
          <w:lang w:val="pt-PT"/>
        </w:rPr>
      </w:pPr>
      <w:r w:rsidRPr="00B933FC">
        <w:rPr>
          <w:lang w:val="pt-PT"/>
        </w:rPr>
        <w:t>2</w:t>
      </w:r>
      <w:r w:rsidR="00B24B5B" w:rsidRPr="00B933FC">
        <w:rPr>
          <w:lang w:val="pt-PT"/>
        </w:rPr>
        <w:t>.</w:t>
      </w:r>
      <w:r w:rsidR="00966BE4">
        <w:rPr>
          <w:lang w:val="pt-PT"/>
        </w:rPr>
        <w:t>7 PBIRROL&amp;</w:t>
      </w:r>
      <w:r w:rsidR="00A54147" w:rsidRPr="005649A7">
        <w:rPr>
          <w:lang w:val="pt-PT"/>
        </w:rPr>
        <w:t>PINASTER</w:t>
      </w:r>
      <w:r w:rsidR="00E86AE2" w:rsidRPr="00B24B5B">
        <w:rPr>
          <w:b w:val="0"/>
          <w:lang w:val="pt-PT"/>
        </w:rPr>
        <w:t>.</w:t>
      </w:r>
      <w:r w:rsidR="00A54147" w:rsidRPr="00B24B5B">
        <w:rPr>
          <w:b w:val="0"/>
          <w:lang w:val="pt-PT"/>
        </w:rPr>
        <w:t xml:space="preserve"> Simulação de um </w:t>
      </w:r>
      <w:r w:rsidR="00A54147" w:rsidRPr="00B24B5B">
        <w:rPr>
          <w:b w:val="0"/>
          <w:u w:val="single"/>
          <w:lang w:val="pt-PT"/>
        </w:rPr>
        <w:t>povoamento existente</w:t>
      </w:r>
      <w:r w:rsidR="00A54147" w:rsidRPr="00B24B5B">
        <w:rPr>
          <w:b w:val="0"/>
          <w:lang w:val="pt-PT"/>
        </w:rPr>
        <w:t xml:space="preserve"> (puro irregular) com as seguintes características</w:t>
      </w:r>
      <w:r w:rsidR="00D56354" w:rsidRPr="00B24B5B">
        <w:rPr>
          <w:b w:val="0"/>
          <w:lang w:val="pt-PT"/>
        </w:rPr>
        <w:t xml:space="preserve"> e sua </w:t>
      </w:r>
      <w:r w:rsidR="00D56354" w:rsidRPr="00B24B5B">
        <w:rPr>
          <w:b w:val="0"/>
          <w:u w:val="single"/>
          <w:lang w:val="pt-PT"/>
        </w:rPr>
        <w:t>conversão a puro regular</w:t>
      </w:r>
      <w:r w:rsidR="00A54147" w:rsidRPr="00B24B5B">
        <w:rPr>
          <w:b w:val="0"/>
          <w:lang w:val="pt-PT"/>
        </w:rPr>
        <w:t>:</w:t>
      </w:r>
    </w:p>
    <w:p w:rsidR="00A54147" w:rsidRPr="00A9549D" w:rsidRDefault="00A54147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A54147" w:rsidRPr="001F620E" w:rsidTr="003551C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4147" w:rsidRPr="00722E33" w:rsidRDefault="00A54147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4147" w:rsidRPr="001F620E" w:rsidRDefault="00A54147" w:rsidP="00B933FC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Alcácer do Sal</w:t>
            </w:r>
          </w:p>
        </w:tc>
      </w:tr>
      <w:tr w:rsidR="00A54147" w:rsidRPr="008D136B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4147" w:rsidRPr="00722E33" w:rsidRDefault="00A54147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4147" w:rsidRPr="00E72F9F" w:rsidRDefault="00A54147" w:rsidP="00722E33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100</w:t>
            </w: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m </w:t>
            </w:r>
          </w:p>
        </w:tc>
      </w:tr>
      <w:tr w:rsidR="00A54147" w:rsidRPr="00E72F9F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4147" w:rsidRPr="00722E33" w:rsidRDefault="00A54147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Estrutura</w:t>
            </w:r>
            <w:proofErr w:type="spellEnd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/ /</w:t>
            </w:r>
            <w:proofErr w:type="spellStart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idade</w:t>
            </w:r>
            <w:proofErr w:type="spellEnd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4147" w:rsidRDefault="00A54147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Irregular</w:t>
            </w:r>
          </w:p>
        </w:tc>
      </w:tr>
      <w:tr w:rsidR="00A54147" w:rsidRPr="001F620E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4147" w:rsidRPr="00722E33" w:rsidRDefault="00722E33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Nº</w:t>
            </w:r>
            <w:r w:rsidR="00A54147"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 de árvores na parcela: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4147" w:rsidRPr="001F620E" w:rsidRDefault="00882C6E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14</w:t>
            </w:r>
            <w:r w:rsidR="00A54147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="00A54147"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</w:p>
        </w:tc>
      </w:tr>
      <w:tr w:rsidR="00A54147" w:rsidRPr="001F620E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4147" w:rsidRPr="00722E33" w:rsidRDefault="00A54147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Área da parcela: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4147" w:rsidRDefault="00A54147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500 m</w:t>
            </w:r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</w:rPr>
              <w:t>2</w:t>
            </w:r>
          </w:p>
        </w:tc>
      </w:tr>
      <w:tr w:rsidR="00A54147" w:rsidRPr="002573B5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4147" w:rsidRPr="00722E33" w:rsidRDefault="00A54147" w:rsidP="00722E33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Ficheiro da árvore: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4147" w:rsidRPr="00D56354" w:rsidRDefault="001644EB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 w:rsidRPr="00D56354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inv_Pb_Existe</w:t>
            </w:r>
            <w:r w:rsidR="00882C6E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nte_arv_n14</w:t>
            </w:r>
            <w:r w:rsidR="00D56354" w:rsidRPr="00D56354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.</w:t>
            </w:r>
            <w:r w:rsidR="00A54147" w:rsidRPr="00D56354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.csv</w:t>
            </w:r>
          </w:p>
        </w:tc>
      </w:tr>
    </w:tbl>
    <w:p w:rsidR="00A54147" w:rsidRPr="00D56354" w:rsidRDefault="00A54147" w:rsidP="00B933FC">
      <w:pPr>
        <w:pStyle w:val="ListParagraph"/>
        <w:keepLines/>
        <w:widowControl w:val="0"/>
        <w:ind w:left="0"/>
        <w:rPr>
          <w:rFonts w:asciiTheme="majorHAnsi" w:hAnsiTheme="majorHAnsi" w:cstheme="majorHAnsi"/>
          <w:i/>
          <w:sz w:val="24"/>
          <w:szCs w:val="24"/>
          <w:lang w:val="pt-PT"/>
        </w:rPr>
      </w:pPr>
    </w:p>
    <w:p w:rsidR="00966BE4" w:rsidRDefault="004A6117" w:rsidP="00B933FC">
      <w:pPr>
        <w:pStyle w:val="Heading4"/>
        <w:keepNext w:val="0"/>
        <w:widowControl w:val="0"/>
        <w:ind w:left="1843" w:hanging="567"/>
        <w:rPr>
          <w:b w:val="0"/>
          <w:i w:val="0"/>
          <w:sz w:val="24"/>
          <w:szCs w:val="24"/>
          <w:lang w:val="pt-PT"/>
        </w:rPr>
      </w:pPr>
      <w:proofErr w:type="gramStart"/>
      <w:r w:rsidRPr="00F67607">
        <w:rPr>
          <w:b w:val="0"/>
          <w:i w:val="0"/>
          <w:sz w:val="24"/>
          <w:szCs w:val="24"/>
          <w:lang w:val="pt-PT"/>
        </w:rPr>
        <w:t>2</w:t>
      </w:r>
      <w:r w:rsidR="00B24B5B" w:rsidRPr="00F67607">
        <w:rPr>
          <w:b w:val="0"/>
          <w:i w:val="0"/>
          <w:sz w:val="24"/>
          <w:szCs w:val="24"/>
          <w:lang w:val="pt-PT"/>
        </w:rPr>
        <w:t>.</w:t>
      </w:r>
      <w:r w:rsidR="00966BE4">
        <w:rPr>
          <w:b w:val="0"/>
          <w:i w:val="0"/>
          <w:sz w:val="24"/>
          <w:szCs w:val="24"/>
          <w:lang w:val="pt-PT"/>
        </w:rPr>
        <w:t>7</w:t>
      </w:r>
      <w:r w:rsidR="00B24B5B" w:rsidRPr="00F67607">
        <w:rPr>
          <w:b w:val="0"/>
          <w:i w:val="0"/>
          <w:sz w:val="24"/>
          <w:szCs w:val="24"/>
          <w:lang w:val="pt-PT"/>
        </w:rPr>
        <w:t xml:space="preserve">.1 </w:t>
      </w:r>
      <w:r w:rsidR="00C04519" w:rsidRPr="00F67607">
        <w:rPr>
          <w:b w:val="0"/>
          <w:i w:val="0"/>
          <w:sz w:val="24"/>
          <w:szCs w:val="24"/>
          <w:lang w:val="pt-PT"/>
        </w:rPr>
        <w:t>Admita</w:t>
      </w:r>
      <w:proofErr w:type="gramEnd"/>
      <w:r w:rsidR="00C04519" w:rsidRPr="00F67607">
        <w:rPr>
          <w:b w:val="0"/>
          <w:i w:val="0"/>
          <w:sz w:val="24"/>
          <w:szCs w:val="24"/>
          <w:lang w:val="pt-PT"/>
        </w:rPr>
        <w:t xml:space="preserve"> que pretende manter a gestão do povoamento irregular durante um período de 35 anos, mas que passados estes anos corta o povoamento e faz uma nova plantação</w:t>
      </w:r>
      <w:r w:rsidR="00E86AE2" w:rsidRPr="00F67607">
        <w:rPr>
          <w:b w:val="0"/>
          <w:i w:val="0"/>
          <w:sz w:val="24"/>
          <w:szCs w:val="24"/>
          <w:lang w:val="pt-PT"/>
        </w:rPr>
        <w:t xml:space="preserve"> que deverá ser cortada aos 35 anos</w:t>
      </w:r>
      <w:r w:rsidR="008D0562">
        <w:rPr>
          <w:b w:val="0"/>
          <w:i w:val="0"/>
          <w:sz w:val="24"/>
          <w:szCs w:val="24"/>
          <w:lang w:val="pt-PT"/>
        </w:rPr>
        <w:t xml:space="preserve"> considerando a FMA1-Pb</w:t>
      </w:r>
      <w:r w:rsidR="00C04519" w:rsidRPr="00F67607">
        <w:rPr>
          <w:b w:val="0"/>
          <w:i w:val="0"/>
          <w:sz w:val="24"/>
          <w:szCs w:val="24"/>
          <w:lang w:val="pt-PT"/>
        </w:rPr>
        <w:t>.</w:t>
      </w:r>
    </w:p>
    <w:p w:rsidR="00C04519" w:rsidRPr="00F67607" w:rsidRDefault="00C04519" w:rsidP="00B933FC">
      <w:pPr>
        <w:pStyle w:val="Heading4"/>
        <w:keepNext w:val="0"/>
        <w:widowControl w:val="0"/>
        <w:ind w:left="1843" w:hanging="567"/>
        <w:rPr>
          <w:b w:val="0"/>
          <w:i w:val="0"/>
          <w:sz w:val="24"/>
          <w:szCs w:val="24"/>
          <w:lang w:val="pt-PT"/>
        </w:rPr>
      </w:pPr>
      <w:r w:rsidRPr="00F67607">
        <w:rPr>
          <w:b w:val="0"/>
          <w:i w:val="0"/>
          <w:sz w:val="24"/>
          <w:szCs w:val="24"/>
          <w:lang w:val="pt-PT"/>
        </w:rPr>
        <w:t xml:space="preserve"> </w:t>
      </w:r>
    </w:p>
    <w:tbl>
      <w:tblPr>
        <w:tblW w:w="8771" w:type="dxa"/>
        <w:tblInd w:w="1425" w:type="dxa"/>
        <w:tblBorders>
          <w:top w:val="single" w:sz="4" w:space="0" w:color="auto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2"/>
        <w:gridCol w:w="5849"/>
      </w:tblGrid>
      <w:tr w:rsidR="008D0562" w:rsidRPr="00B3125B" w:rsidTr="008D0562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D0562" w:rsidRPr="00722E33" w:rsidRDefault="008D0562" w:rsidP="00B4218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Cat.</w:t>
            </w: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 de Aproveitamento:</w:t>
            </w:r>
          </w:p>
          <w:p w:rsidR="008D0562" w:rsidRPr="00722E33" w:rsidRDefault="008D0562" w:rsidP="00B4218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8D0562" w:rsidRPr="00722E33" w:rsidRDefault="008D0562" w:rsidP="00B4218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8D0562" w:rsidRPr="00722E33" w:rsidRDefault="008D0562" w:rsidP="00B4218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8D0562" w:rsidRPr="00722E33" w:rsidRDefault="008D0562" w:rsidP="00B4218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8D0562" w:rsidRPr="00722E33" w:rsidRDefault="008D0562" w:rsidP="00B4218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8D0562" w:rsidRPr="00722E33" w:rsidRDefault="008D0562" w:rsidP="00B4218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8D0562" w:rsidRPr="00B076AF" w:rsidRDefault="008D0562" w:rsidP="00B4218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</w:pPr>
            <w:r w:rsidRPr="00B076AF"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  <w:t>Com casca</w:t>
            </w:r>
          </w:p>
          <w:p w:rsidR="008D0562" w:rsidRPr="00722E33" w:rsidRDefault="008D0562" w:rsidP="00B4218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0562" w:rsidRDefault="008D0562" w:rsidP="00B42185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  <w:tbl>
            <w:tblPr>
              <w:tblW w:w="5536" w:type="dxa"/>
              <w:tblLook w:val="04A0" w:firstRow="1" w:lastRow="0" w:firstColumn="1" w:lastColumn="0" w:noHBand="0" w:noVBand="1"/>
            </w:tblPr>
            <w:tblGrid>
              <w:gridCol w:w="1696"/>
              <w:gridCol w:w="960"/>
              <w:gridCol w:w="960"/>
              <w:gridCol w:w="960"/>
              <w:gridCol w:w="960"/>
            </w:tblGrid>
            <w:tr w:rsidR="008D0562" w:rsidRPr="00722E33" w:rsidTr="008D0562">
              <w:trPr>
                <w:trHeight w:val="288"/>
              </w:trPr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Categoria aproveitamento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di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 xml:space="preserve">            (cm)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Comp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. toro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Casca (1-sim)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Preço (€)</w:t>
                  </w:r>
                </w:p>
              </w:tc>
            </w:tr>
            <w:tr w:rsidR="008D0562" w:rsidRPr="00722E33" w:rsidTr="008D0562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tabuas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35</w:t>
                  </w:r>
                </w:p>
              </w:tc>
            </w:tr>
            <w:tr w:rsidR="008D0562" w:rsidRPr="00B3125B" w:rsidTr="008D0562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serracao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30</w:t>
                  </w:r>
                </w:p>
              </w:tc>
            </w:tr>
            <w:tr w:rsidR="008D0562" w:rsidRPr="00B3125B" w:rsidTr="008D0562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trituracao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25</w:t>
                  </w:r>
                </w:p>
              </w:tc>
            </w:tr>
            <w:tr w:rsidR="008D0562" w:rsidRPr="00B3125B" w:rsidTr="008D0562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energia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999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D0562" w:rsidRPr="00722E33" w:rsidRDefault="008D0562" w:rsidP="00B4218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</w:tr>
          </w:tbl>
          <w:p w:rsidR="008D0562" w:rsidRDefault="008D0562" w:rsidP="00B42185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</w:tc>
      </w:tr>
    </w:tbl>
    <w:p w:rsidR="00D56354" w:rsidRDefault="00D56354" w:rsidP="00B933FC">
      <w:pPr>
        <w:pStyle w:val="ListParagraph"/>
        <w:keepLines/>
        <w:widowControl w:val="0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8D0562" w:rsidRDefault="008D0562" w:rsidP="00B933FC">
      <w:pPr>
        <w:pStyle w:val="ListParagraph"/>
        <w:keepLines/>
        <w:widowControl w:val="0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C04519" w:rsidRDefault="00C04519" w:rsidP="00B933FC">
      <w:pPr>
        <w:pStyle w:val="ListParagraph"/>
        <w:keepLines/>
        <w:widowControl w:val="0"/>
        <w:numPr>
          <w:ilvl w:val="0"/>
          <w:numId w:val="9"/>
        </w:num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r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Quantas </w:t>
      </w:r>
      <w:proofErr w:type="spellStart"/>
      <w:r>
        <w:rPr>
          <w:rFonts w:asciiTheme="majorHAnsi" w:hAnsiTheme="majorHAnsi" w:cstheme="majorHAnsi"/>
          <w:b w:val="0"/>
          <w:sz w:val="24"/>
          <w:szCs w:val="24"/>
          <w:lang w:val="pt-PT"/>
        </w:rPr>
        <w:t>FMAs</w:t>
      </w:r>
      <w:proofErr w:type="spellEnd"/>
      <w:r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necessita? Das </w:t>
      </w:r>
      <w:proofErr w:type="spellStart"/>
      <w:r>
        <w:rPr>
          <w:rFonts w:asciiTheme="majorHAnsi" w:hAnsiTheme="majorHAnsi" w:cstheme="majorHAnsi"/>
          <w:b w:val="0"/>
          <w:sz w:val="24"/>
          <w:szCs w:val="24"/>
          <w:lang w:val="pt-PT"/>
        </w:rPr>
        <w:t>FMAs</w:t>
      </w:r>
      <w:proofErr w:type="spellEnd"/>
      <w:r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disponíveis sugira a utilização de uma ou mais e justifique a escolha.</w:t>
      </w:r>
    </w:p>
    <w:p w:rsidR="00D56354" w:rsidRDefault="00D56354" w:rsidP="00B933FC">
      <w:pPr>
        <w:pStyle w:val="ListParagraph"/>
        <w:keepLines/>
        <w:widowControl w:val="0"/>
        <w:ind w:left="216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C04519" w:rsidRDefault="00C04519" w:rsidP="00B933FC">
      <w:pPr>
        <w:pStyle w:val="ListParagraph"/>
        <w:keepLines/>
        <w:widowControl w:val="0"/>
        <w:numPr>
          <w:ilvl w:val="0"/>
          <w:numId w:val="9"/>
        </w:num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r>
        <w:rPr>
          <w:rFonts w:asciiTheme="majorHAnsi" w:hAnsiTheme="majorHAnsi" w:cstheme="majorHAnsi"/>
          <w:b w:val="0"/>
          <w:sz w:val="24"/>
          <w:szCs w:val="24"/>
          <w:lang w:val="pt-PT"/>
        </w:rPr>
        <w:t>Quantos ciclos deverá ter a prescriç</w:t>
      </w:r>
      <w:r w:rsidR="00E86AE2">
        <w:rPr>
          <w:rFonts w:asciiTheme="majorHAnsi" w:hAnsiTheme="majorHAnsi" w:cstheme="majorHAnsi"/>
          <w:b w:val="0"/>
          <w:sz w:val="24"/>
          <w:szCs w:val="24"/>
          <w:lang w:val="pt-PT"/>
        </w:rPr>
        <w:t>ão que lhe permite</w:t>
      </w:r>
      <w:r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proceder a esta alteração na gest</w:t>
      </w:r>
      <w:r w:rsidR="00E86AE2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ão? Descreva-os em termos de </w:t>
      </w:r>
      <w:proofErr w:type="spellStart"/>
      <w:r w:rsidR="00E86AE2">
        <w:rPr>
          <w:rFonts w:asciiTheme="majorHAnsi" w:hAnsiTheme="majorHAnsi" w:cstheme="majorHAnsi"/>
          <w:b w:val="0"/>
          <w:sz w:val="24"/>
          <w:szCs w:val="24"/>
          <w:lang w:val="pt-PT"/>
        </w:rPr>
        <w:t>FMAs</w:t>
      </w:r>
      <w:proofErr w:type="spellEnd"/>
      <w:r w:rsidR="00E86AE2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a utilizar em cada ciclo, </w:t>
      </w:r>
      <w:proofErr w:type="spellStart"/>
      <w:r w:rsidR="00E86AE2">
        <w:rPr>
          <w:rFonts w:asciiTheme="majorHAnsi" w:hAnsiTheme="majorHAnsi" w:cstheme="majorHAnsi"/>
          <w:b w:val="0"/>
          <w:sz w:val="24"/>
          <w:szCs w:val="24"/>
          <w:lang w:val="pt-PT"/>
        </w:rPr>
        <w:t>NyFMA</w:t>
      </w:r>
      <w:proofErr w:type="spellEnd"/>
      <w:r w:rsidR="00E86AE2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, </w:t>
      </w:r>
      <w:proofErr w:type="spellStart"/>
      <w:r w:rsidR="00E86AE2">
        <w:rPr>
          <w:rFonts w:asciiTheme="majorHAnsi" w:hAnsiTheme="majorHAnsi" w:cstheme="majorHAnsi"/>
          <w:b w:val="0"/>
          <w:sz w:val="24"/>
          <w:szCs w:val="24"/>
          <w:lang w:val="pt-PT"/>
        </w:rPr>
        <w:t>rot</w:t>
      </w:r>
      <w:proofErr w:type="spellEnd"/>
      <w:r w:rsidR="00E86AE2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e </w:t>
      </w:r>
      <w:proofErr w:type="spellStart"/>
      <w:r w:rsidR="00E86AE2">
        <w:rPr>
          <w:rFonts w:asciiTheme="majorHAnsi" w:hAnsiTheme="majorHAnsi" w:cstheme="majorHAnsi"/>
          <w:b w:val="0"/>
          <w:sz w:val="24"/>
          <w:szCs w:val="24"/>
          <w:lang w:val="pt-PT"/>
        </w:rPr>
        <w:t>Tcut</w:t>
      </w:r>
      <w:proofErr w:type="spellEnd"/>
      <w:r w:rsidR="00E86AE2">
        <w:rPr>
          <w:rFonts w:asciiTheme="majorHAnsi" w:hAnsiTheme="majorHAnsi" w:cstheme="majorHAnsi"/>
          <w:b w:val="0"/>
          <w:sz w:val="24"/>
          <w:szCs w:val="24"/>
          <w:lang w:val="pt-PT"/>
        </w:rPr>
        <w:t>.</w:t>
      </w:r>
    </w:p>
    <w:p w:rsidR="00D56354" w:rsidRPr="00D56354" w:rsidRDefault="00D56354" w:rsidP="00B933FC">
      <w:pPr>
        <w:keepLines/>
        <w:widowControl w:val="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C04519" w:rsidRPr="00F67607" w:rsidRDefault="004A6117" w:rsidP="00966BE4">
      <w:pPr>
        <w:pStyle w:val="Heading4"/>
        <w:keepNext w:val="0"/>
        <w:widowControl w:val="0"/>
        <w:ind w:left="1843" w:hanging="567"/>
        <w:jc w:val="both"/>
        <w:rPr>
          <w:b w:val="0"/>
          <w:i w:val="0"/>
          <w:sz w:val="24"/>
          <w:szCs w:val="24"/>
          <w:lang w:val="pt-PT"/>
        </w:rPr>
      </w:pPr>
      <w:proofErr w:type="gramStart"/>
      <w:r w:rsidRPr="00F67607">
        <w:rPr>
          <w:b w:val="0"/>
          <w:i w:val="0"/>
          <w:sz w:val="24"/>
          <w:szCs w:val="24"/>
          <w:lang w:val="pt-PT"/>
        </w:rPr>
        <w:t>2</w:t>
      </w:r>
      <w:r w:rsidR="00B24B5B" w:rsidRPr="00F67607">
        <w:rPr>
          <w:b w:val="0"/>
          <w:i w:val="0"/>
          <w:sz w:val="24"/>
          <w:szCs w:val="24"/>
          <w:lang w:val="pt-PT"/>
        </w:rPr>
        <w:t>.</w:t>
      </w:r>
      <w:r w:rsidR="00966BE4">
        <w:rPr>
          <w:b w:val="0"/>
          <w:i w:val="0"/>
          <w:sz w:val="24"/>
          <w:szCs w:val="24"/>
          <w:lang w:val="pt-PT"/>
        </w:rPr>
        <w:t>7</w:t>
      </w:r>
      <w:r w:rsidR="00B24B5B" w:rsidRPr="00F67607">
        <w:rPr>
          <w:b w:val="0"/>
          <w:i w:val="0"/>
          <w:sz w:val="24"/>
          <w:szCs w:val="24"/>
          <w:lang w:val="pt-PT"/>
        </w:rPr>
        <w:t xml:space="preserve">.2 </w:t>
      </w:r>
      <w:r w:rsidR="00D56354" w:rsidRPr="00966BE4">
        <w:rPr>
          <w:b w:val="0"/>
          <w:i w:val="0"/>
          <w:color w:val="082A75" w:themeColor="text2"/>
          <w:sz w:val="24"/>
          <w:szCs w:val="24"/>
          <w:lang w:val="pt-PT"/>
        </w:rPr>
        <w:t>Faça</w:t>
      </w:r>
      <w:proofErr w:type="gramEnd"/>
      <w:r w:rsidR="00D56354" w:rsidRPr="00966BE4">
        <w:rPr>
          <w:b w:val="0"/>
          <w:i w:val="0"/>
          <w:color w:val="082A75" w:themeColor="text2"/>
          <w:sz w:val="24"/>
          <w:szCs w:val="24"/>
          <w:lang w:val="pt-PT"/>
        </w:rPr>
        <w:t xml:space="preserve"> a simulação e analise os resultados comprovando que se realizou a transição de um povoamento puro irregular para um puro regular ao fim dos primeiros 35 anos de gestão.</w:t>
      </w:r>
    </w:p>
    <w:p w:rsidR="00D56354" w:rsidRDefault="00D56354" w:rsidP="00B933FC">
      <w:pPr>
        <w:pStyle w:val="ListParagraph"/>
        <w:keepLines/>
        <w:widowControl w:val="0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C04519" w:rsidRDefault="00C04519" w:rsidP="00B933FC">
      <w:pPr>
        <w:pStyle w:val="ListParagraph"/>
        <w:keepLines/>
        <w:widowControl w:val="0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D56354" w:rsidRPr="00B24B5B" w:rsidRDefault="004A6117" w:rsidP="00B933FC">
      <w:pPr>
        <w:pStyle w:val="Heading3"/>
        <w:keepNext w:val="0"/>
        <w:widowControl w:val="0"/>
        <w:ind w:left="1134" w:hanging="425"/>
        <w:rPr>
          <w:b w:val="0"/>
          <w:i/>
          <w:lang w:val="pt-PT"/>
        </w:rPr>
      </w:pPr>
      <w:r w:rsidRPr="00B933FC">
        <w:rPr>
          <w:lang w:val="pt-PT"/>
        </w:rPr>
        <w:t>2</w:t>
      </w:r>
      <w:r w:rsidR="00B24B5B" w:rsidRPr="00B933FC">
        <w:rPr>
          <w:lang w:val="pt-PT"/>
        </w:rPr>
        <w:t>.</w:t>
      </w:r>
      <w:r w:rsidR="00966BE4">
        <w:rPr>
          <w:lang w:val="pt-PT"/>
        </w:rPr>
        <w:t>8</w:t>
      </w:r>
      <w:r w:rsidR="00374E2B">
        <w:rPr>
          <w:lang w:val="pt-PT"/>
        </w:rPr>
        <w:t xml:space="preserve"> </w:t>
      </w:r>
      <w:r w:rsidR="00D56354" w:rsidRPr="0097161F">
        <w:rPr>
          <w:lang w:val="pt-PT"/>
        </w:rPr>
        <w:t>PINASTER</w:t>
      </w:r>
      <w:r w:rsidR="00966BE4">
        <w:rPr>
          <w:lang w:val="pt-PT"/>
        </w:rPr>
        <w:t>&amp;PBIRROL</w:t>
      </w:r>
      <w:r w:rsidR="00D56354" w:rsidRPr="0097161F">
        <w:rPr>
          <w:lang w:val="pt-PT"/>
        </w:rPr>
        <w:t>.</w:t>
      </w:r>
      <w:r w:rsidR="00D56354" w:rsidRPr="00B24B5B">
        <w:rPr>
          <w:b w:val="0"/>
          <w:lang w:val="pt-PT"/>
        </w:rPr>
        <w:t xml:space="preserve"> Simulação de um </w:t>
      </w:r>
      <w:r w:rsidR="00D56354" w:rsidRPr="00B24B5B">
        <w:rPr>
          <w:b w:val="0"/>
          <w:u w:val="single"/>
          <w:lang w:val="pt-PT"/>
        </w:rPr>
        <w:t>povoamento existente</w:t>
      </w:r>
      <w:r w:rsidR="00D56354" w:rsidRPr="00B24B5B">
        <w:rPr>
          <w:b w:val="0"/>
          <w:lang w:val="pt-PT"/>
        </w:rPr>
        <w:t xml:space="preserve"> (puro regular) com as seguintes características e sua </w:t>
      </w:r>
      <w:r w:rsidR="00D56354" w:rsidRPr="00B24B5B">
        <w:rPr>
          <w:b w:val="0"/>
          <w:u w:val="single"/>
          <w:lang w:val="pt-PT"/>
        </w:rPr>
        <w:t>conversão a puro irregular</w:t>
      </w:r>
      <w:r w:rsidR="00D56354" w:rsidRPr="00B24B5B">
        <w:rPr>
          <w:b w:val="0"/>
          <w:lang w:val="pt-PT"/>
        </w:rPr>
        <w:t>:</w:t>
      </w:r>
    </w:p>
    <w:p w:rsidR="00D56354" w:rsidRPr="00A9549D" w:rsidRDefault="00D5635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D56354" w:rsidRPr="001F620E" w:rsidTr="003551C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6354" w:rsidRPr="001F620E" w:rsidRDefault="00D56354" w:rsidP="00B933FC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6354" w:rsidRPr="001F620E" w:rsidRDefault="00D56354" w:rsidP="00B933FC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São Pedro e Moel</w:t>
            </w:r>
          </w:p>
        </w:tc>
      </w:tr>
      <w:tr w:rsidR="00D56354" w:rsidRPr="008D136B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6354" w:rsidRPr="001F620E" w:rsidRDefault="00D56354" w:rsidP="00B933FC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56354" w:rsidRPr="00E72F9F" w:rsidRDefault="00D56354" w:rsidP="00722E33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31</w:t>
            </w: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m </w:t>
            </w:r>
          </w:p>
        </w:tc>
      </w:tr>
      <w:tr w:rsidR="00D56354" w:rsidRPr="00E72F9F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6354" w:rsidRDefault="00D56354" w:rsidP="00B933FC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Estrutura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/ /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idade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56354" w:rsidRDefault="00D56354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Regular /15 anos</w:t>
            </w:r>
          </w:p>
        </w:tc>
      </w:tr>
      <w:tr w:rsidR="00D56354" w:rsidRPr="001F620E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56354" w:rsidRPr="00611D77" w:rsidRDefault="00D56354" w:rsidP="00B933FC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Número de árvores na parcela: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56354" w:rsidRPr="001F620E" w:rsidRDefault="00E3385E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196</w:t>
            </w:r>
            <w:r w:rsidR="00D56354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="00D56354"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</w:p>
        </w:tc>
      </w:tr>
      <w:tr w:rsidR="00D56354" w:rsidRPr="001F620E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6354" w:rsidRPr="00611D77" w:rsidRDefault="00D56354" w:rsidP="00B933FC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Área da parcela: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56354" w:rsidRDefault="00E3385E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20</w:t>
            </w:r>
            <w:r w:rsidR="00D56354">
              <w:rPr>
                <w:rFonts w:asciiTheme="majorHAnsi" w:hAnsiTheme="majorHAnsi" w:cstheme="majorHAnsi"/>
                <w:b w:val="0"/>
                <w:sz w:val="20"/>
                <w:szCs w:val="20"/>
              </w:rPr>
              <w:t>00 m</w:t>
            </w:r>
            <w:r w:rsidR="00D56354" w:rsidRPr="00611D77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</w:rPr>
              <w:t>2</w:t>
            </w:r>
          </w:p>
        </w:tc>
      </w:tr>
      <w:tr w:rsidR="00D56354" w:rsidRPr="00D56354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56354" w:rsidRDefault="00D56354" w:rsidP="00B933FC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Ficheiro da árvore: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56354" w:rsidRPr="00D56354" w:rsidRDefault="00D56354" w:rsidP="00B933FC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 w:rsidRPr="00D56354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inv_Pb_Existing_arv_n</w:t>
            </w:r>
            <w:r w:rsidR="00E3385E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196</w:t>
            </w:r>
            <w:r w:rsidRPr="00D56354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_t15.csv</w:t>
            </w:r>
          </w:p>
        </w:tc>
      </w:tr>
    </w:tbl>
    <w:p w:rsidR="00D56354" w:rsidRPr="00D56354" w:rsidRDefault="00D56354" w:rsidP="00B933FC">
      <w:pPr>
        <w:pStyle w:val="ListParagraph"/>
        <w:keepLines/>
        <w:widowControl w:val="0"/>
        <w:ind w:left="0"/>
        <w:rPr>
          <w:rFonts w:asciiTheme="majorHAnsi" w:hAnsiTheme="majorHAnsi" w:cstheme="majorHAnsi"/>
          <w:i/>
          <w:sz w:val="24"/>
          <w:szCs w:val="24"/>
          <w:lang w:val="pt-PT"/>
        </w:rPr>
      </w:pPr>
    </w:p>
    <w:p w:rsidR="00D56354" w:rsidRPr="00D56354" w:rsidRDefault="00D56354" w:rsidP="00B933FC">
      <w:pPr>
        <w:pStyle w:val="ListParagraph"/>
        <w:keepLines/>
        <w:widowControl w:val="0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D56354" w:rsidRPr="00B24B5B" w:rsidRDefault="004A6117" w:rsidP="00B933FC">
      <w:pPr>
        <w:pStyle w:val="Heading4"/>
        <w:keepNext w:val="0"/>
        <w:widowControl w:val="0"/>
        <w:ind w:left="1843" w:hanging="567"/>
        <w:jc w:val="both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2</w:t>
      </w:r>
      <w:r w:rsidR="00B24B5B" w:rsidRPr="00B24B5B">
        <w:rPr>
          <w:b w:val="0"/>
          <w:i w:val="0"/>
          <w:sz w:val="24"/>
          <w:szCs w:val="24"/>
          <w:lang w:val="pt-PT"/>
        </w:rPr>
        <w:t>.</w:t>
      </w:r>
      <w:r w:rsidR="00966BE4">
        <w:rPr>
          <w:b w:val="0"/>
          <w:i w:val="0"/>
          <w:sz w:val="24"/>
          <w:szCs w:val="24"/>
          <w:lang w:val="pt-PT"/>
        </w:rPr>
        <w:t>8</w:t>
      </w:r>
      <w:r w:rsidR="00B24B5B" w:rsidRPr="00B24B5B">
        <w:rPr>
          <w:b w:val="0"/>
          <w:i w:val="0"/>
          <w:sz w:val="24"/>
          <w:szCs w:val="24"/>
          <w:lang w:val="pt-PT"/>
        </w:rPr>
        <w:t xml:space="preserve">.1 </w:t>
      </w:r>
      <w:r w:rsidR="00A21C28" w:rsidRPr="00B24B5B">
        <w:rPr>
          <w:b w:val="0"/>
          <w:i w:val="0"/>
          <w:sz w:val="24"/>
          <w:szCs w:val="24"/>
          <w:lang w:val="pt-PT"/>
        </w:rPr>
        <w:t>Para</w:t>
      </w:r>
      <w:proofErr w:type="gramEnd"/>
      <w:r w:rsidR="00A21C28" w:rsidRPr="00B24B5B">
        <w:rPr>
          <w:b w:val="0"/>
          <w:i w:val="0"/>
          <w:sz w:val="24"/>
          <w:szCs w:val="24"/>
          <w:lang w:val="pt-PT"/>
        </w:rPr>
        <w:t xml:space="preserve"> garantir a transição devem promover-se nos primeiros anos de simulação desbastes intensos que abram clareiras</w:t>
      </w:r>
      <w:r w:rsidR="00E3385E" w:rsidRPr="00B24B5B">
        <w:rPr>
          <w:b w:val="0"/>
          <w:i w:val="0"/>
          <w:sz w:val="24"/>
          <w:szCs w:val="24"/>
          <w:lang w:val="pt-PT"/>
        </w:rPr>
        <w:t>.</w:t>
      </w:r>
      <w:r w:rsidR="00A21C28" w:rsidRPr="00B24B5B">
        <w:rPr>
          <w:b w:val="0"/>
          <w:i w:val="0"/>
          <w:sz w:val="24"/>
          <w:szCs w:val="24"/>
          <w:lang w:val="pt-PT"/>
        </w:rPr>
        <w:t xml:space="preserve"> </w:t>
      </w:r>
      <w:r w:rsidR="0096021A" w:rsidRPr="00B24B5B">
        <w:rPr>
          <w:b w:val="0"/>
          <w:i w:val="0"/>
          <w:sz w:val="24"/>
          <w:szCs w:val="24"/>
          <w:lang w:val="pt-PT"/>
        </w:rPr>
        <w:t>Sem nunca realizar um corte final, trans</w:t>
      </w:r>
      <w:r w:rsidR="00722E33">
        <w:rPr>
          <w:b w:val="0"/>
          <w:i w:val="0"/>
          <w:sz w:val="24"/>
          <w:szCs w:val="24"/>
          <w:lang w:val="pt-PT"/>
        </w:rPr>
        <w:t>itar de uma FMA regular para um</w:t>
      </w:r>
      <w:r w:rsidR="0096021A" w:rsidRPr="00B24B5B">
        <w:rPr>
          <w:b w:val="0"/>
          <w:i w:val="0"/>
          <w:sz w:val="24"/>
          <w:szCs w:val="24"/>
          <w:lang w:val="pt-PT"/>
        </w:rPr>
        <w:t xml:space="preserve"> irregular</w:t>
      </w:r>
      <w:r w:rsidR="00D56354" w:rsidRPr="00B24B5B">
        <w:rPr>
          <w:b w:val="0"/>
          <w:i w:val="0"/>
          <w:sz w:val="24"/>
          <w:szCs w:val="24"/>
          <w:lang w:val="pt-PT"/>
        </w:rPr>
        <w:t xml:space="preserve"> </w:t>
      </w:r>
      <w:r w:rsidR="00E3385E" w:rsidRPr="00B24B5B">
        <w:rPr>
          <w:b w:val="0"/>
          <w:i w:val="0"/>
          <w:sz w:val="24"/>
          <w:szCs w:val="24"/>
          <w:lang w:val="pt-PT"/>
        </w:rPr>
        <w:t>em simultâneo com a realizaç</w:t>
      </w:r>
      <w:r w:rsidR="000110AD" w:rsidRPr="00B24B5B">
        <w:rPr>
          <w:b w:val="0"/>
          <w:i w:val="0"/>
          <w:sz w:val="24"/>
          <w:szCs w:val="24"/>
          <w:lang w:val="pt-PT"/>
        </w:rPr>
        <w:t>ão de adensamentos que garanta</w:t>
      </w:r>
      <w:r w:rsidR="00E3385E" w:rsidRPr="00B24B5B">
        <w:rPr>
          <w:b w:val="0"/>
          <w:i w:val="0"/>
          <w:sz w:val="24"/>
          <w:szCs w:val="24"/>
          <w:lang w:val="pt-PT"/>
        </w:rPr>
        <w:t>m o “aparecimento” de regeneração natural.</w:t>
      </w:r>
    </w:p>
    <w:p w:rsidR="00D56354" w:rsidRDefault="00D56354" w:rsidP="00B933FC">
      <w:pPr>
        <w:pStyle w:val="ListParagraph"/>
        <w:keepLines/>
        <w:widowControl w:val="0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C04519" w:rsidRPr="00B933FC" w:rsidRDefault="00A21C28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</w:pPr>
      <w:r w:rsidRPr="00B933FC"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  <w:t>FMA41_Pb_029_REG-IRREG_t65</w:t>
      </w:r>
      <w:r w:rsidR="000110AD" w:rsidRPr="00B933FC"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  <w:t>.csv</w:t>
      </w:r>
    </w:p>
    <w:p w:rsidR="000110AD" w:rsidRPr="00B933FC" w:rsidRDefault="000110AD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</w:pPr>
      <w:r w:rsidRPr="00B933FC"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  <w:t>FMA31_Pb_Gres_REG-IRREG_G3010.csv</w:t>
      </w:r>
    </w:p>
    <w:p w:rsidR="00675C58" w:rsidRDefault="00675C58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75C58" w:rsidRDefault="00675C58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B933FC">
      <w:pPr>
        <w:pStyle w:val="ListParagraph"/>
        <w:keepLines/>
        <w:widowControl w:val="0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49022F" w:rsidRPr="00131340" w:rsidRDefault="0049022F" w:rsidP="0049022F">
      <w:pPr>
        <w:pStyle w:val="Heading3"/>
        <w:ind w:left="1134" w:hanging="425"/>
        <w:jc w:val="both"/>
        <w:rPr>
          <w:b w:val="0"/>
          <w:i/>
          <w:lang w:val="pt-PT"/>
        </w:rPr>
      </w:pPr>
      <w:r w:rsidRPr="00B933FC">
        <w:rPr>
          <w:lang w:val="pt-PT"/>
        </w:rPr>
        <w:t>2.</w:t>
      </w:r>
      <w:r>
        <w:rPr>
          <w:lang w:val="pt-PT"/>
        </w:rPr>
        <w:t>9</w:t>
      </w:r>
      <w:r w:rsidRPr="00B933FC">
        <w:rPr>
          <w:lang w:val="pt-PT"/>
        </w:rPr>
        <w:t xml:space="preserve"> PINEA</w:t>
      </w:r>
      <w:r w:rsidRPr="00F67607">
        <w:rPr>
          <w:lang w:val="pt-PT"/>
        </w:rPr>
        <w:t>.PT</w:t>
      </w:r>
      <w:r w:rsidRPr="00131340">
        <w:rPr>
          <w:b w:val="0"/>
          <w:lang w:val="pt-PT"/>
        </w:rPr>
        <w:t xml:space="preserve">. </w:t>
      </w:r>
      <w:r w:rsidRPr="000E7234">
        <w:rPr>
          <w:rFonts w:cstheme="majorHAnsi"/>
          <w:b w:val="0"/>
          <w:color w:val="auto"/>
          <w:lang w:val="pt-PT"/>
        </w:rPr>
        <w:t xml:space="preserve">Construa uma tabela de produção para </w:t>
      </w:r>
      <w:r>
        <w:rPr>
          <w:rFonts w:cstheme="majorHAnsi"/>
          <w:b w:val="0"/>
          <w:color w:val="auto"/>
          <w:lang w:val="pt-PT"/>
        </w:rPr>
        <w:t>um horizonte de planeamento de 50 anos para o pinheiro-</w:t>
      </w:r>
      <w:r w:rsidRPr="000E7234">
        <w:rPr>
          <w:rFonts w:cstheme="majorHAnsi"/>
          <w:b w:val="0"/>
          <w:color w:val="auto"/>
          <w:lang w:val="pt-PT"/>
        </w:rPr>
        <w:t>manso com as seguintes características:</w:t>
      </w:r>
    </w:p>
    <w:p w:rsidR="000E7234" w:rsidRDefault="000E7234" w:rsidP="000E7234">
      <w:pPr>
        <w:pStyle w:val="ListParagraph"/>
        <w:keepLines/>
        <w:widowControl w:val="0"/>
        <w:ind w:left="851" w:hanging="284"/>
        <w:jc w:val="both"/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0E7234" w:rsidRPr="001F620E" w:rsidTr="00124C3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7234" w:rsidRPr="001F620E" w:rsidRDefault="000E7234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7234" w:rsidRPr="001F620E" w:rsidRDefault="000E7234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Alcácer do Sal</w:t>
            </w:r>
          </w:p>
        </w:tc>
      </w:tr>
      <w:tr w:rsidR="000E7234" w:rsidRPr="00B45178" w:rsidTr="00124C3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7234" w:rsidRPr="001F620E" w:rsidRDefault="000E7234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7234" w:rsidRPr="00E72F9F" w:rsidRDefault="000E7234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100</w:t>
            </w: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m </w:t>
            </w:r>
          </w:p>
        </w:tc>
      </w:tr>
      <w:tr w:rsidR="000E7234" w:rsidRPr="00E72F9F" w:rsidTr="00124C3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7234" w:rsidRPr="000E7234" w:rsidRDefault="000E7234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Nº de </w:t>
            </w:r>
            <w:proofErr w:type="spellStart"/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árv</w:t>
            </w:r>
            <w:proofErr w:type="spellEnd"/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à plantaç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ão: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7234" w:rsidRDefault="000E7234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5x5</w:t>
            </w:r>
          </w:p>
        </w:tc>
      </w:tr>
      <w:tr w:rsidR="000E7234" w:rsidRPr="001F620E" w:rsidTr="00124C3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E7234" w:rsidRPr="00611D77" w:rsidRDefault="000E7234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Site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index</w:t>
            </w:r>
            <w:proofErr w:type="spellEnd"/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E7234" w:rsidRPr="001F620E" w:rsidRDefault="000E7234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18 m (80 </w:t>
            </w:r>
            <w:proofErr w:type="spellStart"/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</w:rPr>
              <w:t>anos</w:t>
            </w:r>
            <w:proofErr w:type="spellEnd"/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</w:rPr>
              <w:t>)</w:t>
            </w:r>
          </w:p>
        </w:tc>
      </w:tr>
    </w:tbl>
    <w:p w:rsidR="000E7234" w:rsidRDefault="000E7234" w:rsidP="000E7234">
      <w:pPr>
        <w:pStyle w:val="ListParagraph"/>
        <w:keepLines/>
        <w:widowControl w:val="0"/>
        <w:ind w:left="851" w:hanging="284"/>
        <w:jc w:val="both"/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</w:pPr>
    </w:p>
    <w:tbl>
      <w:tblPr>
        <w:tblW w:w="8771" w:type="dxa"/>
        <w:tblInd w:w="1425" w:type="dxa"/>
        <w:tblBorders>
          <w:top w:val="single" w:sz="4" w:space="0" w:color="auto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2"/>
        <w:gridCol w:w="5849"/>
      </w:tblGrid>
      <w:tr w:rsidR="00B96D65" w:rsidRPr="00B3125B" w:rsidTr="00124C31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D65" w:rsidRPr="00722E33" w:rsidRDefault="00B96D65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Cat.</w:t>
            </w: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 de Aproveitamento:</w:t>
            </w:r>
          </w:p>
          <w:p w:rsidR="00B96D65" w:rsidRPr="00722E33" w:rsidRDefault="00B96D65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96D65" w:rsidRPr="00722E33" w:rsidRDefault="00B96D65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96D65" w:rsidRPr="00722E33" w:rsidRDefault="00B96D65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96D65" w:rsidRPr="00722E33" w:rsidRDefault="00B96D65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96D65" w:rsidRPr="00722E33" w:rsidRDefault="00B96D65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96D65" w:rsidRPr="00722E33" w:rsidRDefault="00B96D65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B96D65" w:rsidRPr="00B076AF" w:rsidRDefault="00B96D65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</w:pPr>
            <w:r w:rsidRPr="00B076AF"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  <w:t>Com casca</w:t>
            </w:r>
          </w:p>
          <w:p w:rsidR="00B96D65" w:rsidRPr="00722E33" w:rsidRDefault="00B96D65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96D65" w:rsidRDefault="00B96D65" w:rsidP="00124C31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  <w:tbl>
            <w:tblPr>
              <w:tblW w:w="5536" w:type="dxa"/>
              <w:tblLook w:val="04A0" w:firstRow="1" w:lastRow="0" w:firstColumn="1" w:lastColumn="0" w:noHBand="0" w:noVBand="1"/>
            </w:tblPr>
            <w:tblGrid>
              <w:gridCol w:w="1696"/>
              <w:gridCol w:w="960"/>
              <w:gridCol w:w="960"/>
              <w:gridCol w:w="960"/>
              <w:gridCol w:w="960"/>
            </w:tblGrid>
            <w:tr w:rsidR="00B96D65" w:rsidRPr="00722E33" w:rsidTr="00124C31">
              <w:trPr>
                <w:trHeight w:val="288"/>
              </w:trPr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Categoria aproveitamento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di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 xml:space="preserve">            (cm)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Comp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. toro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Casca (1-sim)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Preço (€)</w:t>
                  </w:r>
                </w:p>
              </w:tc>
            </w:tr>
            <w:tr w:rsidR="00B96D65" w:rsidRPr="00722E33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tabuas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25</w:t>
                  </w:r>
                </w:p>
              </w:tc>
            </w:tr>
            <w:tr w:rsidR="00B96D65" w:rsidRPr="00B3125B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serracao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20</w:t>
                  </w:r>
                </w:p>
              </w:tc>
            </w:tr>
            <w:tr w:rsidR="00B96D65" w:rsidRPr="00B3125B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trituracao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15</w:t>
                  </w:r>
                </w:p>
              </w:tc>
            </w:tr>
            <w:tr w:rsidR="00B96D65" w:rsidRPr="00B3125B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energia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999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96D65" w:rsidRPr="00722E33" w:rsidRDefault="00B96D65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</w:tr>
          </w:tbl>
          <w:p w:rsidR="00B96D65" w:rsidRDefault="00B96D65" w:rsidP="00124C31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</w:tc>
      </w:tr>
    </w:tbl>
    <w:p w:rsidR="000E7234" w:rsidRPr="000E7234" w:rsidRDefault="000E7234" w:rsidP="000E7234">
      <w:pPr>
        <w:pStyle w:val="ListParagraph"/>
        <w:keepLines/>
        <w:widowControl w:val="0"/>
        <w:ind w:left="851" w:hanging="284"/>
        <w:jc w:val="both"/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</w:pPr>
    </w:p>
    <w:p w:rsidR="00B96D65" w:rsidRDefault="00B96D65" w:rsidP="00B96D65">
      <w:pPr>
        <w:pStyle w:val="Heading4"/>
        <w:ind w:left="1843" w:hanging="567"/>
        <w:jc w:val="both"/>
        <w:rPr>
          <w:rFonts w:cstheme="majorHAnsi"/>
          <w:b w:val="0"/>
          <w:sz w:val="24"/>
          <w:szCs w:val="24"/>
          <w:lang w:val="pt-PT"/>
        </w:rPr>
      </w:pPr>
      <w:r w:rsidRPr="00131340">
        <w:rPr>
          <w:b w:val="0"/>
          <w:i w:val="0"/>
          <w:sz w:val="24"/>
          <w:szCs w:val="24"/>
          <w:lang w:val="pt-PT"/>
        </w:rPr>
        <w:t>Crie uma FMA que considere os seguintes desbastes (</w:t>
      </w:r>
      <w:r w:rsidR="007C51E4">
        <w:rPr>
          <w:b w:val="0"/>
          <w:i w:val="0"/>
          <w:sz w:val="24"/>
          <w:szCs w:val="24"/>
          <w:lang w:val="pt-PT"/>
        </w:rPr>
        <w:t>sugestão: adapte a</w:t>
      </w:r>
      <w:r>
        <w:rPr>
          <w:b w:val="0"/>
          <w:i w:val="0"/>
          <w:sz w:val="24"/>
          <w:szCs w:val="24"/>
          <w:lang w:val="pt-PT"/>
        </w:rPr>
        <w:t xml:space="preserve"> FMA1-</w:t>
      </w:r>
      <w:r w:rsidRPr="00131340">
        <w:rPr>
          <w:b w:val="0"/>
          <w:i w:val="0"/>
          <w:sz w:val="24"/>
          <w:szCs w:val="24"/>
          <w:lang w:val="pt-PT"/>
        </w:rPr>
        <w:t>Pm):</w:t>
      </w: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4"/>
        <w:gridCol w:w="3402"/>
        <w:gridCol w:w="2569"/>
      </w:tblGrid>
      <w:tr w:rsidR="00B96D65" w:rsidRPr="001F620E" w:rsidTr="00124C31">
        <w:trPr>
          <w:trHeight w:val="330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D65" w:rsidRPr="001F620E" w:rsidRDefault="00B96D65" w:rsidP="00124C3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D65" w:rsidRPr="001F620E" w:rsidRDefault="00B96D65" w:rsidP="00124C3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D65" w:rsidRPr="001F620E" w:rsidRDefault="00B96D65" w:rsidP="00124C3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B96D65" w:rsidRPr="002573B5" w:rsidTr="00124C31">
        <w:trPr>
          <w:trHeight w:val="315"/>
        </w:trPr>
        <w:tc>
          <w:tcPr>
            <w:tcW w:w="2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D65" w:rsidRPr="001F620E" w:rsidRDefault="00B96D6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15, 25, 35, 45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D65" w:rsidRPr="001F620E" w:rsidRDefault="00B96D6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 pelo baixo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D65" w:rsidRPr="00DE1E01" w:rsidRDefault="00B96D65" w:rsidP="00B96D6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Área basal residual de 15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m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2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ha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-1</w:t>
            </w:r>
          </w:p>
        </w:tc>
      </w:tr>
    </w:tbl>
    <w:p w:rsidR="00B96D65" w:rsidRPr="005D5529" w:rsidRDefault="00B96D65" w:rsidP="00B96D65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es-ES"/>
        </w:rPr>
      </w:pPr>
    </w:p>
    <w:p w:rsidR="00751F67" w:rsidRPr="00124C31" w:rsidRDefault="00751F67" w:rsidP="00751F67">
      <w:pPr>
        <w:pStyle w:val="ListParagraph"/>
        <w:keepLines/>
        <w:widowControl w:val="0"/>
        <w:jc w:val="both"/>
        <w:rPr>
          <w:lang w:val="es-ES"/>
        </w:rPr>
      </w:pPr>
    </w:p>
    <w:p w:rsidR="003551C1" w:rsidRPr="00131340" w:rsidRDefault="00743D5E" w:rsidP="00966BE4">
      <w:pPr>
        <w:pStyle w:val="Heading3"/>
        <w:ind w:left="1134" w:hanging="425"/>
        <w:jc w:val="both"/>
        <w:rPr>
          <w:b w:val="0"/>
          <w:i/>
          <w:lang w:val="pt-PT"/>
        </w:rPr>
      </w:pPr>
      <w:r w:rsidRPr="00B933FC">
        <w:rPr>
          <w:lang w:val="pt-PT"/>
        </w:rPr>
        <w:t>2.</w:t>
      </w:r>
      <w:r w:rsidR="000E7234">
        <w:rPr>
          <w:lang w:val="pt-PT"/>
        </w:rPr>
        <w:t>10</w:t>
      </w:r>
      <w:r w:rsidR="00131340" w:rsidRPr="00B933FC">
        <w:rPr>
          <w:lang w:val="pt-PT"/>
        </w:rPr>
        <w:t xml:space="preserve"> </w:t>
      </w:r>
      <w:r w:rsidR="00C368BC" w:rsidRPr="00B933FC">
        <w:rPr>
          <w:lang w:val="pt-PT"/>
        </w:rPr>
        <w:t>PINEA</w:t>
      </w:r>
      <w:r w:rsidR="00C368BC" w:rsidRPr="00F67607">
        <w:rPr>
          <w:lang w:val="pt-PT"/>
        </w:rPr>
        <w:t>.PT</w:t>
      </w:r>
      <w:r w:rsidR="003551C1" w:rsidRPr="00131340">
        <w:rPr>
          <w:b w:val="0"/>
          <w:lang w:val="pt-PT"/>
        </w:rPr>
        <w:t xml:space="preserve">. Simulação de um </w:t>
      </w:r>
      <w:r w:rsidR="003551C1" w:rsidRPr="00131340">
        <w:rPr>
          <w:b w:val="0"/>
          <w:u w:val="single"/>
          <w:lang w:val="pt-PT"/>
        </w:rPr>
        <w:t>povoamento existente</w:t>
      </w:r>
      <w:r w:rsidR="003551C1" w:rsidRPr="00131340">
        <w:rPr>
          <w:b w:val="0"/>
          <w:lang w:val="pt-PT"/>
        </w:rPr>
        <w:t xml:space="preserve"> (puro regular) com as seguintes características:</w:t>
      </w:r>
    </w:p>
    <w:p w:rsidR="003551C1" w:rsidRPr="00A9549D" w:rsidRDefault="003551C1" w:rsidP="003551C1">
      <w:pPr>
        <w:pStyle w:val="ListParagraph"/>
        <w:ind w:left="1116"/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3551C1" w:rsidRPr="001F620E" w:rsidTr="003551C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1F620E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551C1" w:rsidRPr="001F620E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Alcácer do Sal</w:t>
            </w:r>
          </w:p>
        </w:tc>
      </w:tr>
      <w:tr w:rsidR="003551C1" w:rsidRPr="00B45178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1F620E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551C1" w:rsidRPr="00E72F9F" w:rsidRDefault="003551C1" w:rsidP="00FD0508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100</w:t>
            </w: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m </w:t>
            </w:r>
          </w:p>
        </w:tc>
      </w:tr>
      <w:tr w:rsidR="003551C1" w:rsidRPr="00E72F9F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551C1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Estrutura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/ /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idade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551C1" w:rsidRDefault="003551C1" w:rsidP="003551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Regular /10 anos</w:t>
            </w:r>
          </w:p>
        </w:tc>
      </w:tr>
      <w:tr w:rsidR="003551C1" w:rsidRPr="001F620E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611D77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Número de árvores na parcela: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551C1" w:rsidRPr="001F620E" w:rsidRDefault="003551C1" w:rsidP="003551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136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</w:p>
        </w:tc>
      </w:tr>
      <w:tr w:rsidR="003551C1" w:rsidRPr="001F620E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551C1" w:rsidRPr="00611D77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Área da parcela: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551C1" w:rsidRDefault="003551C1" w:rsidP="003551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5000 m</w:t>
            </w:r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</w:rPr>
              <w:t>2</w:t>
            </w:r>
          </w:p>
        </w:tc>
      </w:tr>
      <w:tr w:rsidR="003551C1" w:rsidRPr="002573B5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551C1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Ficheiro da árvore: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551C1" w:rsidRPr="00D56354" w:rsidRDefault="003551C1" w:rsidP="003551C1">
            <w:pP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inv_Pm</w:t>
            </w:r>
            <w:r w:rsidRPr="00D56354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_</w:t>
            </w:r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Reg_arv</w:t>
            </w:r>
            <w:r w:rsidRPr="00D56354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.csv</w:t>
            </w:r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 xml:space="preserve"> (</w:t>
            </w:r>
            <w:proofErr w:type="spellStart"/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id_parcela</w:t>
            </w:r>
            <w:proofErr w:type="spellEnd"/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 xml:space="preserve"> =4)</w:t>
            </w:r>
          </w:p>
        </w:tc>
      </w:tr>
    </w:tbl>
    <w:p w:rsidR="003551C1" w:rsidRPr="00D56354" w:rsidRDefault="003551C1" w:rsidP="003551C1">
      <w:pPr>
        <w:pStyle w:val="ListParagraph"/>
        <w:ind w:left="0"/>
        <w:rPr>
          <w:rFonts w:asciiTheme="majorHAnsi" w:hAnsiTheme="majorHAnsi" w:cstheme="majorHAnsi"/>
          <w:i/>
          <w:sz w:val="24"/>
          <w:szCs w:val="24"/>
          <w:lang w:val="pt-PT"/>
        </w:rPr>
      </w:pPr>
    </w:p>
    <w:p w:rsidR="003551C1" w:rsidRPr="00131340" w:rsidRDefault="003551C1" w:rsidP="00131340">
      <w:pPr>
        <w:pStyle w:val="ListParagraph"/>
        <w:ind w:left="1843" w:hanging="567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0B43A9" w:rsidRPr="0049022F" w:rsidRDefault="00743D5E" w:rsidP="0049022F">
      <w:pPr>
        <w:pStyle w:val="Content"/>
        <w:ind w:left="851"/>
        <w:rPr>
          <w:rFonts w:asciiTheme="majorHAnsi" w:hAnsiTheme="majorHAnsi" w:cstheme="majorHAnsi"/>
          <w:sz w:val="24"/>
          <w:szCs w:val="24"/>
          <w:lang w:val="pt-PT"/>
        </w:rPr>
      </w:pPr>
      <w:proofErr w:type="gramStart"/>
      <w:r w:rsidRPr="0049022F">
        <w:rPr>
          <w:rFonts w:asciiTheme="majorHAnsi" w:hAnsiTheme="majorHAnsi" w:cstheme="majorHAnsi"/>
          <w:sz w:val="24"/>
          <w:szCs w:val="24"/>
          <w:lang w:val="pt-PT"/>
        </w:rPr>
        <w:t>2.</w:t>
      </w:r>
      <w:r w:rsidR="000B43A9" w:rsidRPr="0049022F">
        <w:rPr>
          <w:rFonts w:asciiTheme="majorHAnsi" w:hAnsiTheme="majorHAnsi" w:cstheme="majorHAnsi"/>
          <w:sz w:val="24"/>
          <w:szCs w:val="24"/>
          <w:lang w:val="pt-PT"/>
        </w:rPr>
        <w:t>10.</w:t>
      </w:r>
      <w:r w:rsidR="00131340" w:rsidRPr="0049022F">
        <w:rPr>
          <w:rFonts w:asciiTheme="majorHAnsi" w:hAnsiTheme="majorHAnsi" w:cstheme="majorHAnsi"/>
          <w:sz w:val="24"/>
          <w:szCs w:val="24"/>
          <w:lang w:val="pt-PT"/>
        </w:rPr>
        <w:t xml:space="preserve">1 </w:t>
      </w:r>
      <w:r w:rsidR="000B43A9" w:rsidRPr="0049022F">
        <w:rPr>
          <w:rFonts w:asciiTheme="majorHAnsi" w:hAnsiTheme="majorHAnsi" w:cstheme="majorHAnsi"/>
          <w:sz w:val="24"/>
          <w:szCs w:val="24"/>
          <w:lang w:val="pt-PT"/>
        </w:rPr>
        <w:t>Faça</w:t>
      </w:r>
      <w:proofErr w:type="gramEnd"/>
      <w:r w:rsidR="000B43A9" w:rsidRPr="0049022F">
        <w:rPr>
          <w:rFonts w:asciiTheme="majorHAnsi" w:hAnsiTheme="majorHAnsi" w:cstheme="majorHAnsi"/>
          <w:sz w:val="24"/>
          <w:szCs w:val="24"/>
          <w:lang w:val="pt-PT"/>
        </w:rPr>
        <w:t xml:space="preserve"> a simulação do crescimento considerando a FMA1-Pm e as seguintes categorias de aproveitamento:</w:t>
      </w:r>
    </w:p>
    <w:p w:rsidR="000B43A9" w:rsidRPr="000B43A9" w:rsidRDefault="000B43A9" w:rsidP="000B43A9">
      <w:pPr>
        <w:rPr>
          <w:lang w:val="pt-PT"/>
        </w:rPr>
      </w:pPr>
    </w:p>
    <w:tbl>
      <w:tblPr>
        <w:tblW w:w="8771" w:type="dxa"/>
        <w:tblInd w:w="1425" w:type="dxa"/>
        <w:tblBorders>
          <w:top w:val="single" w:sz="4" w:space="0" w:color="auto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2"/>
        <w:gridCol w:w="5849"/>
      </w:tblGrid>
      <w:tr w:rsidR="000B43A9" w:rsidRPr="00B3125B" w:rsidTr="00124C31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B43A9" w:rsidRPr="00722E33" w:rsidRDefault="000B43A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Cat.</w:t>
            </w: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 de Aproveitamento:</w:t>
            </w:r>
          </w:p>
          <w:p w:rsidR="000B43A9" w:rsidRPr="00722E33" w:rsidRDefault="000B43A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0B43A9" w:rsidRPr="00722E33" w:rsidRDefault="000B43A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0B43A9" w:rsidRPr="00722E33" w:rsidRDefault="000B43A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0B43A9" w:rsidRPr="00722E33" w:rsidRDefault="000B43A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0B43A9" w:rsidRPr="00722E33" w:rsidRDefault="000B43A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0B43A9" w:rsidRPr="00722E33" w:rsidRDefault="000B43A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0B43A9" w:rsidRPr="00B076AF" w:rsidRDefault="000B43A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</w:pPr>
            <w:r w:rsidRPr="00B076AF"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  <w:t>Com casca</w:t>
            </w:r>
          </w:p>
          <w:p w:rsidR="000B43A9" w:rsidRPr="00722E33" w:rsidRDefault="000B43A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B43A9" w:rsidRDefault="000B43A9" w:rsidP="00124C31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  <w:tbl>
            <w:tblPr>
              <w:tblW w:w="5536" w:type="dxa"/>
              <w:tblLook w:val="04A0" w:firstRow="1" w:lastRow="0" w:firstColumn="1" w:lastColumn="0" w:noHBand="0" w:noVBand="1"/>
            </w:tblPr>
            <w:tblGrid>
              <w:gridCol w:w="1696"/>
              <w:gridCol w:w="960"/>
              <w:gridCol w:w="960"/>
              <w:gridCol w:w="960"/>
              <w:gridCol w:w="960"/>
            </w:tblGrid>
            <w:tr w:rsidR="000B43A9" w:rsidRPr="00722E33" w:rsidTr="00124C31">
              <w:trPr>
                <w:trHeight w:val="288"/>
              </w:trPr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Categoria aproveitamento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di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 xml:space="preserve">            (cm)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Comp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. toro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Casca (1-sim)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Preço (€)</w:t>
                  </w:r>
                </w:p>
              </w:tc>
            </w:tr>
            <w:tr w:rsidR="000B43A9" w:rsidRPr="00722E33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folhas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35</w:t>
                  </w:r>
                </w:p>
              </w:tc>
            </w:tr>
            <w:tr w:rsidR="000B43A9" w:rsidRPr="00722E33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B43A9" w:rsidRPr="00722E33" w:rsidRDefault="000B43A9" w:rsidP="000B43A9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tabuas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B43A9" w:rsidRPr="00722E33" w:rsidRDefault="000B43A9" w:rsidP="000B43A9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B43A9" w:rsidRPr="00722E33" w:rsidRDefault="000B43A9" w:rsidP="000B43A9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B43A9" w:rsidRPr="00722E33" w:rsidRDefault="000B43A9" w:rsidP="000B43A9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B43A9" w:rsidRPr="00722E33" w:rsidRDefault="000B43A9" w:rsidP="000B43A9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30</w:t>
                  </w:r>
                </w:p>
              </w:tc>
            </w:tr>
            <w:tr w:rsidR="000B43A9" w:rsidRPr="00B3125B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serracao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25</w:t>
                  </w:r>
                </w:p>
              </w:tc>
            </w:tr>
            <w:tr w:rsidR="000B43A9" w:rsidRPr="00B3125B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trituracao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20</w:t>
                  </w:r>
                </w:p>
              </w:tc>
            </w:tr>
            <w:tr w:rsidR="000B43A9" w:rsidRPr="00B3125B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energia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999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43A9" w:rsidRPr="00722E33" w:rsidRDefault="000B43A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</w:tr>
          </w:tbl>
          <w:p w:rsidR="000B43A9" w:rsidRDefault="000B43A9" w:rsidP="00124C31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</w:tc>
      </w:tr>
    </w:tbl>
    <w:p w:rsidR="000B43A9" w:rsidRDefault="000B43A9" w:rsidP="000B43A9">
      <w:pPr>
        <w:rPr>
          <w:lang w:val="pt-PT"/>
        </w:rPr>
      </w:pPr>
    </w:p>
    <w:p w:rsidR="000B43A9" w:rsidRPr="000B43A9" w:rsidRDefault="000B43A9" w:rsidP="000B43A9">
      <w:pPr>
        <w:rPr>
          <w:lang w:val="pt-PT"/>
        </w:rPr>
      </w:pPr>
    </w:p>
    <w:p w:rsidR="003551C1" w:rsidRPr="0049022F" w:rsidRDefault="000B43A9" w:rsidP="0049022F">
      <w:pPr>
        <w:pStyle w:val="Content"/>
        <w:ind w:left="851"/>
        <w:rPr>
          <w:rFonts w:asciiTheme="majorHAnsi" w:hAnsiTheme="majorHAnsi" w:cstheme="majorHAnsi"/>
          <w:sz w:val="24"/>
          <w:szCs w:val="24"/>
          <w:lang w:val="pt-PT"/>
        </w:rPr>
      </w:pPr>
      <w:r w:rsidRPr="0049022F">
        <w:rPr>
          <w:rFonts w:asciiTheme="majorHAnsi" w:hAnsiTheme="majorHAnsi" w:cstheme="majorHAnsi"/>
          <w:sz w:val="24"/>
          <w:szCs w:val="24"/>
          <w:lang w:val="pt-PT"/>
        </w:rPr>
        <w:t xml:space="preserve">2.10.2 </w:t>
      </w:r>
      <w:r w:rsidR="003551C1" w:rsidRPr="0049022F">
        <w:rPr>
          <w:rFonts w:asciiTheme="majorHAnsi" w:hAnsiTheme="majorHAnsi" w:cstheme="majorHAnsi"/>
          <w:sz w:val="24"/>
          <w:szCs w:val="24"/>
          <w:lang w:val="pt-PT"/>
        </w:rPr>
        <w:t>Crie uma FMA que considere os seguintes desbastes (</w:t>
      </w:r>
      <w:r w:rsidR="00B2012D" w:rsidRPr="0049022F">
        <w:rPr>
          <w:rFonts w:asciiTheme="majorHAnsi" w:hAnsiTheme="majorHAnsi" w:cstheme="majorHAnsi"/>
          <w:sz w:val="24"/>
          <w:szCs w:val="24"/>
          <w:lang w:val="pt-PT"/>
        </w:rPr>
        <w:t xml:space="preserve">sugestão: adapte </w:t>
      </w:r>
      <w:proofErr w:type="gramStart"/>
      <w:r w:rsidR="00B2012D" w:rsidRPr="0049022F">
        <w:rPr>
          <w:rFonts w:asciiTheme="majorHAnsi" w:hAnsiTheme="majorHAnsi" w:cstheme="majorHAnsi"/>
          <w:sz w:val="24"/>
          <w:szCs w:val="24"/>
          <w:lang w:val="pt-PT"/>
        </w:rPr>
        <w:t xml:space="preserve">a </w:t>
      </w:r>
      <w:r w:rsidRPr="0049022F">
        <w:rPr>
          <w:rFonts w:asciiTheme="majorHAnsi" w:hAnsiTheme="majorHAnsi" w:cstheme="majorHAnsi"/>
          <w:sz w:val="24"/>
          <w:szCs w:val="24"/>
          <w:lang w:val="pt-PT"/>
        </w:rPr>
        <w:t xml:space="preserve"> FMA</w:t>
      </w:r>
      <w:proofErr w:type="gramEnd"/>
      <w:r w:rsidRPr="0049022F">
        <w:rPr>
          <w:rFonts w:asciiTheme="majorHAnsi" w:hAnsiTheme="majorHAnsi" w:cstheme="majorHAnsi"/>
          <w:sz w:val="24"/>
          <w:szCs w:val="24"/>
          <w:lang w:val="pt-PT"/>
        </w:rPr>
        <w:t>1-</w:t>
      </w:r>
      <w:r w:rsidR="003551C1" w:rsidRPr="0049022F">
        <w:rPr>
          <w:rFonts w:asciiTheme="majorHAnsi" w:hAnsiTheme="majorHAnsi" w:cstheme="majorHAnsi"/>
          <w:sz w:val="24"/>
          <w:szCs w:val="24"/>
          <w:lang w:val="pt-PT"/>
        </w:rPr>
        <w:t>P</w:t>
      </w:r>
      <w:r w:rsidR="00C368BC" w:rsidRPr="0049022F">
        <w:rPr>
          <w:rFonts w:asciiTheme="majorHAnsi" w:hAnsiTheme="majorHAnsi" w:cstheme="majorHAnsi"/>
          <w:sz w:val="24"/>
          <w:szCs w:val="24"/>
          <w:lang w:val="pt-PT"/>
        </w:rPr>
        <w:t>m</w:t>
      </w:r>
      <w:r w:rsidR="001818A2" w:rsidRPr="0049022F">
        <w:rPr>
          <w:rFonts w:asciiTheme="majorHAnsi" w:hAnsiTheme="majorHAnsi" w:cstheme="majorHAnsi"/>
          <w:sz w:val="24"/>
          <w:szCs w:val="24"/>
          <w:lang w:val="pt-PT"/>
        </w:rPr>
        <w:t>) e simule o crescimento para um horizonte de planeamento de 100 anos e explore os gráficos resultantes</w:t>
      </w:r>
    </w:p>
    <w:p w:rsidR="003551C1" w:rsidRDefault="003551C1" w:rsidP="003551C1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4"/>
        <w:gridCol w:w="3402"/>
        <w:gridCol w:w="2569"/>
      </w:tblGrid>
      <w:tr w:rsidR="003551C1" w:rsidRPr="001F620E" w:rsidTr="003551C1">
        <w:trPr>
          <w:trHeight w:val="330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1F620E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1F620E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1F620E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3551C1" w:rsidRPr="002573B5" w:rsidTr="003551C1">
        <w:trPr>
          <w:trHeight w:val="315"/>
        </w:trPr>
        <w:tc>
          <w:tcPr>
            <w:tcW w:w="2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1F620E" w:rsidRDefault="00B2012D" w:rsidP="00B2012D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20, 30, 40, </w:t>
            </w:r>
            <w:r w:rsidR="003551C1">
              <w:rPr>
                <w:rFonts w:asciiTheme="majorHAnsi" w:hAnsiTheme="majorHAnsi" w:cstheme="majorHAnsi"/>
                <w:b w:val="0"/>
                <w:sz w:val="20"/>
                <w:szCs w:val="20"/>
              </w:rPr>
              <w:t>5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0, 60, 70, 80, 90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1F620E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 pelo baixo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DE1E01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Área basal residual de 12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m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2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ha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-1</w:t>
            </w:r>
          </w:p>
        </w:tc>
      </w:tr>
    </w:tbl>
    <w:p w:rsidR="003551C1" w:rsidRPr="005D5529" w:rsidRDefault="003551C1" w:rsidP="003551C1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es-ES"/>
        </w:rPr>
      </w:pPr>
    </w:p>
    <w:p w:rsidR="00376C85" w:rsidRPr="0049022F" w:rsidRDefault="00376C85" w:rsidP="00376C85">
      <w:pPr>
        <w:pStyle w:val="Heading3"/>
        <w:ind w:left="1134" w:hanging="425"/>
        <w:jc w:val="both"/>
        <w:rPr>
          <w:b w:val="0"/>
          <w:i/>
          <w:color w:val="082A75" w:themeColor="text2"/>
          <w:lang w:val="pt-PT"/>
        </w:rPr>
      </w:pPr>
      <w:r w:rsidRPr="00376C85">
        <w:rPr>
          <w:lang w:val="pt-PT"/>
        </w:rPr>
        <w:t>2.11</w:t>
      </w:r>
      <w:r>
        <w:rPr>
          <w:b w:val="0"/>
          <w:i/>
          <w:lang w:val="pt-PT"/>
        </w:rPr>
        <w:t xml:space="preserve"> </w:t>
      </w:r>
      <w:r w:rsidRPr="00B933FC">
        <w:rPr>
          <w:lang w:val="pt-PT"/>
        </w:rPr>
        <w:t>PINEA</w:t>
      </w:r>
      <w:r w:rsidRPr="00F67607">
        <w:rPr>
          <w:lang w:val="pt-PT"/>
        </w:rPr>
        <w:t>.PT</w:t>
      </w:r>
      <w:r w:rsidRPr="00131340">
        <w:rPr>
          <w:b w:val="0"/>
          <w:lang w:val="pt-PT"/>
        </w:rPr>
        <w:t xml:space="preserve">. </w:t>
      </w:r>
      <w:r w:rsidRPr="0049022F">
        <w:rPr>
          <w:rFonts w:cstheme="majorHAnsi"/>
          <w:b w:val="0"/>
          <w:color w:val="082A75" w:themeColor="text2"/>
          <w:lang w:val="pt-PT"/>
        </w:rPr>
        <w:t>Construa um conjunto de tabelas de produção para um horizonte de planeamento de 50 anos para o pinheiro-manso com as seguintes características:</w:t>
      </w:r>
    </w:p>
    <w:p w:rsidR="00CE1E29" w:rsidRPr="00CE1E29" w:rsidRDefault="00CE1E29" w:rsidP="00CE1E29">
      <w:pPr>
        <w:rPr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CE1E29" w:rsidRPr="001F620E" w:rsidTr="00124C3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1E29" w:rsidRPr="001F620E" w:rsidRDefault="00CE1E29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E1E29" w:rsidRPr="001F620E" w:rsidRDefault="00CE1E29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Lagos</w:t>
            </w:r>
          </w:p>
        </w:tc>
      </w:tr>
      <w:tr w:rsidR="00CE1E29" w:rsidRPr="00B45178" w:rsidTr="00124C3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1E29" w:rsidRPr="001F620E" w:rsidRDefault="00CE1E29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E1E29" w:rsidRPr="00E72F9F" w:rsidRDefault="00140B43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100</w:t>
            </w:r>
            <w:r w:rsidR="00CE1E29"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m </w:t>
            </w:r>
          </w:p>
        </w:tc>
      </w:tr>
      <w:tr w:rsidR="00CE1E29" w:rsidRPr="00124C31" w:rsidTr="00124C3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E1E29" w:rsidRPr="000E7234" w:rsidRDefault="00CE1E29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Nº de </w:t>
            </w:r>
            <w:proofErr w:type="spellStart"/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árv</w:t>
            </w:r>
            <w:proofErr w:type="spellEnd"/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à plantaç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ão: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E1E29" w:rsidRDefault="00BC1977" w:rsidP="00140B43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Compasso de 1.5 x 2</w:t>
            </w:r>
          </w:p>
        </w:tc>
      </w:tr>
      <w:tr w:rsidR="00CE1E29" w:rsidRPr="001F620E" w:rsidTr="00124C3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1E29" w:rsidRPr="00611D77" w:rsidRDefault="00CE1E29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Site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index</w:t>
            </w:r>
            <w:proofErr w:type="spellEnd"/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E1E29" w:rsidRPr="001F620E" w:rsidRDefault="00CE1E29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13, </w:t>
            </w:r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5, 1</w:t>
            </w:r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</w:rPr>
              <w:t>8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, 21 e 25 </w:t>
            </w:r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m (80 </w:t>
            </w:r>
            <w:proofErr w:type="spellStart"/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</w:rPr>
              <w:t>anos</w:t>
            </w:r>
            <w:proofErr w:type="spellEnd"/>
            <w:r w:rsidRPr="000E7234">
              <w:rPr>
                <w:rFonts w:asciiTheme="majorHAnsi" w:hAnsiTheme="majorHAnsi" w:cstheme="majorHAnsi"/>
                <w:b w:val="0"/>
                <w:sz w:val="20"/>
                <w:szCs w:val="20"/>
              </w:rPr>
              <w:t>)</w:t>
            </w:r>
          </w:p>
        </w:tc>
      </w:tr>
    </w:tbl>
    <w:p w:rsidR="00CE1E29" w:rsidRDefault="00CE1E29" w:rsidP="00CE1E29">
      <w:pPr>
        <w:pStyle w:val="ListParagraph"/>
        <w:keepLines/>
        <w:widowControl w:val="0"/>
        <w:ind w:left="851" w:hanging="284"/>
        <w:jc w:val="both"/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</w:pPr>
    </w:p>
    <w:tbl>
      <w:tblPr>
        <w:tblW w:w="8771" w:type="dxa"/>
        <w:tblInd w:w="1425" w:type="dxa"/>
        <w:tblBorders>
          <w:top w:val="single" w:sz="4" w:space="0" w:color="auto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2"/>
        <w:gridCol w:w="5849"/>
      </w:tblGrid>
      <w:tr w:rsidR="00CE1E29" w:rsidRPr="00B3125B" w:rsidTr="00124C31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E1E29" w:rsidRPr="00722E33" w:rsidRDefault="00CE1E2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Cat.</w:t>
            </w: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 de Aproveitamento:</w:t>
            </w:r>
          </w:p>
          <w:p w:rsidR="00CE1E29" w:rsidRPr="00722E33" w:rsidRDefault="00CE1E2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CE1E29" w:rsidRPr="00722E33" w:rsidRDefault="00CE1E2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CE1E29" w:rsidRPr="00722E33" w:rsidRDefault="00CE1E2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CE1E29" w:rsidRPr="00722E33" w:rsidRDefault="00CE1E2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CE1E29" w:rsidRPr="00722E33" w:rsidRDefault="00CE1E2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CE1E29" w:rsidRPr="00722E33" w:rsidRDefault="00CE1E2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CE1E29" w:rsidRPr="00B076AF" w:rsidRDefault="00CE1E2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</w:pPr>
            <w:r w:rsidRPr="00B076AF"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  <w:t>Com casca</w:t>
            </w:r>
          </w:p>
          <w:p w:rsidR="00CE1E29" w:rsidRPr="00722E33" w:rsidRDefault="00CE1E29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E1E29" w:rsidRDefault="00CE1E29" w:rsidP="00124C31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  <w:tbl>
            <w:tblPr>
              <w:tblW w:w="5536" w:type="dxa"/>
              <w:tblLook w:val="04A0" w:firstRow="1" w:lastRow="0" w:firstColumn="1" w:lastColumn="0" w:noHBand="0" w:noVBand="1"/>
            </w:tblPr>
            <w:tblGrid>
              <w:gridCol w:w="1696"/>
              <w:gridCol w:w="960"/>
              <w:gridCol w:w="960"/>
              <w:gridCol w:w="960"/>
              <w:gridCol w:w="960"/>
            </w:tblGrid>
            <w:tr w:rsidR="00CE1E29" w:rsidRPr="00722E33" w:rsidTr="00124C31">
              <w:trPr>
                <w:trHeight w:val="288"/>
              </w:trPr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Categoria aproveitamento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di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 xml:space="preserve">            (cm)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Comp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. toro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Casca (1-sim)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Preço (€)</w:t>
                  </w:r>
                </w:p>
              </w:tc>
            </w:tr>
            <w:tr w:rsidR="00CE1E29" w:rsidRPr="00722E33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tabuas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25</w:t>
                  </w:r>
                </w:p>
              </w:tc>
            </w:tr>
            <w:tr w:rsidR="00CE1E29" w:rsidRPr="00B3125B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serracao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20</w:t>
                  </w:r>
                </w:p>
              </w:tc>
            </w:tr>
            <w:tr w:rsidR="00CE1E29" w:rsidRPr="00B3125B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trituracao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15</w:t>
                  </w:r>
                </w:p>
              </w:tc>
            </w:tr>
            <w:tr w:rsidR="00CE1E29" w:rsidRPr="00B3125B" w:rsidTr="00124C31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energia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999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E29" w:rsidRPr="00722E33" w:rsidRDefault="00CE1E29" w:rsidP="00124C31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</w:tr>
          </w:tbl>
          <w:p w:rsidR="00CE1E29" w:rsidRDefault="00CE1E29" w:rsidP="00124C31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</w:tc>
      </w:tr>
    </w:tbl>
    <w:p w:rsidR="00CE1E29" w:rsidRPr="000E7234" w:rsidRDefault="00CE1E29" w:rsidP="00CE1E29">
      <w:pPr>
        <w:pStyle w:val="ListParagraph"/>
        <w:keepLines/>
        <w:widowControl w:val="0"/>
        <w:ind w:left="851" w:hanging="284"/>
        <w:jc w:val="both"/>
        <w:rPr>
          <w:rFonts w:asciiTheme="majorHAnsi" w:hAnsiTheme="majorHAnsi" w:cstheme="majorHAnsi"/>
          <w:b w:val="0"/>
          <w:color w:val="auto"/>
          <w:sz w:val="24"/>
          <w:szCs w:val="24"/>
          <w:lang w:val="pt-PT"/>
        </w:rPr>
      </w:pPr>
    </w:p>
    <w:p w:rsidR="00CE1E29" w:rsidRPr="00124C31" w:rsidRDefault="00CE1E29" w:rsidP="0049022F">
      <w:pPr>
        <w:ind w:left="1134"/>
        <w:rPr>
          <w:rFonts w:ascii="Arial" w:hAnsi="Arial" w:cs="Arial"/>
          <w:b w:val="0"/>
          <w:sz w:val="24"/>
          <w:szCs w:val="24"/>
          <w:lang w:val="pt-PT"/>
        </w:rPr>
      </w:pPr>
      <w:r w:rsidRPr="00124C31">
        <w:rPr>
          <w:rFonts w:ascii="Arial" w:hAnsi="Arial" w:cs="Arial"/>
          <w:b w:val="0"/>
          <w:sz w:val="24"/>
          <w:szCs w:val="24"/>
          <w:lang w:val="pt-PT"/>
        </w:rPr>
        <w:t>Crie uma FMA que considere os seguintes desbastes (sugestão: adapte a FMA1-Pm):</w:t>
      </w: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4"/>
        <w:gridCol w:w="3402"/>
        <w:gridCol w:w="2569"/>
      </w:tblGrid>
      <w:tr w:rsidR="00CE1E29" w:rsidRPr="001F620E" w:rsidTr="00124C31">
        <w:trPr>
          <w:trHeight w:val="330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1E29" w:rsidRPr="001F620E" w:rsidRDefault="00CE1E29" w:rsidP="00124C3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1E29" w:rsidRPr="001F620E" w:rsidRDefault="00CE1E29" w:rsidP="00124C3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1E29" w:rsidRPr="001F620E" w:rsidRDefault="00CE1E29" w:rsidP="00124C3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CE1E29" w:rsidRPr="002573B5" w:rsidTr="00124C31">
        <w:trPr>
          <w:trHeight w:val="315"/>
        </w:trPr>
        <w:tc>
          <w:tcPr>
            <w:tcW w:w="2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1E29" w:rsidRPr="001F620E" w:rsidRDefault="00CE1E29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15, 25, 35, 45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1E29" w:rsidRPr="001F620E" w:rsidRDefault="00CE1E29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 pelo baixo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E1E29" w:rsidRPr="00DE1E01" w:rsidRDefault="00CE1E29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Área basal residual de 15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m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2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ha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-1</w:t>
            </w:r>
          </w:p>
        </w:tc>
      </w:tr>
    </w:tbl>
    <w:p w:rsidR="00CE1E29" w:rsidRPr="005D5529" w:rsidRDefault="00CE1E29" w:rsidP="00CE1E29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es-ES"/>
        </w:rPr>
      </w:pPr>
    </w:p>
    <w:p w:rsidR="0025285D" w:rsidRPr="00CE1E29" w:rsidRDefault="0025285D" w:rsidP="0025285D">
      <w:pPr>
        <w:pStyle w:val="ListParagraph"/>
        <w:ind w:left="0"/>
        <w:rPr>
          <w:rFonts w:asciiTheme="majorHAnsi" w:hAnsiTheme="majorHAnsi" w:cstheme="majorHAnsi"/>
          <w:i/>
          <w:sz w:val="24"/>
          <w:szCs w:val="24"/>
          <w:lang w:val="es-ES"/>
        </w:rPr>
      </w:pPr>
    </w:p>
    <w:p w:rsidR="008D1FEC" w:rsidRDefault="008D1FEC" w:rsidP="0025285D">
      <w:pPr>
        <w:pStyle w:val="ListParagraph"/>
        <w:ind w:left="0"/>
        <w:rPr>
          <w:rFonts w:asciiTheme="majorHAnsi" w:hAnsiTheme="majorHAnsi" w:cstheme="majorHAnsi"/>
          <w:i/>
          <w:sz w:val="24"/>
          <w:szCs w:val="24"/>
          <w:lang w:val="es-ES"/>
        </w:rPr>
      </w:pPr>
    </w:p>
    <w:p w:rsidR="005771E6" w:rsidRPr="00CE1E29" w:rsidRDefault="005771E6" w:rsidP="0025285D">
      <w:pPr>
        <w:pStyle w:val="ListParagraph"/>
        <w:ind w:left="0"/>
        <w:rPr>
          <w:rFonts w:asciiTheme="majorHAnsi" w:hAnsiTheme="majorHAnsi" w:cstheme="majorHAnsi"/>
          <w:i/>
          <w:sz w:val="24"/>
          <w:szCs w:val="24"/>
          <w:lang w:val="es-ES"/>
        </w:rPr>
      </w:pPr>
    </w:p>
    <w:p w:rsidR="003551C1" w:rsidRPr="00131340" w:rsidRDefault="001D27BC" w:rsidP="00131340">
      <w:pPr>
        <w:pStyle w:val="Heading3"/>
        <w:ind w:left="1134" w:hanging="425"/>
        <w:rPr>
          <w:b w:val="0"/>
          <w:i/>
          <w:lang w:val="pt-PT"/>
        </w:rPr>
      </w:pPr>
      <w:r w:rsidRPr="00B933FC">
        <w:rPr>
          <w:lang w:val="pt-PT"/>
        </w:rPr>
        <w:t>2.</w:t>
      </w:r>
      <w:r w:rsidR="00EB7534">
        <w:rPr>
          <w:lang w:val="pt-PT"/>
        </w:rPr>
        <w:t>12</w:t>
      </w:r>
      <w:r w:rsidR="00131340" w:rsidRPr="00131340">
        <w:rPr>
          <w:b w:val="0"/>
          <w:lang w:val="pt-PT"/>
        </w:rPr>
        <w:t xml:space="preserve"> </w:t>
      </w:r>
      <w:r w:rsidR="00C368BC" w:rsidRPr="00F67607">
        <w:rPr>
          <w:lang w:val="pt-PT"/>
        </w:rPr>
        <w:t>PINEA.PT</w:t>
      </w:r>
      <w:r w:rsidR="00C368BC" w:rsidRPr="00131340">
        <w:rPr>
          <w:b w:val="0"/>
          <w:lang w:val="pt-PT"/>
        </w:rPr>
        <w:t>.</w:t>
      </w:r>
      <w:r w:rsidR="003551C1" w:rsidRPr="00131340">
        <w:rPr>
          <w:b w:val="0"/>
          <w:lang w:val="pt-PT"/>
        </w:rPr>
        <w:t xml:space="preserve"> Simulação de um </w:t>
      </w:r>
      <w:r w:rsidR="003551C1" w:rsidRPr="00131340">
        <w:rPr>
          <w:b w:val="0"/>
          <w:u w:val="single"/>
          <w:lang w:val="pt-PT"/>
        </w:rPr>
        <w:t>povoamento existente</w:t>
      </w:r>
      <w:r w:rsidR="003551C1" w:rsidRPr="00131340">
        <w:rPr>
          <w:b w:val="0"/>
          <w:lang w:val="pt-PT"/>
        </w:rPr>
        <w:t xml:space="preserve"> (puro regular) com as seguintes características:</w:t>
      </w:r>
    </w:p>
    <w:p w:rsidR="003551C1" w:rsidRPr="00A9549D" w:rsidRDefault="003551C1" w:rsidP="003551C1">
      <w:pPr>
        <w:pStyle w:val="ListParagraph"/>
        <w:ind w:left="1116"/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3551C1" w:rsidRPr="001F620E" w:rsidTr="003551C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1F620E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551C1" w:rsidRPr="001F620E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Évora</w:t>
            </w:r>
          </w:p>
        </w:tc>
      </w:tr>
      <w:tr w:rsidR="003551C1" w:rsidRPr="008D136B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1F620E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551C1" w:rsidRPr="00E72F9F" w:rsidRDefault="003551C1" w:rsidP="00CC2B00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275</w:t>
            </w: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m </w:t>
            </w:r>
          </w:p>
        </w:tc>
      </w:tr>
      <w:tr w:rsidR="003551C1" w:rsidRPr="00E72F9F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551C1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Estrutura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/ /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idade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551C1" w:rsidRDefault="003551C1" w:rsidP="003551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Regular /18 anos</w:t>
            </w:r>
          </w:p>
        </w:tc>
      </w:tr>
      <w:tr w:rsidR="003551C1" w:rsidRPr="001F620E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51C1" w:rsidRPr="00611D77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Número de árvores na parcela: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551C1" w:rsidRPr="001F620E" w:rsidRDefault="003551C1" w:rsidP="002573B5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3</w:t>
            </w:r>
            <w:r w:rsidR="002573B5">
              <w:rPr>
                <w:rFonts w:asciiTheme="majorHAnsi" w:hAnsiTheme="majorHAnsi" w:cstheme="majorHAnsi"/>
                <w:b w:val="0"/>
                <w:sz w:val="20"/>
                <w:szCs w:val="20"/>
              </w:rPr>
              <w:t>5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</w:p>
        </w:tc>
      </w:tr>
      <w:tr w:rsidR="003551C1" w:rsidRPr="001F620E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551C1" w:rsidRPr="00611D77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Área da parcela: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551C1" w:rsidRDefault="003551C1" w:rsidP="003551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2000 m</w:t>
            </w:r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</w:rPr>
              <w:t>2</w:t>
            </w:r>
          </w:p>
        </w:tc>
      </w:tr>
      <w:tr w:rsidR="003551C1" w:rsidRPr="002573B5" w:rsidTr="003551C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551C1" w:rsidRDefault="003551C1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Ficheiro da árvore: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551C1" w:rsidRPr="00D56354" w:rsidRDefault="003551C1" w:rsidP="00DB3D1C">
            <w:pP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inv_Pm_</w:t>
            </w:r>
            <w:r w:rsidR="009A4F9F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Alamo2</w:t>
            </w:r>
            <w:r w:rsidRPr="00D56354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.csv</w:t>
            </w:r>
          </w:p>
        </w:tc>
      </w:tr>
    </w:tbl>
    <w:p w:rsidR="00EE77DB" w:rsidRDefault="00EE77DB" w:rsidP="00B2012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771" w:type="dxa"/>
        <w:tblInd w:w="1425" w:type="dxa"/>
        <w:tblBorders>
          <w:top w:val="single" w:sz="4" w:space="0" w:color="auto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2"/>
        <w:gridCol w:w="5849"/>
      </w:tblGrid>
      <w:tr w:rsidR="002573B5" w:rsidRPr="00F815D0" w:rsidTr="002573B5">
        <w:trPr>
          <w:trHeight w:val="315"/>
        </w:trPr>
        <w:tc>
          <w:tcPr>
            <w:tcW w:w="292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573B5" w:rsidRPr="00722E33" w:rsidRDefault="002573B5" w:rsidP="002573B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Cat.</w:t>
            </w: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 de Aproveitamento:</w:t>
            </w:r>
          </w:p>
          <w:p w:rsidR="002573B5" w:rsidRPr="00722E33" w:rsidRDefault="002573B5" w:rsidP="002573B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2573B5" w:rsidRPr="00722E33" w:rsidRDefault="002573B5" w:rsidP="002573B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2573B5" w:rsidRPr="00722E33" w:rsidRDefault="002573B5" w:rsidP="002573B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2573B5" w:rsidRPr="00722E33" w:rsidRDefault="002573B5" w:rsidP="009A4F9F">
            <w:pPr>
              <w:keepLines/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  <w:p w:rsidR="002573B5" w:rsidRPr="00B076AF" w:rsidRDefault="002573B5" w:rsidP="002573B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</w:pPr>
            <w:r w:rsidRPr="00B076AF"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pt-PT"/>
              </w:rPr>
              <w:t>Com casca</w:t>
            </w:r>
          </w:p>
          <w:p w:rsidR="002573B5" w:rsidRPr="00722E33" w:rsidRDefault="002573B5" w:rsidP="002573B5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</w:p>
        </w:tc>
        <w:tc>
          <w:tcPr>
            <w:tcW w:w="5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573B5" w:rsidRDefault="002573B5" w:rsidP="002573B5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  <w:tbl>
            <w:tblPr>
              <w:tblW w:w="5536" w:type="dxa"/>
              <w:tblLook w:val="04A0" w:firstRow="1" w:lastRow="0" w:firstColumn="1" w:lastColumn="0" w:noHBand="0" w:noVBand="1"/>
            </w:tblPr>
            <w:tblGrid>
              <w:gridCol w:w="1696"/>
              <w:gridCol w:w="960"/>
              <w:gridCol w:w="960"/>
              <w:gridCol w:w="960"/>
              <w:gridCol w:w="960"/>
            </w:tblGrid>
            <w:tr w:rsidR="002573B5" w:rsidRPr="00F815D0" w:rsidTr="002573B5">
              <w:trPr>
                <w:trHeight w:val="288"/>
              </w:trPr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573B5" w:rsidRPr="00722E33" w:rsidRDefault="002573B5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Categoria aproveitamento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573B5" w:rsidRPr="00722E33" w:rsidRDefault="002573B5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di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 xml:space="preserve">            (cm)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573B5" w:rsidRPr="00722E33" w:rsidRDefault="002573B5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proofErr w:type="spellStart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Comp</w:t>
                  </w:r>
                  <w:proofErr w:type="spellEnd"/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. toro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573B5" w:rsidRPr="00722E33" w:rsidRDefault="002573B5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Casca (1-sim)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573B5" w:rsidRPr="00722E33" w:rsidRDefault="002573B5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color w:val="061F57" w:themeColor="text2" w:themeShade="BF"/>
                      <w:sz w:val="22"/>
                      <w:lang w:val="pt-PT"/>
                    </w:rPr>
                    <w:t>Preço (€)</w:t>
                  </w:r>
                </w:p>
              </w:tc>
            </w:tr>
            <w:tr w:rsidR="002573B5" w:rsidRPr="00F815D0" w:rsidTr="002573B5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573B5" w:rsidRPr="00722E33" w:rsidRDefault="009A4F9F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madeira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573B5" w:rsidRPr="00722E33" w:rsidRDefault="002573B5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573B5" w:rsidRPr="00722E33" w:rsidRDefault="002573B5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573B5" w:rsidRPr="00722E33" w:rsidRDefault="002573B5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573B5" w:rsidRPr="00722E33" w:rsidRDefault="009A4F9F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41</w:t>
                  </w:r>
                </w:p>
              </w:tc>
            </w:tr>
            <w:tr w:rsidR="002573B5" w:rsidRPr="00F815D0" w:rsidTr="002573B5">
              <w:trPr>
                <w:trHeight w:val="288"/>
              </w:trPr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73B5" w:rsidRPr="00722E33" w:rsidRDefault="009A4F9F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biomassa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73B5" w:rsidRPr="00722E33" w:rsidRDefault="002573B5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73B5" w:rsidRPr="00722E33" w:rsidRDefault="002573B5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999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73B5" w:rsidRPr="00722E33" w:rsidRDefault="002573B5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 w:rsidRPr="00722E33"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573B5" w:rsidRPr="00722E33" w:rsidRDefault="00F815D0" w:rsidP="002573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color w:val="061F57" w:themeColor="text2" w:themeShade="BF"/>
                      <w:sz w:val="22"/>
                      <w:lang w:val="pt-PT"/>
                    </w:rPr>
                    <w:t>0</w:t>
                  </w:r>
                </w:p>
              </w:tc>
            </w:tr>
          </w:tbl>
          <w:p w:rsidR="002573B5" w:rsidRDefault="002573B5" w:rsidP="002573B5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</w:p>
          <w:p w:rsidR="00EF25D9" w:rsidRDefault="00EF25D9" w:rsidP="002573B5">
            <w:pPr>
              <w:keepLines/>
              <w:widowControl w:val="0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Pinha:</w:t>
            </w:r>
            <w:r w:rsidR="00F815D0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 xml:space="preserve"> 1</w:t>
            </w:r>
            <w: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 xml:space="preserve"> €/Kg</w:t>
            </w:r>
          </w:p>
        </w:tc>
      </w:tr>
    </w:tbl>
    <w:p w:rsidR="002573B5" w:rsidRDefault="002573B5" w:rsidP="00B2012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B2012D" w:rsidRPr="00AD77BD" w:rsidRDefault="001D27BC" w:rsidP="00AD77BD">
      <w:pPr>
        <w:pStyle w:val="ListParagraph"/>
        <w:ind w:left="1985" w:hanging="473"/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  <w:proofErr w:type="gramStart"/>
      <w:r w:rsidRPr="00AD77BD">
        <w:rPr>
          <w:rStyle w:val="Heading4Char"/>
          <w:i w:val="0"/>
          <w:sz w:val="24"/>
          <w:szCs w:val="24"/>
          <w:lang w:val="pt-PT"/>
        </w:rPr>
        <w:t>2.</w:t>
      </w:r>
      <w:r w:rsidR="00EB7534">
        <w:rPr>
          <w:rStyle w:val="Heading4Char"/>
          <w:i w:val="0"/>
          <w:sz w:val="24"/>
          <w:szCs w:val="24"/>
          <w:lang w:val="pt-PT"/>
        </w:rPr>
        <w:t>12</w:t>
      </w:r>
      <w:r w:rsidRPr="00AD77BD">
        <w:rPr>
          <w:rStyle w:val="Heading4Char"/>
          <w:i w:val="0"/>
          <w:sz w:val="24"/>
          <w:szCs w:val="24"/>
          <w:lang w:val="pt-PT"/>
        </w:rPr>
        <w:t xml:space="preserve">.1 </w:t>
      </w:r>
      <w:r w:rsidR="00B2012D" w:rsidRPr="00AD77BD">
        <w:rPr>
          <w:rStyle w:val="Heading4Char"/>
          <w:i w:val="0"/>
          <w:sz w:val="24"/>
          <w:szCs w:val="24"/>
          <w:lang w:val="pt-PT"/>
        </w:rPr>
        <w:t>Simule</w:t>
      </w:r>
      <w:proofErr w:type="gramEnd"/>
      <w:r w:rsidR="00B2012D" w:rsidRPr="00AD77BD">
        <w:rPr>
          <w:rStyle w:val="Heading4Char"/>
          <w:i w:val="0"/>
          <w:sz w:val="24"/>
          <w:szCs w:val="24"/>
          <w:lang w:val="pt-PT"/>
        </w:rPr>
        <w:t xml:space="preserve"> o crescimento para um horizonte de </w:t>
      </w:r>
      <w:r w:rsidR="00B2012D" w:rsidRPr="00DB3D1C">
        <w:rPr>
          <w:rStyle w:val="Heading4Char"/>
          <w:b/>
          <w:i w:val="0"/>
          <w:sz w:val="24"/>
          <w:szCs w:val="24"/>
          <w:lang w:val="pt-PT"/>
        </w:rPr>
        <w:t>planeamento de 100 anos</w:t>
      </w:r>
      <w:r w:rsidR="00B2012D" w:rsidRPr="00AD77BD">
        <w:rPr>
          <w:rStyle w:val="Heading4Char"/>
          <w:i w:val="0"/>
          <w:sz w:val="24"/>
          <w:szCs w:val="24"/>
          <w:lang w:val="pt-PT"/>
        </w:rPr>
        <w:t xml:space="preserve"> comparando duas alternativas de gestão </w:t>
      </w:r>
      <w:r w:rsidR="00EB7534">
        <w:rPr>
          <w:rStyle w:val="Heading4Char"/>
          <w:i w:val="0"/>
          <w:sz w:val="24"/>
          <w:szCs w:val="24"/>
          <w:lang w:val="pt-PT"/>
        </w:rPr>
        <w:t>baseadas na FMA1-Pm com desbastes distinto</w:t>
      </w:r>
      <w:r w:rsidR="00B2012D" w:rsidRPr="00AD77BD">
        <w:rPr>
          <w:rStyle w:val="Heading4Char"/>
          <w:i w:val="0"/>
          <w:sz w:val="24"/>
          <w:szCs w:val="24"/>
          <w:lang w:val="pt-PT"/>
        </w:rPr>
        <w:t>s</w:t>
      </w:r>
      <w:r w:rsidR="00B2012D" w:rsidRPr="00AD77BD">
        <w:rPr>
          <w:rFonts w:asciiTheme="majorHAnsi" w:hAnsiTheme="majorHAnsi" w:cstheme="majorHAnsi"/>
          <w:b w:val="0"/>
          <w:i/>
          <w:sz w:val="24"/>
          <w:szCs w:val="24"/>
          <w:lang w:val="pt-PT"/>
        </w:rPr>
        <w:t>:</w:t>
      </w:r>
    </w:p>
    <w:p w:rsidR="003551C1" w:rsidRDefault="003551C1" w:rsidP="003551C1">
      <w:pPr>
        <w:pStyle w:val="ListParagraph"/>
        <w:ind w:left="0"/>
        <w:rPr>
          <w:rFonts w:asciiTheme="majorHAnsi" w:hAnsiTheme="majorHAnsi" w:cstheme="majorHAnsi"/>
          <w:i/>
          <w:sz w:val="24"/>
          <w:szCs w:val="24"/>
          <w:lang w:val="pt-PT"/>
        </w:rPr>
      </w:pPr>
    </w:p>
    <w:tbl>
      <w:tblPr>
        <w:tblW w:w="8771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66"/>
        <w:gridCol w:w="2284"/>
        <w:gridCol w:w="2453"/>
        <w:gridCol w:w="2268"/>
      </w:tblGrid>
      <w:tr w:rsidR="00F815D0" w:rsidRPr="001F620E" w:rsidTr="00F815D0">
        <w:trPr>
          <w:trHeight w:val="330"/>
        </w:trPr>
        <w:tc>
          <w:tcPr>
            <w:tcW w:w="1766" w:type="dxa"/>
            <w:tcBorders>
              <w:bottom w:val="single" w:sz="4" w:space="0" w:color="auto"/>
            </w:tcBorders>
          </w:tcPr>
          <w:p w:rsidR="00F815D0" w:rsidRPr="001F620E" w:rsidRDefault="00F815D0" w:rsidP="003551C1">
            <w:pPr>
              <w:keepLines/>
              <w:spacing w:line="240" w:lineRule="auto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Objectivo</w:t>
            </w:r>
            <w:proofErr w:type="spellEnd"/>
          </w:p>
        </w:tc>
        <w:tc>
          <w:tcPr>
            <w:tcW w:w="228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1F620E" w:rsidRDefault="00F815D0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2453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1F620E" w:rsidRDefault="00F815D0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1F620E" w:rsidRDefault="00F815D0" w:rsidP="003551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F815D0" w:rsidRPr="00F815D0" w:rsidTr="00F815D0">
        <w:trPr>
          <w:trHeight w:val="315"/>
        </w:trPr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F815D0" w:rsidRPr="00F815D0" w:rsidRDefault="00F815D0" w:rsidP="00F815D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F815D0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Prod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ução de        </w:t>
            </w:r>
            <w:r w:rsidRPr="00F815D0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fruto</w:t>
            </w:r>
          </w:p>
        </w:tc>
        <w:tc>
          <w:tcPr>
            <w:tcW w:w="2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F815D0" w:rsidRDefault="00F815D0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F815D0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20, 30, 40, 50, 60, 70, 80, 90</w:t>
            </w:r>
          </w:p>
        </w:tc>
        <w:tc>
          <w:tcPr>
            <w:tcW w:w="24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1F620E" w:rsidRDefault="00F815D0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 pelo baixo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F815D0" w:rsidRDefault="00F815D0" w:rsidP="003551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F815D0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Área basal residual de </w:t>
            </w:r>
            <w:r w:rsidRPr="00F815D0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15 m</w:t>
            </w:r>
            <w:r w:rsidRPr="00F815D0">
              <w:rPr>
                <w:rFonts w:asciiTheme="majorHAnsi" w:hAnsiTheme="majorHAnsi" w:cstheme="majorHAnsi"/>
                <w:sz w:val="20"/>
                <w:szCs w:val="20"/>
                <w:vertAlign w:val="superscript"/>
                <w:lang w:val="pt-PT"/>
              </w:rPr>
              <w:t>2</w:t>
            </w:r>
            <w:r w:rsidRPr="00F815D0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 ha</w:t>
            </w:r>
            <w:r w:rsidRPr="00F815D0">
              <w:rPr>
                <w:rFonts w:asciiTheme="majorHAnsi" w:hAnsiTheme="majorHAnsi" w:cstheme="majorHAnsi"/>
                <w:sz w:val="20"/>
                <w:szCs w:val="20"/>
                <w:vertAlign w:val="superscript"/>
                <w:lang w:val="pt-PT"/>
              </w:rPr>
              <w:t>-1</w:t>
            </w:r>
          </w:p>
        </w:tc>
      </w:tr>
    </w:tbl>
    <w:p w:rsidR="003551C1" w:rsidRPr="00F815D0" w:rsidRDefault="003551C1" w:rsidP="003551C1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771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97"/>
        <w:gridCol w:w="2213"/>
        <w:gridCol w:w="2493"/>
        <w:gridCol w:w="2268"/>
      </w:tblGrid>
      <w:tr w:rsidR="00F815D0" w:rsidRPr="00F815D0" w:rsidTr="00F815D0">
        <w:trPr>
          <w:trHeight w:val="330"/>
        </w:trPr>
        <w:tc>
          <w:tcPr>
            <w:tcW w:w="1797" w:type="dxa"/>
            <w:tcBorders>
              <w:bottom w:val="single" w:sz="4" w:space="0" w:color="auto"/>
            </w:tcBorders>
          </w:tcPr>
          <w:p w:rsidR="00F815D0" w:rsidRPr="001F620E" w:rsidRDefault="00F815D0" w:rsidP="00F815D0">
            <w:pPr>
              <w:keepLines/>
              <w:spacing w:line="240" w:lineRule="auto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Objectivo</w:t>
            </w:r>
            <w:proofErr w:type="spellEnd"/>
          </w:p>
        </w:tc>
        <w:tc>
          <w:tcPr>
            <w:tcW w:w="2213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F815D0" w:rsidRDefault="00F815D0" w:rsidP="00F815D0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F815D0"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  <w:t>Idade</w:t>
            </w:r>
          </w:p>
        </w:tc>
        <w:tc>
          <w:tcPr>
            <w:tcW w:w="2493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F815D0" w:rsidRDefault="00F815D0" w:rsidP="00F815D0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F815D0"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  <w:t>Operação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F815D0" w:rsidRDefault="00F815D0" w:rsidP="00F815D0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F815D0">
              <w:rPr>
                <w:rFonts w:asciiTheme="majorHAnsi" w:hAnsiTheme="majorHAnsi" w:cstheme="majorHAnsi"/>
                <w:bCs/>
                <w:sz w:val="20"/>
                <w:szCs w:val="20"/>
                <w:lang w:val="pt-PT"/>
              </w:rPr>
              <w:t>Detalhes</w:t>
            </w:r>
          </w:p>
        </w:tc>
      </w:tr>
      <w:tr w:rsidR="00F815D0" w:rsidRPr="00F815D0" w:rsidTr="00F815D0">
        <w:trPr>
          <w:trHeight w:val="315"/>
        </w:trPr>
        <w:tc>
          <w:tcPr>
            <w:tcW w:w="1797" w:type="dxa"/>
            <w:tcBorders>
              <w:top w:val="single" w:sz="4" w:space="0" w:color="auto"/>
              <w:bottom w:val="single" w:sz="4" w:space="0" w:color="auto"/>
            </w:tcBorders>
          </w:tcPr>
          <w:p w:rsidR="00F815D0" w:rsidRPr="00F815D0" w:rsidRDefault="00F815D0" w:rsidP="00F815D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F815D0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P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rodução de </w:t>
            </w:r>
            <w:r w:rsidRPr="00F815D0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madeira</w:t>
            </w:r>
          </w:p>
        </w:tc>
        <w:tc>
          <w:tcPr>
            <w:tcW w:w="2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F815D0" w:rsidRDefault="00F815D0" w:rsidP="00F815D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F815D0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20, 30, 40, 50, 60, 70, 80, 90</w:t>
            </w:r>
          </w:p>
        </w:tc>
        <w:tc>
          <w:tcPr>
            <w:tcW w:w="2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1F620E" w:rsidRDefault="00F815D0" w:rsidP="00F815D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 pelo baixo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15D0" w:rsidRPr="00F815D0" w:rsidRDefault="00F815D0" w:rsidP="00F815D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F815D0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Área basal residual de </w:t>
            </w:r>
            <w:r w:rsidRPr="00F815D0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25 m</w:t>
            </w:r>
            <w:r w:rsidRPr="00F815D0">
              <w:rPr>
                <w:rFonts w:asciiTheme="majorHAnsi" w:hAnsiTheme="majorHAnsi" w:cstheme="majorHAnsi"/>
                <w:sz w:val="20"/>
                <w:szCs w:val="20"/>
                <w:vertAlign w:val="superscript"/>
                <w:lang w:val="pt-PT"/>
              </w:rPr>
              <w:t>2</w:t>
            </w:r>
            <w:r w:rsidRPr="00F815D0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 ha</w:t>
            </w:r>
            <w:r w:rsidRPr="00F815D0">
              <w:rPr>
                <w:rFonts w:asciiTheme="majorHAnsi" w:hAnsiTheme="majorHAnsi" w:cstheme="majorHAnsi"/>
                <w:sz w:val="20"/>
                <w:szCs w:val="20"/>
                <w:vertAlign w:val="superscript"/>
                <w:lang w:val="pt-PT"/>
              </w:rPr>
              <w:t>-1</w:t>
            </w:r>
          </w:p>
        </w:tc>
      </w:tr>
    </w:tbl>
    <w:p w:rsidR="00C368BC" w:rsidRPr="00F815D0" w:rsidRDefault="00C368BC" w:rsidP="00C368BC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C368BC" w:rsidRPr="00F815D0" w:rsidRDefault="00C368BC" w:rsidP="00131340">
      <w:pPr>
        <w:rPr>
          <w:lang w:val="pt-PT"/>
        </w:rPr>
      </w:pPr>
    </w:p>
    <w:p w:rsidR="00C368BC" w:rsidRPr="00131340" w:rsidRDefault="001D27BC" w:rsidP="00966BE4">
      <w:pPr>
        <w:pStyle w:val="Heading4"/>
        <w:ind w:left="1843" w:hanging="567"/>
        <w:jc w:val="both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2</w:t>
      </w:r>
      <w:r w:rsidR="00131340" w:rsidRPr="00131340">
        <w:rPr>
          <w:b w:val="0"/>
          <w:i w:val="0"/>
          <w:sz w:val="24"/>
          <w:szCs w:val="24"/>
          <w:lang w:val="pt-PT"/>
        </w:rPr>
        <w:t>.</w:t>
      </w:r>
      <w:r w:rsidR="00EB7534">
        <w:rPr>
          <w:b w:val="0"/>
          <w:i w:val="0"/>
          <w:sz w:val="24"/>
          <w:szCs w:val="24"/>
          <w:lang w:val="pt-PT"/>
        </w:rPr>
        <w:t>12.2</w:t>
      </w:r>
      <w:r w:rsidR="00131340" w:rsidRPr="00131340">
        <w:rPr>
          <w:b w:val="0"/>
          <w:i w:val="0"/>
          <w:sz w:val="24"/>
          <w:szCs w:val="24"/>
          <w:lang w:val="pt-PT"/>
        </w:rPr>
        <w:t xml:space="preserve"> </w:t>
      </w:r>
      <w:r w:rsidR="00EB2F39" w:rsidRPr="00131340">
        <w:rPr>
          <w:b w:val="0"/>
          <w:i w:val="0"/>
          <w:sz w:val="24"/>
          <w:szCs w:val="24"/>
          <w:lang w:val="pt-PT"/>
        </w:rPr>
        <w:t>Compare</w:t>
      </w:r>
      <w:proofErr w:type="gramEnd"/>
      <w:r w:rsidR="00EB2F39" w:rsidRPr="00131340">
        <w:rPr>
          <w:b w:val="0"/>
          <w:i w:val="0"/>
          <w:sz w:val="24"/>
          <w:szCs w:val="24"/>
          <w:lang w:val="pt-PT"/>
        </w:rPr>
        <w:t xml:space="preserve"> o crescimento e a produção de pinha explorando os gráficos e tabelas. Qual das opções lhe parece mais vantajosa se o objetivo for:</w:t>
      </w:r>
    </w:p>
    <w:p w:rsidR="003551C1" w:rsidRPr="00131340" w:rsidRDefault="00131340" w:rsidP="00966BE4">
      <w:pPr>
        <w:ind w:left="1843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r w:rsidRPr="00131340">
        <w:rPr>
          <w:rFonts w:asciiTheme="majorHAnsi" w:hAnsiTheme="majorHAnsi" w:cstheme="majorHAnsi"/>
          <w:b w:val="0"/>
          <w:lang w:val="pt-PT"/>
        </w:rPr>
        <w:t>a)</w:t>
      </w:r>
      <w:r w:rsidRPr="00131340">
        <w:rPr>
          <w:rFonts w:asciiTheme="majorHAnsi" w:hAnsiTheme="majorHAnsi" w:cstheme="majorHAnsi"/>
          <w:lang w:val="pt-PT"/>
        </w:rPr>
        <w:t xml:space="preserve"> </w:t>
      </w:r>
      <w:r w:rsidR="00C368BC" w:rsidRPr="00131340">
        <w:rPr>
          <w:rFonts w:asciiTheme="majorHAnsi" w:hAnsiTheme="majorHAnsi" w:cstheme="majorHAnsi"/>
          <w:b w:val="0"/>
          <w:sz w:val="24"/>
          <w:szCs w:val="24"/>
          <w:lang w:val="pt-PT"/>
        </w:rPr>
        <w:t>maximizar a produção de pinha?</w:t>
      </w:r>
    </w:p>
    <w:p w:rsidR="003551C1" w:rsidRPr="00131340" w:rsidRDefault="00131340" w:rsidP="00966BE4">
      <w:pPr>
        <w:ind w:left="1843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r w:rsidRPr="00131340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b) </w:t>
      </w:r>
      <w:r w:rsidR="003551C1" w:rsidRPr="00131340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maximizar o volume </w:t>
      </w:r>
      <w:r w:rsidR="00C368BC" w:rsidRPr="00131340">
        <w:rPr>
          <w:rFonts w:asciiTheme="majorHAnsi" w:hAnsiTheme="majorHAnsi" w:cstheme="majorHAnsi"/>
          <w:b w:val="0"/>
          <w:sz w:val="24"/>
          <w:szCs w:val="24"/>
          <w:lang w:val="pt-PT"/>
        </w:rPr>
        <w:t>de madeira</w:t>
      </w:r>
      <w:r w:rsidRPr="00131340">
        <w:rPr>
          <w:rFonts w:asciiTheme="majorHAnsi" w:hAnsiTheme="majorHAnsi" w:cstheme="majorHAnsi"/>
          <w:b w:val="0"/>
          <w:sz w:val="24"/>
          <w:szCs w:val="24"/>
          <w:lang w:val="pt-PT"/>
        </w:rPr>
        <w:t>?</w:t>
      </w:r>
    </w:p>
    <w:p w:rsidR="0025285D" w:rsidRDefault="0025285D" w:rsidP="0025285D">
      <w:pPr>
        <w:pStyle w:val="ListParagraph"/>
        <w:ind w:left="0"/>
        <w:rPr>
          <w:rFonts w:asciiTheme="majorHAnsi" w:hAnsiTheme="majorHAnsi" w:cstheme="majorHAnsi"/>
          <w:i/>
          <w:sz w:val="24"/>
          <w:szCs w:val="24"/>
          <w:lang w:val="pt-PT"/>
        </w:rPr>
      </w:pPr>
    </w:p>
    <w:p w:rsidR="00F23AFF" w:rsidRPr="00BB32C4" w:rsidRDefault="001D27BC" w:rsidP="00F67607">
      <w:pPr>
        <w:pStyle w:val="Heading3"/>
        <w:ind w:left="425" w:hanging="425"/>
        <w:jc w:val="both"/>
        <w:rPr>
          <w:b w:val="0"/>
          <w:i/>
          <w:lang w:val="pt-PT"/>
        </w:rPr>
      </w:pPr>
      <w:r>
        <w:rPr>
          <w:b w:val="0"/>
          <w:lang w:val="pt-PT"/>
        </w:rPr>
        <w:t>2</w:t>
      </w:r>
      <w:r w:rsidR="00BB32C4">
        <w:rPr>
          <w:b w:val="0"/>
          <w:lang w:val="pt-PT"/>
        </w:rPr>
        <w:t>.</w:t>
      </w:r>
      <w:r w:rsidR="00EB7534">
        <w:rPr>
          <w:b w:val="0"/>
          <w:lang w:val="pt-PT"/>
        </w:rPr>
        <w:t>13</w:t>
      </w:r>
      <w:r w:rsidR="00BB32C4">
        <w:rPr>
          <w:b w:val="0"/>
          <w:lang w:val="pt-PT"/>
        </w:rPr>
        <w:t xml:space="preserve"> </w:t>
      </w:r>
      <w:r w:rsidR="00CC0E83" w:rsidRPr="00AD77BD">
        <w:rPr>
          <w:lang w:val="pt-PT"/>
        </w:rPr>
        <w:t>SUBER</w:t>
      </w:r>
      <w:r w:rsidR="00CC0E83">
        <w:rPr>
          <w:b w:val="0"/>
          <w:lang w:val="pt-PT"/>
        </w:rPr>
        <w:t>.</w:t>
      </w:r>
      <w:r w:rsidR="00CC0E83" w:rsidRPr="00CC0E83">
        <w:rPr>
          <w:b w:val="0"/>
          <w:lang w:val="pt-PT"/>
        </w:rPr>
        <w:t xml:space="preserve"> Suponha que trabalha numa Associação de Produtores Florestais e que é contactado por um proprietário para o ajudar a elaborar um plano de gestão florestal (PGF) para os povoamentos de sobreiro da sua propriedade localizada na Chamusca. Não existe informação sobre o tipo de solo. Para apoiar as suas decisões é necessário correr o modelo SUBER para construir uma tabela de produção par</w:t>
      </w:r>
      <w:r w:rsidR="00EC192C">
        <w:rPr>
          <w:b w:val="0"/>
          <w:lang w:val="pt-PT"/>
        </w:rPr>
        <w:t>a os novos povoamentos</w:t>
      </w:r>
      <w:r w:rsidR="00CC0E83" w:rsidRPr="00CC0E83">
        <w:rPr>
          <w:b w:val="0"/>
          <w:lang w:val="pt-PT"/>
        </w:rPr>
        <w:t xml:space="preserve">. Considere um horizonte de planeamento de </w:t>
      </w:r>
      <w:r w:rsidR="00CC0E83" w:rsidRPr="00376FFC">
        <w:rPr>
          <w:lang w:val="pt-PT"/>
        </w:rPr>
        <w:t>50 anos</w:t>
      </w:r>
      <w:r w:rsidR="00CC0E83" w:rsidRPr="00CC0E83">
        <w:rPr>
          <w:b w:val="0"/>
          <w:lang w:val="pt-PT"/>
        </w:rPr>
        <w:t xml:space="preserve"> e construa uma tabela de produção usando a seguinte alternativa de gestão florestal (FMA):</w:t>
      </w:r>
    </w:p>
    <w:p w:rsidR="0082705E" w:rsidRPr="0082705E" w:rsidRDefault="0082705E" w:rsidP="0082705E">
      <w:pPr>
        <w:pStyle w:val="ListParagraph"/>
        <w:ind w:left="1116"/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82705E" w:rsidRPr="001F620E" w:rsidTr="00EE77DB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2705E" w:rsidRPr="001F620E" w:rsidRDefault="0082705E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2705E" w:rsidRPr="001F620E" w:rsidRDefault="0082705E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Chamusca</w:t>
            </w:r>
          </w:p>
        </w:tc>
      </w:tr>
    </w:tbl>
    <w:p w:rsidR="00F23AFF" w:rsidRPr="004F57E4" w:rsidRDefault="00F23AFF" w:rsidP="0025285D">
      <w:pPr>
        <w:pStyle w:val="ListParagraph"/>
        <w:ind w:left="0"/>
        <w:rPr>
          <w:rFonts w:asciiTheme="majorHAnsi" w:hAnsiTheme="majorHAnsi" w:cstheme="majorHAnsi"/>
          <w:i/>
          <w:sz w:val="24"/>
          <w:szCs w:val="24"/>
          <w:lang w:val="pt-PT"/>
        </w:rPr>
      </w:pP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09"/>
        <w:gridCol w:w="3827"/>
        <w:gridCol w:w="2569"/>
      </w:tblGrid>
      <w:tr w:rsidR="00F23AFF" w:rsidRPr="001F620E" w:rsidTr="00656797">
        <w:trPr>
          <w:trHeight w:val="330"/>
        </w:trPr>
        <w:tc>
          <w:tcPr>
            <w:tcW w:w="210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3AFF" w:rsidRPr="001F620E" w:rsidRDefault="00F23AFF" w:rsidP="00EE77DB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Ano</w:t>
            </w:r>
            <w:proofErr w:type="spellEnd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simulação</w:t>
            </w:r>
            <w:proofErr w:type="spellEnd"/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3AFF" w:rsidRPr="001F620E" w:rsidRDefault="00F23AFF" w:rsidP="00EE77DB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3AFF" w:rsidRPr="001F620E" w:rsidRDefault="00F23AFF" w:rsidP="00EE77DB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F23AFF" w:rsidRPr="003551C1" w:rsidTr="00656797">
        <w:trPr>
          <w:trHeight w:val="315"/>
        </w:trPr>
        <w:tc>
          <w:tcPr>
            <w:tcW w:w="210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3AFF" w:rsidRPr="001F620E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3AFF" w:rsidRPr="001F620E" w:rsidRDefault="004F5857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</w:t>
            </w:r>
            <w:r w:rsidR="00F23AFF"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ipagem com 1 dente</w:t>
            </w:r>
          </w:p>
        </w:tc>
        <w:tc>
          <w:tcPr>
            <w:tcW w:w="25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3AFF" w:rsidRPr="001F620E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F23AFF" w:rsidRPr="001F620E" w:rsidTr="00656797">
        <w:trPr>
          <w:trHeight w:val="315"/>
        </w:trPr>
        <w:tc>
          <w:tcPr>
            <w:tcW w:w="21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3AFF" w:rsidRPr="001F620E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8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23AFF" w:rsidRPr="001F620E" w:rsidRDefault="00F23AFF" w:rsidP="000834D0">
            <w:pPr>
              <w:spacing w:after="6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r w:rsidR="00CC0E83">
              <w:rPr>
                <w:rFonts w:asciiTheme="majorHAnsi" w:hAnsiTheme="majorHAnsi" w:cstheme="majorHAnsi"/>
                <w:b w:val="0"/>
                <w:sz w:val="20"/>
                <w:szCs w:val="20"/>
              </w:rPr>
              <w:t>(</w:t>
            </w:r>
            <w:proofErr w:type="spellStart"/>
            <w:r w:rsidR="00CC0E83">
              <w:rPr>
                <w:rFonts w:asciiTheme="majorHAnsi" w:hAnsiTheme="majorHAnsi" w:cstheme="majorHAnsi"/>
                <w:b w:val="0"/>
                <w:sz w:val="20"/>
                <w:szCs w:val="20"/>
              </w:rPr>
              <w:t>contentor</w:t>
            </w:r>
            <w:proofErr w:type="spellEnd"/>
            <w:r w:rsidR="00CC0E83">
              <w:rPr>
                <w:rFonts w:asciiTheme="majorHAnsi" w:hAnsiTheme="majorHAnsi" w:cstheme="majorHAnsi"/>
                <w:b w:val="0"/>
                <w:sz w:val="20"/>
                <w:szCs w:val="20"/>
              </w:rPr>
              <w:t>)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3AFF" w:rsidRPr="001F620E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666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ha</w:t>
            </w:r>
            <w:r w:rsidRPr="00F23AFF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</w:rPr>
              <w:t>-1</w:t>
            </w:r>
          </w:p>
        </w:tc>
      </w:tr>
      <w:tr w:rsidR="00F23AFF" w:rsidRPr="002573B5" w:rsidTr="00656797">
        <w:trPr>
          <w:trHeight w:val="315"/>
        </w:trPr>
        <w:tc>
          <w:tcPr>
            <w:tcW w:w="21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Pr="001F620E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</w:t>
            </w:r>
          </w:p>
        </w:tc>
        <w:tc>
          <w:tcPr>
            <w:tcW w:w="38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23AFF" w:rsidRPr="0082705E" w:rsidRDefault="0082705E" w:rsidP="0082705E">
            <w:pPr>
              <w:spacing w:after="6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8270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Controlo de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v</w:t>
            </w:r>
            <w:r w:rsidRPr="008270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eg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.</w:t>
            </w:r>
            <w:r w:rsidRPr="008270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espontânea na linha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(mista)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Pr="0082705E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F23AFF" w:rsidRPr="002573B5" w:rsidTr="00656797">
        <w:trPr>
          <w:trHeight w:val="315"/>
        </w:trPr>
        <w:tc>
          <w:tcPr>
            <w:tcW w:w="21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Pr="0082705E" w:rsidRDefault="004F5857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8270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18</w:t>
            </w:r>
          </w:p>
        </w:tc>
        <w:tc>
          <w:tcPr>
            <w:tcW w:w="38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Pr="001F620E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com grade de discos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Pr="003E3E3F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F23AFF" w:rsidRPr="0082705E" w:rsidTr="00656797">
        <w:trPr>
          <w:trHeight w:val="315"/>
        </w:trPr>
        <w:tc>
          <w:tcPr>
            <w:tcW w:w="21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Pr="0082705E" w:rsidRDefault="0082705E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18</w:t>
            </w:r>
            <w:r w:rsidR="00462F15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, 27, 36, 45</w:t>
            </w:r>
          </w:p>
        </w:tc>
        <w:tc>
          <w:tcPr>
            <w:tcW w:w="38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50% de percentagem de coberto</w:t>
            </w:r>
          </w:p>
        </w:tc>
      </w:tr>
      <w:tr w:rsidR="00F23AFF" w:rsidRPr="001F620E" w:rsidTr="00656797">
        <w:trPr>
          <w:trHeight w:val="315"/>
        </w:trPr>
        <w:tc>
          <w:tcPr>
            <w:tcW w:w="210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Pr="0082705E" w:rsidRDefault="00CC0E83" w:rsidP="00CC0E83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18</w:t>
            </w:r>
            <w:r w:rsidR="00462F15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, 27, 36</w:t>
            </w:r>
          </w:p>
        </w:tc>
        <w:tc>
          <w:tcPr>
            <w:tcW w:w="3827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Pr="001F620E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Descortiçamento cortiça virgem</w:t>
            </w:r>
          </w:p>
        </w:tc>
        <w:tc>
          <w:tcPr>
            <w:tcW w:w="256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3AFF" w:rsidRPr="001F620E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2.0</w:t>
            </w:r>
          </w:p>
        </w:tc>
      </w:tr>
      <w:tr w:rsidR="00F23AFF" w:rsidRPr="003551C1" w:rsidTr="00656797">
        <w:trPr>
          <w:trHeight w:val="315"/>
        </w:trPr>
        <w:tc>
          <w:tcPr>
            <w:tcW w:w="21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Pr="00DE1E01" w:rsidRDefault="0082705E" w:rsidP="00CC0E83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27, </w:t>
            </w:r>
            <w:r w:rsidR="00CC0E83">
              <w:rPr>
                <w:rFonts w:asciiTheme="majorHAnsi" w:hAnsiTheme="majorHAnsi" w:cstheme="majorHAnsi"/>
                <w:b w:val="0"/>
                <w:sz w:val="20"/>
                <w:szCs w:val="20"/>
              </w:rPr>
              <w:t>36, 45</w:t>
            </w:r>
          </w:p>
        </w:tc>
        <w:tc>
          <w:tcPr>
            <w:tcW w:w="38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Pr="003E3E3F" w:rsidRDefault="00F23AFF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Descortiçamento cortiça secundeira e cortiça amadia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23AFF" w:rsidRDefault="000834D0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2.5</w:t>
            </w:r>
          </w:p>
          <w:p w:rsidR="00F23AFF" w:rsidRPr="003E3E3F" w:rsidRDefault="000834D0" w:rsidP="000834D0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3</w:t>
            </w:r>
          </w:p>
        </w:tc>
      </w:tr>
    </w:tbl>
    <w:p w:rsidR="00A316FC" w:rsidRPr="00656797" w:rsidRDefault="00A316FC" w:rsidP="00656797">
      <w:pPr>
        <w:ind w:left="1080"/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</w:p>
    <w:p w:rsidR="00656797" w:rsidRPr="00BB32C4" w:rsidRDefault="00AD77BD" w:rsidP="00F67607">
      <w:pPr>
        <w:pStyle w:val="Heading3"/>
        <w:ind w:left="567" w:hanging="567"/>
        <w:jc w:val="both"/>
        <w:rPr>
          <w:b w:val="0"/>
          <w:i/>
          <w:lang w:val="pt-PT"/>
        </w:rPr>
      </w:pPr>
      <w:r>
        <w:rPr>
          <w:b w:val="0"/>
          <w:lang w:val="pt-PT"/>
        </w:rPr>
        <w:t>2.</w:t>
      </w:r>
      <w:r w:rsidR="00EB7534">
        <w:rPr>
          <w:b w:val="0"/>
          <w:lang w:val="pt-PT"/>
        </w:rPr>
        <w:t>14</w:t>
      </w:r>
      <w:r w:rsidR="00BB32C4">
        <w:rPr>
          <w:b w:val="0"/>
          <w:lang w:val="pt-PT"/>
        </w:rPr>
        <w:t xml:space="preserve"> </w:t>
      </w:r>
      <w:r w:rsidR="00656797" w:rsidRPr="00AD77BD">
        <w:rPr>
          <w:lang w:val="pt-PT"/>
        </w:rPr>
        <w:t>SUBER</w:t>
      </w:r>
      <w:r w:rsidR="00656797" w:rsidRPr="00BB32C4">
        <w:rPr>
          <w:b w:val="0"/>
          <w:lang w:val="pt-PT"/>
        </w:rPr>
        <w:t xml:space="preserve">. </w:t>
      </w:r>
      <w:r w:rsidR="00CC0E83" w:rsidRPr="00CC0E83">
        <w:rPr>
          <w:b w:val="0"/>
          <w:lang w:val="pt-PT"/>
        </w:rPr>
        <w:t>Utilização do modelo SUBER para prever a evolução de um povoamento existente na mesma propriedade localizada na região da Chamusca. O povoamento é maioritariamente de sobreiro e caracteriza-se por ser um povoamento puro e de idade regular, mas a idade é desconhecida. Não existe informação sobre o tipo de solo. O últi</w:t>
      </w:r>
      <w:r w:rsidR="00CC0E83">
        <w:rPr>
          <w:b w:val="0"/>
          <w:lang w:val="pt-PT"/>
        </w:rPr>
        <w:t>mo inventário florestal foi efe</w:t>
      </w:r>
      <w:r w:rsidR="00CC0E83" w:rsidRPr="00CC0E83">
        <w:rPr>
          <w:b w:val="0"/>
          <w:lang w:val="pt-PT"/>
        </w:rPr>
        <w:t>tuado em 2002 e utilizou 30 parcelas circulares com uma área de 2827,43 m</w:t>
      </w:r>
      <w:r w:rsidR="00CC0E83" w:rsidRPr="00CC0E83">
        <w:rPr>
          <w:b w:val="0"/>
          <w:vertAlign w:val="superscript"/>
          <w:lang w:val="pt-PT"/>
        </w:rPr>
        <w:t>2</w:t>
      </w:r>
      <w:r w:rsidR="00CC0E83" w:rsidRPr="00CC0E83">
        <w:rPr>
          <w:b w:val="0"/>
          <w:lang w:val="pt-PT"/>
        </w:rPr>
        <w:t xml:space="preserve">. Em cada parcela foram medidas as seguintes variáveis em cada árvore: d, </w:t>
      </w:r>
      <w:proofErr w:type="spellStart"/>
      <w:r w:rsidR="00CC0E83" w:rsidRPr="00CC0E83">
        <w:rPr>
          <w:b w:val="0"/>
          <w:lang w:val="pt-PT"/>
        </w:rPr>
        <w:t>ct</w:t>
      </w:r>
      <w:proofErr w:type="spellEnd"/>
      <w:r w:rsidR="00CC0E83" w:rsidRPr="00CC0E83">
        <w:rPr>
          <w:b w:val="0"/>
          <w:lang w:val="pt-PT"/>
        </w:rPr>
        <w:t xml:space="preserve">, h, </w:t>
      </w:r>
      <w:proofErr w:type="spellStart"/>
      <w:r w:rsidR="00CC0E83" w:rsidRPr="00CC0E83">
        <w:rPr>
          <w:b w:val="0"/>
          <w:lang w:val="pt-PT"/>
        </w:rPr>
        <w:t>hs</w:t>
      </w:r>
      <w:proofErr w:type="spellEnd"/>
      <w:r w:rsidR="00CC0E83" w:rsidRPr="00CC0E83">
        <w:rPr>
          <w:b w:val="0"/>
          <w:lang w:val="pt-PT"/>
        </w:rPr>
        <w:t xml:space="preserve">, </w:t>
      </w:r>
      <w:proofErr w:type="spellStart"/>
      <w:r w:rsidR="00CC0E83" w:rsidRPr="00CC0E83">
        <w:rPr>
          <w:b w:val="0"/>
          <w:lang w:val="pt-PT"/>
        </w:rPr>
        <w:t>hdv</w:t>
      </w:r>
      <w:proofErr w:type="spellEnd"/>
      <w:r w:rsidR="00CC0E83" w:rsidRPr="00CC0E83">
        <w:rPr>
          <w:b w:val="0"/>
          <w:lang w:val="pt-PT"/>
        </w:rPr>
        <w:t>, nbru1, ano de des</w:t>
      </w:r>
      <w:r w:rsidR="00CC0E83">
        <w:rPr>
          <w:b w:val="0"/>
          <w:lang w:val="pt-PT"/>
        </w:rPr>
        <w:t>baste</w:t>
      </w:r>
      <w:r w:rsidR="00CC0E83" w:rsidRPr="00CC0E83">
        <w:rPr>
          <w:b w:val="0"/>
          <w:lang w:val="pt-PT"/>
        </w:rPr>
        <w:t xml:space="preserve"> e tipo de </w:t>
      </w:r>
      <w:r w:rsidR="00CC0E83">
        <w:rPr>
          <w:b w:val="0"/>
          <w:lang w:val="pt-PT"/>
        </w:rPr>
        <w:t>cortiça</w:t>
      </w:r>
      <w:r w:rsidR="00CC0E83" w:rsidRPr="00CC0E83">
        <w:rPr>
          <w:b w:val="0"/>
          <w:lang w:val="pt-PT"/>
        </w:rPr>
        <w:t xml:space="preserve"> (virgem, cortiça</w:t>
      </w:r>
      <w:r w:rsidR="00CC0E83">
        <w:rPr>
          <w:b w:val="0"/>
          <w:lang w:val="pt-PT"/>
        </w:rPr>
        <w:t xml:space="preserve"> secundeira</w:t>
      </w:r>
      <w:r w:rsidR="00CC0E83" w:rsidRPr="00CC0E83">
        <w:rPr>
          <w:b w:val="0"/>
          <w:lang w:val="pt-PT"/>
        </w:rPr>
        <w:t xml:space="preserve"> ou cortiça madura).</w:t>
      </w:r>
      <w:r w:rsidR="00CC0E83">
        <w:rPr>
          <w:b w:val="0"/>
          <w:lang w:val="pt-PT"/>
        </w:rPr>
        <w:t xml:space="preserve"> </w:t>
      </w:r>
    </w:p>
    <w:p w:rsidR="00656797" w:rsidRPr="00656797" w:rsidRDefault="00656797" w:rsidP="00656797">
      <w:pPr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656797" w:rsidRPr="001F620E" w:rsidTr="00EE77DB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6797" w:rsidRPr="001F620E" w:rsidRDefault="00656797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6797" w:rsidRPr="001F620E" w:rsidRDefault="00656797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Chamusa</w:t>
            </w:r>
            <w:proofErr w:type="spellEnd"/>
          </w:p>
        </w:tc>
      </w:tr>
      <w:tr w:rsidR="00656797" w:rsidRPr="00E72F9F" w:rsidTr="00EE77DB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6797" w:rsidRDefault="00656797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Estrutura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/ /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idade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6797" w:rsidRDefault="00656797" w:rsidP="00EE77DB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Regular</w:t>
            </w:r>
          </w:p>
        </w:tc>
      </w:tr>
      <w:tr w:rsidR="00656797" w:rsidRPr="002573B5" w:rsidTr="00EE77DB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56797" w:rsidRPr="00611D77" w:rsidRDefault="00A316FC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Variáveis medidas</w:t>
            </w:r>
            <w:r w:rsidR="00656797" w:rsidRPr="00611D77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6797" w:rsidRPr="00A316FC" w:rsidRDefault="00A316FC" w:rsidP="00A316FC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d, </w:t>
            </w:r>
            <w:proofErr w:type="spellStart"/>
            <w:r w:rsidRP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ct</w:t>
            </w:r>
            <w:proofErr w:type="spellEnd"/>
            <w:r w:rsidRP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, h, </w:t>
            </w:r>
            <w:proofErr w:type="spellStart"/>
            <w:r w:rsidRP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hs</w:t>
            </w:r>
            <w:proofErr w:type="spellEnd"/>
            <w:r w:rsidRP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, </w:t>
            </w:r>
            <w:proofErr w:type="spellStart"/>
            <w:r w:rsidRP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hdv</w:t>
            </w:r>
            <w:proofErr w:type="spellEnd"/>
            <w:r w:rsidRP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, nbru1, ano de descortiçamento, tipo de cortiça (virgem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,</w:t>
            </w:r>
            <w:r w:rsidRP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secundeira ou amadia) </w:t>
            </w:r>
          </w:p>
        </w:tc>
      </w:tr>
      <w:tr w:rsidR="00656797" w:rsidRPr="001F620E" w:rsidTr="00EE77DB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6797" w:rsidRPr="00611D77" w:rsidRDefault="00656797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Área da parcela: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6797" w:rsidRDefault="00656797" w:rsidP="00EE77DB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656797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2827,43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m</w:t>
            </w:r>
            <w:r w:rsidRPr="00611D77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</w:rPr>
              <w:t>2</w:t>
            </w:r>
          </w:p>
        </w:tc>
      </w:tr>
      <w:tr w:rsidR="00656797" w:rsidRPr="002573B5" w:rsidTr="00EE77DB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6797" w:rsidRDefault="00656797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Ficheiro da árvore: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6797" w:rsidRPr="00A316FC" w:rsidRDefault="00A316FC" w:rsidP="00EE77DB">
            <w:pP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 w:rsidRPr="00A316FC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inv_Sb_Chamusca_arv.xlsx</w:t>
            </w:r>
          </w:p>
        </w:tc>
      </w:tr>
    </w:tbl>
    <w:p w:rsidR="00BB32C4" w:rsidRDefault="00BB32C4" w:rsidP="00BB32C4">
      <w:pPr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</w:p>
    <w:p w:rsidR="00A316FC" w:rsidRPr="00A316FC" w:rsidRDefault="00A316FC" w:rsidP="00A316FC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56797" w:rsidRPr="00656797" w:rsidRDefault="00A316FC" w:rsidP="00A316FC">
      <w:pPr>
        <w:pStyle w:val="ListParagraph"/>
        <w:ind w:left="1800"/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  <w:r>
        <w:rPr>
          <w:rFonts w:asciiTheme="majorHAnsi" w:hAnsiTheme="majorHAnsi" w:cstheme="majorHAnsi"/>
          <w:i/>
          <w:sz w:val="24"/>
          <w:szCs w:val="24"/>
          <w:lang w:val="pt-PT"/>
        </w:rPr>
        <w:t xml:space="preserve"> </w:t>
      </w:r>
    </w:p>
    <w:p w:rsidR="00F23AFF" w:rsidRPr="001C31B8" w:rsidRDefault="00EB7534" w:rsidP="00F67607">
      <w:pPr>
        <w:pStyle w:val="Heading3"/>
        <w:ind w:left="425" w:hanging="425"/>
        <w:rPr>
          <w:b w:val="0"/>
          <w:i/>
          <w:lang w:val="pt-PT"/>
        </w:rPr>
      </w:pPr>
      <w:r>
        <w:rPr>
          <w:b w:val="0"/>
          <w:lang w:val="pt-PT"/>
        </w:rPr>
        <w:t>2.15</w:t>
      </w:r>
      <w:r w:rsidR="001C31B8">
        <w:rPr>
          <w:b w:val="0"/>
          <w:lang w:val="pt-PT"/>
        </w:rPr>
        <w:t xml:space="preserve"> </w:t>
      </w:r>
      <w:r w:rsidR="00F23AFF" w:rsidRPr="00AD77BD">
        <w:rPr>
          <w:lang w:val="pt-PT"/>
        </w:rPr>
        <w:t>SUBER</w:t>
      </w:r>
      <w:r w:rsidR="00F23AFF" w:rsidRPr="001C31B8">
        <w:rPr>
          <w:b w:val="0"/>
          <w:lang w:val="pt-PT"/>
        </w:rPr>
        <w:t xml:space="preserve">. </w:t>
      </w:r>
      <w:r w:rsidR="000B79E3" w:rsidRPr="000B79E3">
        <w:rPr>
          <w:b w:val="0"/>
          <w:lang w:val="pt-PT"/>
        </w:rPr>
        <w:t>Comparação de diferentes idades para iniciar o des</w:t>
      </w:r>
      <w:r w:rsidR="000B79E3">
        <w:rPr>
          <w:b w:val="0"/>
          <w:lang w:val="pt-PT"/>
        </w:rPr>
        <w:t>cortiçamento</w:t>
      </w:r>
      <w:r w:rsidR="000B79E3" w:rsidRPr="000B79E3">
        <w:rPr>
          <w:b w:val="0"/>
          <w:lang w:val="pt-PT"/>
        </w:rPr>
        <w:t xml:space="preserve"> numa nova plantação</w:t>
      </w:r>
      <w:r w:rsidR="000B79E3">
        <w:rPr>
          <w:b w:val="0"/>
          <w:lang w:val="pt-PT"/>
        </w:rPr>
        <w:t xml:space="preserve">. </w:t>
      </w:r>
      <w:r w:rsidR="000B79E3" w:rsidRPr="000B79E3">
        <w:rPr>
          <w:b w:val="0"/>
          <w:lang w:val="pt-PT"/>
        </w:rPr>
        <w:t>Considere u</w:t>
      </w:r>
      <w:r w:rsidR="008C495F">
        <w:rPr>
          <w:b w:val="0"/>
          <w:lang w:val="pt-PT"/>
        </w:rPr>
        <w:t>m horizonte de planeamento de 50</w:t>
      </w:r>
      <w:r w:rsidR="000B79E3" w:rsidRPr="000B79E3">
        <w:rPr>
          <w:b w:val="0"/>
          <w:lang w:val="pt-PT"/>
        </w:rPr>
        <w:t>0</w:t>
      </w:r>
      <w:r w:rsidR="000B79E3">
        <w:rPr>
          <w:b w:val="0"/>
          <w:lang w:val="pt-PT"/>
        </w:rPr>
        <w:t xml:space="preserve"> anos e construa uma tabela de produção</w:t>
      </w:r>
      <w:r w:rsidR="000B79E3" w:rsidRPr="000B79E3">
        <w:rPr>
          <w:b w:val="0"/>
          <w:lang w:val="pt-PT"/>
        </w:rPr>
        <w:t xml:space="preserve"> com o simulador SUBER utilizando as seguintes informações:</w:t>
      </w:r>
    </w:p>
    <w:p w:rsidR="00A316FC" w:rsidRDefault="00A316FC" w:rsidP="00A316FC">
      <w:pPr>
        <w:pStyle w:val="ListParagraph"/>
        <w:ind w:left="1116"/>
        <w:jc w:val="both"/>
        <w:rPr>
          <w:rFonts w:asciiTheme="majorHAnsi" w:hAnsiTheme="majorHAnsi" w:cstheme="majorHAnsi"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A316FC" w:rsidRPr="001F620E" w:rsidTr="001A565E">
        <w:trPr>
          <w:trHeight w:val="315"/>
        </w:trPr>
        <w:tc>
          <w:tcPr>
            <w:tcW w:w="3101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16FC" w:rsidRPr="001F620E" w:rsidRDefault="00A316FC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1F620E" w:rsidRDefault="00A316FC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Mora</w:t>
            </w:r>
          </w:p>
        </w:tc>
      </w:tr>
      <w:tr w:rsidR="00A316FC" w:rsidRPr="00A316FC" w:rsidTr="001A565E">
        <w:trPr>
          <w:trHeight w:val="315"/>
        </w:trPr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A316FC" w:rsidRDefault="00D76378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Índice</w:t>
            </w:r>
            <w:r w:rsidR="00A316FC" w:rsidRP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 qualidade da estaç</w:t>
            </w:r>
            <w:r w:rsid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ão: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Default="00A316FC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Médio para a região</w:t>
            </w:r>
          </w:p>
        </w:tc>
      </w:tr>
    </w:tbl>
    <w:p w:rsidR="00A316FC" w:rsidRPr="00656797" w:rsidRDefault="00A316FC" w:rsidP="00A316FC">
      <w:pPr>
        <w:pStyle w:val="ListParagraph"/>
        <w:ind w:left="1116"/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</w:p>
    <w:p w:rsidR="00F23AFF" w:rsidRDefault="00F23AFF" w:rsidP="0025285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09"/>
        <w:gridCol w:w="3827"/>
        <w:gridCol w:w="2569"/>
      </w:tblGrid>
      <w:tr w:rsidR="00A316FC" w:rsidRPr="001F620E" w:rsidTr="001A565E">
        <w:trPr>
          <w:trHeight w:val="330"/>
        </w:trPr>
        <w:tc>
          <w:tcPr>
            <w:tcW w:w="210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16FC" w:rsidRPr="001F620E" w:rsidRDefault="00A316FC" w:rsidP="00EE77DB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Ano</w:t>
            </w:r>
            <w:proofErr w:type="spellEnd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simulação</w:t>
            </w:r>
            <w:proofErr w:type="spellEnd"/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16FC" w:rsidRPr="001F620E" w:rsidRDefault="00A316FC" w:rsidP="00EE77DB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16FC" w:rsidRPr="001F620E" w:rsidRDefault="00A316FC" w:rsidP="00EE77DB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A316FC" w:rsidRPr="001F620E" w:rsidTr="001A565E">
        <w:trPr>
          <w:trHeight w:val="315"/>
        </w:trPr>
        <w:tc>
          <w:tcPr>
            <w:tcW w:w="2109" w:type="dxa"/>
            <w:tcBorders>
              <w:top w:val="single" w:sz="4" w:space="0" w:color="auto"/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16FC" w:rsidRPr="001F620E" w:rsidRDefault="00A316FC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16FC" w:rsidRPr="001F620E" w:rsidRDefault="00A316FC" w:rsidP="00EE77DB">
            <w:pPr>
              <w:spacing w:after="6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16FC" w:rsidRPr="001F620E" w:rsidRDefault="001A565E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Compass 8x4</w:t>
            </w:r>
          </w:p>
        </w:tc>
      </w:tr>
      <w:tr w:rsidR="001A565E" w:rsidRPr="001F620E" w:rsidTr="001A565E">
        <w:trPr>
          <w:trHeight w:val="315"/>
        </w:trPr>
        <w:tc>
          <w:tcPr>
            <w:tcW w:w="2109" w:type="dxa"/>
            <w:tcBorders>
              <w:top w:val="single" w:sz="4" w:space="0" w:color="auto"/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A565E" w:rsidRPr="001F620E" w:rsidRDefault="001A565E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A565E" w:rsidRPr="001F620E" w:rsidRDefault="001A565E" w:rsidP="00EE77DB">
            <w:pPr>
              <w:spacing w:after="6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Retancha</w:t>
            </w:r>
            <w:proofErr w:type="spellEnd"/>
          </w:p>
        </w:tc>
        <w:tc>
          <w:tcPr>
            <w:tcW w:w="2569" w:type="dxa"/>
            <w:tcBorders>
              <w:top w:val="single" w:sz="4" w:space="0" w:color="auto"/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A565E" w:rsidRDefault="001A565E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20% da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densidade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inicial</w:t>
            </w:r>
            <w:proofErr w:type="spellEnd"/>
          </w:p>
        </w:tc>
      </w:tr>
      <w:tr w:rsidR="00A316FC" w:rsidRPr="002573B5" w:rsidTr="001A565E">
        <w:trPr>
          <w:trHeight w:val="315"/>
        </w:trPr>
        <w:tc>
          <w:tcPr>
            <w:tcW w:w="2109" w:type="dxa"/>
            <w:tcBorders>
              <w:top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1F620E" w:rsidRDefault="00A316FC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1, 5</w:t>
            </w:r>
            <w:r w:rsidR="001A565E">
              <w:rPr>
                <w:rFonts w:asciiTheme="majorHAnsi" w:hAnsiTheme="majorHAnsi" w:cstheme="majorHAnsi"/>
                <w:b w:val="0"/>
                <w:sz w:val="20"/>
                <w:szCs w:val="20"/>
              </w:rPr>
              <w:t>, 9, 13</w:t>
            </w:r>
          </w:p>
        </w:tc>
        <w:tc>
          <w:tcPr>
            <w:tcW w:w="3827" w:type="dxa"/>
            <w:tcBorders>
              <w:top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316FC" w:rsidRPr="0082705E" w:rsidRDefault="00A316FC" w:rsidP="00EE77DB">
            <w:pPr>
              <w:spacing w:after="6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8270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Controlo de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v</w:t>
            </w:r>
            <w:r w:rsidRPr="008270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eg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.</w:t>
            </w:r>
            <w:r w:rsidRPr="008270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espontânea na linha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(mista)</w:t>
            </w:r>
          </w:p>
        </w:tc>
        <w:tc>
          <w:tcPr>
            <w:tcW w:w="2569" w:type="dxa"/>
            <w:tcBorders>
              <w:top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82705E" w:rsidRDefault="00A316FC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A316FC" w:rsidRPr="003551C1" w:rsidTr="00EE77DB">
        <w:trPr>
          <w:trHeight w:val="315"/>
        </w:trPr>
        <w:tc>
          <w:tcPr>
            <w:tcW w:w="21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82705E" w:rsidRDefault="001A565E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4, 8, 12</w:t>
            </w:r>
          </w:p>
        </w:tc>
        <w:tc>
          <w:tcPr>
            <w:tcW w:w="38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1F620E" w:rsidRDefault="001A565E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Poda de formação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3E3E3F" w:rsidRDefault="001A565E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80%, 30%, 10%, 10%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árv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,</w:t>
            </w:r>
          </w:p>
        </w:tc>
      </w:tr>
      <w:tr w:rsidR="00A316FC" w:rsidRPr="0082705E" w:rsidTr="00EE77DB">
        <w:trPr>
          <w:trHeight w:val="315"/>
        </w:trPr>
        <w:tc>
          <w:tcPr>
            <w:tcW w:w="21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82705E" w:rsidRDefault="001A565E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10, 15, </w:t>
            </w:r>
            <w:proofErr w:type="spellStart"/>
            <w:r w:rsidRPr="001A565E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  <w:lang w:val="pt-PT"/>
              </w:rPr>
              <w:t>td</w:t>
            </w:r>
            <w:proofErr w:type="spellEnd"/>
          </w:p>
        </w:tc>
        <w:tc>
          <w:tcPr>
            <w:tcW w:w="38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Default="00A316FC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Default="001A565E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35</w:t>
            </w:r>
            <w:r w:rsidR="00A316F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% de percentagem de coberto</w:t>
            </w:r>
          </w:p>
        </w:tc>
      </w:tr>
      <w:tr w:rsidR="00A316FC" w:rsidRPr="001F620E" w:rsidTr="00EE77DB">
        <w:trPr>
          <w:trHeight w:val="315"/>
        </w:trPr>
        <w:tc>
          <w:tcPr>
            <w:tcW w:w="210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82705E" w:rsidRDefault="001A565E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 w:rsidRPr="001A565E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  <w:lang w:val="pt-PT"/>
              </w:rPr>
              <w:t>td</w:t>
            </w:r>
            <w:proofErr w:type="spellEnd"/>
            <w:r w:rsidRPr="001A56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[19;40]</w:t>
            </w:r>
          </w:p>
        </w:tc>
        <w:tc>
          <w:tcPr>
            <w:tcW w:w="3827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1F620E" w:rsidRDefault="00A316FC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Descortiçamento cortiça virgem</w:t>
            </w:r>
          </w:p>
        </w:tc>
        <w:tc>
          <w:tcPr>
            <w:tcW w:w="256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316FC" w:rsidRPr="001F620E" w:rsidRDefault="00A316FC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2.0</w:t>
            </w:r>
          </w:p>
        </w:tc>
      </w:tr>
      <w:tr w:rsidR="00A316FC" w:rsidRPr="003551C1" w:rsidTr="00EE77DB">
        <w:trPr>
          <w:trHeight w:val="315"/>
        </w:trPr>
        <w:tc>
          <w:tcPr>
            <w:tcW w:w="21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DE1E01" w:rsidRDefault="000B79E3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t</w:t>
            </w:r>
            <w:r w:rsidR="001A565E">
              <w:rPr>
                <w:rFonts w:asciiTheme="majorHAnsi" w:hAnsiTheme="majorHAnsi" w:cstheme="majorHAnsi"/>
                <w:b w:val="0"/>
                <w:sz w:val="20"/>
                <w:szCs w:val="20"/>
              </w:rPr>
              <w:t>d = td+9</w:t>
            </w:r>
          </w:p>
        </w:tc>
        <w:tc>
          <w:tcPr>
            <w:tcW w:w="38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Pr="003E3E3F" w:rsidRDefault="00A316FC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Descortiçamento cortiça secundeira e cortiça amadia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316FC" w:rsidRDefault="00A316FC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2.5</w:t>
            </w:r>
          </w:p>
          <w:p w:rsidR="00A316FC" w:rsidRPr="003E3E3F" w:rsidRDefault="00A316FC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3</w:t>
            </w:r>
          </w:p>
        </w:tc>
      </w:tr>
    </w:tbl>
    <w:p w:rsidR="00A316FC" w:rsidRDefault="00A316FC" w:rsidP="0025285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1A565E" w:rsidRPr="00C11CD7" w:rsidRDefault="00AD77BD" w:rsidP="00F67607">
      <w:pPr>
        <w:pStyle w:val="Heading4"/>
        <w:ind w:left="1843" w:hanging="567"/>
        <w:jc w:val="both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2.</w:t>
      </w:r>
      <w:r w:rsidR="00EB7534">
        <w:rPr>
          <w:b w:val="0"/>
          <w:i w:val="0"/>
          <w:sz w:val="24"/>
          <w:szCs w:val="24"/>
          <w:lang w:val="pt-PT"/>
        </w:rPr>
        <w:t>15</w:t>
      </w:r>
      <w:r w:rsidR="00C11CD7">
        <w:rPr>
          <w:b w:val="0"/>
          <w:i w:val="0"/>
          <w:sz w:val="24"/>
          <w:szCs w:val="24"/>
          <w:lang w:val="pt-PT"/>
        </w:rPr>
        <w:t xml:space="preserve">.1 </w:t>
      </w:r>
      <w:r w:rsidR="001A565E" w:rsidRPr="00C11CD7">
        <w:rPr>
          <w:b w:val="0"/>
          <w:i w:val="0"/>
          <w:sz w:val="24"/>
          <w:szCs w:val="24"/>
          <w:lang w:val="pt-PT"/>
        </w:rPr>
        <w:t>Crie</w:t>
      </w:r>
      <w:proofErr w:type="gramEnd"/>
      <w:r w:rsidR="001A565E" w:rsidRPr="00C11CD7">
        <w:rPr>
          <w:b w:val="0"/>
          <w:i w:val="0"/>
          <w:sz w:val="24"/>
          <w:szCs w:val="24"/>
          <w:lang w:val="pt-PT"/>
        </w:rPr>
        <w:t xml:space="preserve"> uma primeira FMA com base na informação fornecida, mas assumindo que não se realiza descortiçamento</w:t>
      </w:r>
      <w:r w:rsidR="000B79E3">
        <w:rPr>
          <w:b w:val="0"/>
          <w:i w:val="0"/>
          <w:sz w:val="24"/>
          <w:szCs w:val="24"/>
          <w:lang w:val="pt-PT"/>
        </w:rPr>
        <w:t xml:space="preserve"> </w:t>
      </w:r>
    </w:p>
    <w:p w:rsidR="001A565E" w:rsidRPr="00C11CD7" w:rsidRDefault="001A565E" w:rsidP="00F67607">
      <w:pPr>
        <w:ind w:left="1843" w:hanging="567"/>
        <w:jc w:val="both"/>
        <w:rPr>
          <w:lang w:val="pt-PT"/>
        </w:rPr>
      </w:pPr>
    </w:p>
    <w:p w:rsidR="001A565E" w:rsidRPr="00C11CD7" w:rsidRDefault="00AD77BD" w:rsidP="00F67607">
      <w:pPr>
        <w:pStyle w:val="Heading4"/>
        <w:ind w:left="1843" w:hanging="567"/>
        <w:jc w:val="both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2.</w:t>
      </w:r>
      <w:r w:rsidR="00EB7534">
        <w:rPr>
          <w:b w:val="0"/>
          <w:i w:val="0"/>
          <w:sz w:val="24"/>
          <w:szCs w:val="24"/>
          <w:lang w:val="pt-PT"/>
        </w:rPr>
        <w:t>15</w:t>
      </w:r>
      <w:r>
        <w:rPr>
          <w:b w:val="0"/>
          <w:i w:val="0"/>
          <w:sz w:val="24"/>
          <w:szCs w:val="24"/>
          <w:lang w:val="pt-PT"/>
        </w:rPr>
        <w:t>.2</w:t>
      </w:r>
      <w:r w:rsidR="00C11CD7">
        <w:rPr>
          <w:b w:val="0"/>
          <w:i w:val="0"/>
          <w:sz w:val="24"/>
          <w:szCs w:val="24"/>
          <w:lang w:val="pt-PT"/>
        </w:rPr>
        <w:t xml:space="preserve"> </w:t>
      </w:r>
      <w:r w:rsidR="00D76378" w:rsidRPr="00C11CD7">
        <w:rPr>
          <w:b w:val="0"/>
          <w:i w:val="0"/>
          <w:sz w:val="24"/>
          <w:szCs w:val="24"/>
          <w:lang w:val="pt-PT"/>
        </w:rPr>
        <w:t>Simule</w:t>
      </w:r>
      <w:proofErr w:type="gramEnd"/>
      <w:r w:rsidR="001A565E" w:rsidRPr="00C11CD7">
        <w:rPr>
          <w:b w:val="0"/>
          <w:i w:val="0"/>
          <w:sz w:val="24"/>
          <w:szCs w:val="24"/>
          <w:lang w:val="pt-PT"/>
        </w:rPr>
        <w:t xml:space="preserve"> o c</w:t>
      </w:r>
      <w:r w:rsidR="008C495F">
        <w:rPr>
          <w:b w:val="0"/>
          <w:i w:val="0"/>
          <w:sz w:val="24"/>
          <w:szCs w:val="24"/>
          <w:lang w:val="pt-PT"/>
        </w:rPr>
        <w:t>rescimento para um período de 5</w:t>
      </w:r>
      <w:r w:rsidR="001A565E" w:rsidRPr="00C11CD7">
        <w:rPr>
          <w:b w:val="0"/>
          <w:i w:val="0"/>
          <w:sz w:val="24"/>
          <w:szCs w:val="24"/>
          <w:lang w:val="pt-PT"/>
        </w:rPr>
        <w:t xml:space="preserve">0 anos analisando os resultados </w:t>
      </w:r>
      <w:r w:rsidR="00D76378" w:rsidRPr="00C11CD7">
        <w:rPr>
          <w:b w:val="0"/>
          <w:i w:val="0"/>
          <w:sz w:val="24"/>
          <w:szCs w:val="24"/>
          <w:lang w:val="pt-PT"/>
        </w:rPr>
        <w:t xml:space="preserve">de modo a encontrar o ano de simulação para o qual o </w:t>
      </w:r>
      <w:proofErr w:type="spellStart"/>
      <w:r w:rsidR="00D76378" w:rsidRPr="00C11CD7">
        <w:rPr>
          <w:b w:val="0"/>
          <w:i w:val="0"/>
          <w:sz w:val="24"/>
          <w:szCs w:val="24"/>
          <w:lang w:val="pt-PT"/>
        </w:rPr>
        <w:t>dug</w:t>
      </w:r>
      <w:proofErr w:type="spellEnd"/>
      <w:r w:rsidR="00D76378" w:rsidRPr="00C11CD7">
        <w:rPr>
          <w:b w:val="0"/>
          <w:i w:val="0"/>
          <w:sz w:val="24"/>
          <w:szCs w:val="24"/>
          <w:lang w:val="pt-PT"/>
        </w:rPr>
        <w:t xml:space="preserve"> se aproxima de 17 cm (corresponde ao ano a que se devem iniciar o descortiçamento – </w:t>
      </w:r>
      <w:proofErr w:type="spellStart"/>
      <w:r w:rsidR="00D76378" w:rsidRPr="00C11CD7">
        <w:rPr>
          <w:b w:val="0"/>
          <w:i w:val="0"/>
          <w:sz w:val="24"/>
          <w:szCs w:val="24"/>
          <w:lang w:val="pt-PT"/>
        </w:rPr>
        <w:t>td</w:t>
      </w:r>
      <w:proofErr w:type="spellEnd"/>
      <w:r w:rsidR="00D76378" w:rsidRPr="00C11CD7">
        <w:rPr>
          <w:b w:val="0"/>
          <w:i w:val="0"/>
          <w:sz w:val="24"/>
          <w:szCs w:val="24"/>
          <w:lang w:val="pt-PT"/>
        </w:rPr>
        <w:t>)</w:t>
      </w:r>
    </w:p>
    <w:p w:rsidR="00D76378" w:rsidRPr="00C11CD7" w:rsidRDefault="00D76378" w:rsidP="00F67607">
      <w:pPr>
        <w:ind w:left="1843" w:hanging="567"/>
        <w:jc w:val="both"/>
        <w:rPr>
          <w:lang w:val="pt-PT"/>
        </w:rPr>
      </w:pPr>
    </w:p>
    <w:p w:rsidR="00D76378" w:rsidRPr="00C11CD7" w:rsidRDefault="00AD77BD" w:rsidP="00F67607">
      <w:pPr>
        <w:pStyle w:val="Heading4"/>
        <w:ind w:left="1843" w:hanging="567"/>
        <w:jc w:val="both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2.1</w:t>
      </w:r>
      <w:r w:rsidR="00EB7534">
        <w:rPr>
          <w:b w:val="0"/>
          <w:i w:val="0"/>
          <w:sz w:val="24"/>
          <w:szCs w:val="24"/>
          <w:lang w:val="pt-PT"/>
        </w:rPr>
        <w:t>5</w:t>
      </w:r>
      <w:r>
        <w:rPr>
          <w:b w:val="0"/>
          <w:i w:val="0"/>
          <w:sz w:val="24"/>
          <w:szCs w:val="24"/>
          <w:lang w:val="pt-PT"/>
        </w:rPr>
        <w:t>.3</w:t>
      </w:r>
      <w:r w:rsidR="00C11CD7">
        <w:rPr>
          <w:b w:val="0"/>
          <w:i w:val="0"/>
          <w:sz w:val="24"/>
          <w:szCs w:val="24"/>
          <w:lang w:val="pt-PT"/>
        </w:rPr>
        <w:t xml:space="preserve"> </w:t>
      </w:r>
      <w:r w:rsidR="00D76378" w:rsidRPr="00C11CD7">
        <w:rPr>
          <w:b w:val="0"/>
          <w:i w:val="0"/>
          <w:sz w:val="24"/>
          <w:szCs w:val="24"/>
          <w:lang w:val="pt-PT"/>
        </w:rPr>
        <w:t>Uma</w:t>
      </w:r>
      <w:proofErr w:type="gramEnd"/>
      <w:r w:rsidR="00D76378" w:rsidRPr="00C11CD7">
        <w:rPr>
          <w:b w:val="0"/>
          <w:i w:val="0"/>
          <w:sz w:val="24"/>
          <w:szCs w:val="24"/>
          <w:lang w:val="pt-PT"/>
        </w:rPr>
        <w:t xml:space="preserve"> vez conhecida a idade do primeiro descortiçamento, a</w:t>
      </w:r>
      <w:r w:rsidR="00C11CD7">
        <w:rPr>
          <w:b w:val="0"/>
          <w:i w:val="0"/>
          <w:sz w:val="24"/>
          <w:szCs w:val="24"/>
          <w:lang w:val="pt-PT"/>
        </w:rPr>
        <w:t>dapte a FMA criada no ponto 5.3.</w:t>
      </w:r>
      <w:r w:rsidR="00D76378" w:rsidRPr="00C11CD7">
        <w:rPr>
          <w:b w:val="0"/>
          <w:i w:val="0"/>
          <w:sz w:val="24"/>
          <w:szCs w:val="24"/>
          <w:lang w:val="pt-PT"/>
        </w:rPr>
        <w:t xml:space="preserve">1 (ou use a FMA FMA_Sb_YieldTable_CC35_R9.csv) e adapte-a de modo a criar </w:t>
      </w:r>
      <w:proofErr w:type="spellStart"/>
      <w:r w:rsidR="00D76378" w:rsidRPr="00C11CD7">
        <w:rPr>
          <w:b w:val="0"/>
          <w:i w:val="0"/>
          <w:sz w:val="24"/>
          <w:szCs w:val="24"/>
          <w:lang w:val="pt-PT"/>
        </w:rPr>
        <w:t>FMAs</w:t>
      </w:r>
      <w:proofErr w:type="spellEnd"/>
      <w:r w:rsidR="00D76378" w:rsidRPr="00C11CD7">
        <w:rPr>
          <w:b w:val="0"/>
          <w:i w:val="0"/>
          <w:sz w:val="24"/>
          <w:szCs w:val="24"/>
          <w:lang w:val="pt-PT"/>
        </w:rPr>
        <w:t xml:space="preserve"> com diferentes intervalos de descortiçamento</w:t>
      </w:r>
    </w:p>
    <w:p w:rsidR="00D76378" w:rsidRPr="00D76378" w:rsidRDefault="00D76378" w:rsidP="00F67607">
      <w:pPr>
        <w:ind w:left="108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D76378" w:rsidRDefault="00D76378" w:rsidP="00F67607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r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A partir de </w:t>
      </w:r>
      <w:proofErr w:type="spellStart"/>
      <w:r>
        <w:rPr>
          <w:rFonts w:asciiTheme="majorHAnsi" w:hAnsiTheme="majorHAnsi" w:cstheme="majorHAnsi"/>
          <w:b w:val="0"/>
          <w:sz w:val="24"/>
          <w:szCs w:val="24"/>
          <w:lang w:val="pt-PT"/>
        </w:rPr>
        <w:t>td</w:t>
      </w:r>
      <w:proofErr w:type="spellEnd"/>
      <w:r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com periodicidade de 8, 9, 10, 11 e 12</w:t>
      </w:r>
    </w:p>
    <w:p w:rsidR="00D76378" w:rsidRDefault="00D76378" w:rsidP="00D76378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r>
        <w:rPr>
          <w:rFonts w:asciiTheme="majorHAnsi" w:hAnsiTheme="majorHAnsi" w:cstheme="majorHAnsi"/>
          <w:b w:val="0"/>
          <w:sz w:val="24"/>
          <w:szCs w:val="24"/>
          <w:lang w:val="pt-PT"/>
        </w:rPr>
        <w:t>Qual a periodicidade que lhe permite maximizar o peso de cortiça ao longo do horizonte de planeamento</w:t>
      </w:r>
    </w:p>
    <w:p w:rsidR="00C11CD7" w:rsidRDefault="00C11CD7" w:rsidP="00C11CD7">
      <w:pPr>
        <w:rPr>
          <w:lang w:val="pt-PT"/>
        </w:rPr>
      </w:pPr>
    </w:p>
    <w:p w:rsidR="00D76378" w:rsidRPr="00C11CD7" w:rsidRDefault="00754A8E" w:rsidP="00F67607">
      <w:pPr>
        <w:pStyle w:val="Heading3"/>
        <w:ind w:left="425" w:hanging="425"/>
        <w:rPr>
          <w:b w:val="0"/>
          <w:lang w:val="pt-PT"/>
        </w:rPr>
      </w:pPr>
      <w:r>
        <w:rPr>
          <w:rFonts w:eastAsiaTheme="minorEastAsia" w:cstheme="majorHAnsi"/>
          <w:b w:val="0"/>
          <w:color w:val="082A75" w:themeColor="text2"/>
          <w:lang w:val="pt-PT"/>
        </w:rPr>
        <w:t>2.16</w:t>
      </w:r>
      <w:r w:rsidR="00D76378" w:rsidRPr="00C11CD7">
        <w:rPr>
          <w:b w:val="0"/>
          <w:lang w:val="pt-PT"/>
        </w:rPr>
        <w:t xml:space="preserve"> </w:t>
      </w:r>
      <w:r w:rsidR="00D76378" w:rsidRPr="00AD77BD">
        <w:rPr>
          <w:lang w:val="pt-PT"/>
        </w:rPr>
        <w:t>SUBER</w:t>
      </w:r>
      <w:r w:rsidR="00D76378" w:rsidRPr="00C11CD7">
        <w:rPr>
          <w:b w:val="0"/>
          <w:lang w:val="pt-PT"/>
        </w:rPr>
        <w:t xml:space="preserve">. Simulação de um </w:t>
      </w:r>
      <w:r w:rsidR="00D76378" w:rsidRPr="00C11CD7">
        <w:rPr>
          <w:b w:val="0"/>
          <w:u w:val="single"/>
          <w:lang w:val="pt-PT"/>
        </w:rPr>
        <w:t>povoamento existente</w:t>
      </w:r>
      <w:r w:rsidR="00D76378" w:rsidRPr="00C11CD7">
        <w:rPr>
          <w:b w:val="0"/>
          <w:lang w:val="pt-PT"/>
        </w:rPr>
        <w:t xml:space="preserve"> (puro regular) com as seguintes características:</w:t>
      </w:r>
    </w:p>
    <w:p w:rsidR="00D76378" w:rsidRDefault="00D76378" w:rsidP="00D76378">
      <w:pPr>
        <w:pStyle w:val="ListParagraph"/>
        <w:ind w:left="1116"/>
        <w:jc w:val="both"/>
        <w:rPr>
          <w:rFonts w:asciiTheme="majorHAnsi" w:hAnsiTheme="majorHAnsi" w:cstheme="majorHAnsi"/>
          <w:sz w:val="24"/>
          <w:szCs w:val="24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D76378" w:rsidRPr="001F620E" w:rsidTr="00EE77DB">
        <w:trPr>
          <w:trHeight w:val="315"/>
        </w:trPr>
        <w:tc>
          <w:tcPr>
            <w:tcW w:w="3101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378" w:rsidRPr="001F620E" w:rsidRDefault="00D76378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1F620E" w:rsidRDefault="00D76378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Coruche, Herdade da Bolota</w:t>
            </w:r>
          </w:p>
        </w:tc>
      </w:tr>
      <w:tr w:rsidR="00D76378" w:rsidRPr="00A316FC" w:rsidTr="00D76378">
        <w:trPr>
          <w:trHeight w:val="31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A316FC" w:rsidRDefault="00D76378" w:rsidP="00D76378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Idade: 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Default="00D76378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10 anos</w:t>
            </w:r>
          </w:p>
        </w:tc>
      </w:tr>
      <w:tr w:rsidR="00D76378" w:rsidRPr="00A316FC" w:rsidTr="00D76378">
        <w:trPr>
          <w:trHeight w:val="31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Default="00D76378" w:rsidP="00D76378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Área da parcela: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Default="00D76378" w:rsidP="00EE77DB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2000 m</w:t>
            </w:r>
            <w:r w:rsidRPr="00D76378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pt-PT"/>
              </w:rPr>
              <w:t>2</w:t>
            </w:r>
          </w:p>
        </w:tc>
      </w:tr>
      <w:tr w:rsidR="00D76378" w:rsidRPr="002573B5" w:rsidTr="008C495F">
        <w:trPr>
          <w:trHeight w:val="315"/>
        </w:trPr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Default="00D76378" w:rsidP="00D76378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Ficheiro da árvore: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76378" w:rsidRPr="00A316FC" w:rsidRDefault="0030420A" w:rsidP="00D76378">
            <w:pP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 w:rsidRPr="0030420A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inv_Sb_HBolota_t10_arv.csv</w:t>
            </w:r>
          </w:p>
        </w:tc>
      </w:tr>
      <w:tr w:rsidR="008C495F" w:rsidRPr="002573B5" w:rsidTr="00EE77DB">
        <w:trPr>
          <w:trHeight w:val="315"/>
        </w:trPr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C495F" w:rsidRDefault="008C495F" w:rsidP="00D76378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FMA: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C495F" w:rsidRPr="008C495F" w:rsidRDefault="008C495F" w:rsidP="00D76378">
            <w:pPr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 w:rsidRPr="008C495F"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  <w:t>FMA_Sb_Existing_CC35_R9.csv</w:t>
            </w:r>
          </w:p>
        </w:tc>
      </w:tr>
    </w:tbl>
    <w:p w:rsidR="00D76378" w:rsidRPr="00656797" w:rsidRDefault="00D76378" w:rsidP="00D76378">
      <w:pPr>
        <w:pStyle w:val="ListParagraph"/>
        <w:ind w:left="1116"/>
        <w:jc w:val="both"/>
        <w:rPr>
          <w:rFonts w:asciiTheme="majorHAnsi" w:hAnsiTheme="majorHAnsi" w:cstheme="majorHAnsi"/>
          <w:i/>
          <w:sz w:val="24"/>
          <w:szCs w:val="24"/>
          <w:lang w:val="pt-PT"/>
        </w:rPr>
      </w:pPr>
    </w:p>
    <w:p w:rsidR="00D76378" w:rsidRDefault="00D76378" w:rsidP="00D76378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09"/>
        <w:gridCol w:w="3827"/>
        <w:gridCol w:w="2569"/>
      </w:tblGrid>
      <w:tr w:rsidR="00D76378" w:rsidRPr="001F620E" w:rsidTr="00EE77DB">
        <w:trPr>
          <w:trHeight w:val="330"/>
        </w:trPr>
        <w:tc>
          <w:tcPr>
            <w:tcW w:w="210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378" w:rsidRPr="001F620E" w:rsidRDefault="00D76378" w:rsidP="00EE77DB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Ano</w:t>
            </w:r>
            <w:proofErr w:type="spellEnd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simulação</w:t>
            </w:r>
            <w:proofErr w:type="spellEnd"/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378" w:rsidRPr="001F620E" w:rsidRDefault="00D76378" w:rsidP="00EE77DB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378" w:rsidRPr="001F620E" w:rsidRDefault="00D76378" w:rsidP="00EE77DB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D76378" w:rsidRPr="002573B5" w:rsidTr="00EE77DB">
        <w:trPr>
          <w:trHeight w:val="315"/>
        </w:trPr>
        <w:tc>
          <w:tcPr>
            <w:tcW w:w="2109" w:type="dxa"/>
            <w:tcBorders>
              <w:top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1F620E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5, 9, 13</w:t>
            </w:r>
            <w:r w:rsidR="0030420A">
              <w:rPr>
                <w:rFonts w:asciiTheme="majorHAnsi" w:hAnsiTheme="majorHAnsi" w:cstheme="majorHAnsi"/>
                <w:b w:val="0"/>
                <w:sz w:val="20"/>
                <w:szCs w:val="20"/>
              </w:rPr>
              <w:t>, 17, 21</w:t>
            </w:r>
            <w:proofErr w:type="gramStart"/>
            <w:r w:rsidR="0030420A">
              <w:rPr>
                <w:rFonts w:asciiTheme="majorHAnsi" w:hAnsiTheme="majorHAnsi" w:cstheme="majorHAnsi"/>
                <w:b w:val="0"/>
                <w:sz w:val="20"/>
                <w:szCs w:val="20"/>
              </w:rPr>
              <w:t>,25</w:t>
            </w:r>
            <w:proofErr w:type="gramEnd"/>
            <w:r w:rsidR="0030420A">
              <w:rPr>
                <w:rFonts w:asciiTheme="majorHAnsi" w:hAnsiTheme="majorHAnsi" w:cstheme="majorHAnsi"/>
                <w:b w:val="0"/>
                <w:sz w:val="20"/>
                <w:szCs w:val="20"/>
              </w:rPr>
              <w:t>,…</w:t>
            </w:r>
          </w:p>
        </w:tc>
        <w:tc>
          <w:tcPr>
            <w:tcW w:w="3827" w:type="dxa"/>
            <w:tcBorders>
              <w:top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76378" w:rsidRPr="0082705E" w:rsidRDefault="00D76378" w:rsidP="00EE77DB">
            <w:pPr>
              <w:spacing w:after="60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8270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Controlo de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v</w:t>
            </w:r>
            <w:r w:rsidRPr="008270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eg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.</w:t>
            </w:r>
            <w:r w:rsidRPr="008270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espontânea na linha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(mista)</w:t>
            </w:r>
            <w:r w:rsidR="0030420A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e aplicação de adubo manual</w:t>
            </w:r>
          </w:p>
        </w:tc>
        <w:tc>
          <w:tcPr>
            <w:tcW w:w="2569" w:type="dxa"/>
            <w:tcBorders>
              <w:top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82705E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D76378" w:rsidRPr="003551C1" w:rsidTr="00EE77DB">
        <w:trPr>
          <w:trHeight w:val="315"/>
        </w:trPr>
        <w:tc>
          <w:tcPr>
            <w:tcW w:w="21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82705E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8, 12</w:t>
            </w:r>
            <w:r w:rsidR="0030420A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, </w:t>
            </w:r>
            <w:proofErr w:type="spellStart"/>
            <w:r w:rsidR="0030420A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td</w:t>
            </w:r>
            <w:proofErr w:type="spellEnd"/>
          </w:p>
        </w:tc>
        <w:tc>
          <w:tcPr>
            <w:tcW w:w="38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1F620E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Poda de formação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3E3E3F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30%, 10%, 10%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árv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,</w:t>
            </w:r>
          </w:p>
        </w:tc>
      </w:tr>
      <w:tr w:rsidR="00D76378" w:rsidRPr="0082705E" w:rsidTr="00EE77DB">
        <w:trPr>
          <w:trHeight w:val="315"/>
        </w:trPr>
        <w:tc>
          <w:tcPr>
            <w:tcW w:w="21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82705E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10, 15, </w:t>
            </w:r>
            <w:proofErr w:type="spellStart"/>
            <w:r w:rsidRPr="001A565E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  <w:lang w:val="pt-PT"/>
              </w:rPr>
              <w:t>td</w:t>
            </w:r>
            <w:proofErr w:type="spellEnd"/>
          </w:p>
        </w:tc>
        <w:tc>
          <w:tcPr>
            <w:tcW w:w="38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35% de percentagem de coberto</w:t>
            </w:r>
          </w:p>
        </w:tc>
      </w:tr>
      <w:tr w:rsidR="00D76378" w:rsidRPr="001F620E" w:rsidTr="00EE77DB">
        <w:trPr>
          <w:trHeight w:val="315"/>
        </w:trPr>
        <w:tc>
          <w:tcPr>
            <w:tcW w:w="210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82705E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 w:rsidRPr="001A565E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  <w:lang w:val="pt-PT"/>
              </w:rPr>
              <w:t>td</w:t>
            </w:r>
            <w:proofErr w:type="spellEnd"/>
            <w:r w:rsidRPr="001A565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[19;40]</w:t>
            </w:r>
          </w:p>
        </w:tc>
        <w:tc>
          <w:tcPr>
            <w:tcW w:w="3827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1F620E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Descortiçamento cortiça virgem</w:t>
            </w:r>
          </w:p>
        </w:tc>
        <w:tc>
          <w:tcPr>
            <w:tcW w:w="256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6378" w:rsidRPr="001F620E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2.0</w:t>
            </w:r>
          </w:p>
        </w:tc>
      </w:tr>
      <w:tr w:rsidR="00D76378" w:rsidRPr="003551C1" w:rsidTr="00EE77DB">
        <w:trPr>
          <w:trHeight w:val="315"/>
        </w:trPr>
        <w:tc>
          <w:tcPr>
            <w:tcW w:w="21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DE1E01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Td = td+9</w:t>
            </w:r>
          </w:p>
        </w:tc>
        <w:tc>
          <w:tcPr>
            <w:tcW w:w="38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Pr="003E3E3F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Descortiçamento cortiça secundeira e cortiça amadia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76378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2.5</w:t>
            </w:r>
          </w:p>
          <w:p w:rsidR="00D76378" w:rsidRPr="003E3E3F" w:rsidRDefault="00D76378" w:rsidP="00EE77DB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3</w:t>
            </w:r>
          </w:p>
        </w:tc>
      </w:tr>
    </w:tbl>
    <w:p w:rsidR="00D76378" w:rsidRDefault="00D76378" w:rsidP="00D76378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D76378" w:rsidRPr="00C11CD7" w:rsidRDefault="00754A8E" w:rsidP="00F67607">
      <w:pPr>
        <w:pStyle w:val="Heading4"/>
        <w:ind w:left="720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2.16</w:t>
      </w:r>
      <w:r w:rsidR="00C11CD7">
        <w:rPr>
          <w:b w:val="0"/>
          <w:i w:val="0"/>
          <w:sz w:val="24"/>
          <w:szCs w:val="24"/>
          <w:lang w:val="pt-PT"/>
        </w:rPr>
        <w:t xml:space="preserve">.1 </w:t>
      </w:r>
      <w:r w:rsidR="00D76378" w:rsidRPr="00C11CD7">
        <w:rPr>
          <w:b w:val="0"/>
          <w:i w:val="0"/>
          <w:sz w:val="24"/>
          <w:szCs w:val="24"/>
          <w:lang w:val="pt-PT"/>
        </w:rPr>
        <w:t>Crie</w:t>
      </w:r>
      <w:proofErr w:type="gramEnd"/>
      <w:r w:rsidR="00D76378" w:rsidRPr="00C11CD7">
        <w:rPr>
          <w:b w:val="0"/>
          <w:i w:val="0"/>
          <w:sz w:val="24"/>
          <w:szCs w:val="24"/>
          <w:lang w:val="pt-PT"/>
        </w:rPr>
        <w:t xml:space="preserve"> uma primeira FMA com base na informação fornecida, mas assumindo que não se realiza descortiçamento</w:t>
      </w:r>
    </w:p>
    <w:p w:rsidR="0030420A" w:rsidRPr="00C11CD7" w:rsidRDefault="0030420A" w:rsidP="00F67607">
      <w:pPr>
        <w:ind w:left="720"/>
        <w:rPr>
          <w:lang w:val="pt-PT"/>
        </w:rPr>
      </w:pPr>
      <w:r w:rsidRPr="00C11CD7">
        <w:rPr>
          <w:lang w:val="pt-PT"/>
        </w:rPr>
        <w:t xml:space="preserve"> </w:t>
      </w:r>
    </w:p>
    <w:p w:rsidR="0030420A" w:rsidRPr="00C11CD7" w:rsidRDefault="00005665" w:rsidP="00F67607">
      <w:pPr>
        <w:pStyle w:val="Heading4"/>
        <w:ind w:left="720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2.1</w:t>
      </w:r>
      <w:r w:rsidR="00754A8E">
        <w:rPr>
          <w:b w:val="0"/>
          <w:i w:val="0"/>
          <w:sz w:val="24"/>
          <w:szCs w:val="24"/>
          <w:lang w:val="pt-PT"/>
        </w:rPr>
        <w:t>6</w:t>
      </w:r>
      <w:r>
        <w:rPr>
          <w:b w:val="0"/>
          <w:i w:val="0"/>
          <w:sz w:val="24"/>
          <w:szCs w:val="24"/>
          <w:lang w:val="pt-PT"/>
        </w:rPr>
        <w:t>.</w:t>
      </w:r>
      <w:r w:rsidR="00C11CD7">
        <w:rPr>
          <w:b w:val="0"/>
          <w:i w:val="0"/>
          <w:sz w:val="24"/>
          <w:szCs w:val="24"/>
          <w:lang w:val="pt-PT"/>
        </w:rPr>
        <w:t xml:space="preserve">2 </w:t>
      </w:r>
      <w:r w:rsidR="0030420A" w:rsidRPr="00C11CD7">
        <w:rPr>
          <w:b w:val="0"/>
          <w:i w:val="0"/>
          <w:sz w:val="24"/>
          <w:szCs w:val="24"/>
          <w:lang w:val="pt-PT"/>
        </w:rPr>
        <w:t>Simule</w:t>
      </w:r>
      <w:proofErr w:type="gramEnd"/>
      <w:r w:rsidR="0030420A" w:rsidRPr="00C11CD7">
        <w:rPr>
          <w:b w:val="0"/>
          <w:i w:val="0"/>
          <w:sz w:val="24"/>
          <w:szCs w:val="24"/>
          <w:lang w:val="pt-PT"/>
        </w:rPr>
        <w:t xml:space="preserve"> o crescimento para um período de 100 anos analisando os resultados de modo a encontrar o ano de simulação para o qual o </w:t>
      </w:r>
      <w:proofErr w:type="spellStart"/>
      <w:r w:rsidR="0030420A" w:rsidRPr="00C11CD7">
        <w:rPr>
          <w:b w:val="0"/>
          <w:i w:val="0"/>
          <w:sz w:val="24"/>
          <w:szCs w:val="24"/>
          <w:lang w:val="pt-PT"/>
        </w:rPr>
        <w:t>dug</w:t>
      </w:r>
      <w:proofErr w:type="spellEnd"/>
      <w:r w:rsidR="0030420A" w:rsidRPr="00C11CD7">
        <w:rPr>
          <w:b w:val="0"/>
          <w:i w:val="0"/>
          <w:sz w:val="24"/>
          <w:szCs w:val="24"/>
          <w:lang w:val="pt-PT"/>
        </w:rPr>
        <w:t xml:space="preserve"> se aproxima de 17 cm (corresponde ao ano a que se devem iniciar o descortiçamento – </w:t>
      </w:r>
      <w:proofErr w:type="spellStart"/>
      <w:r w:rsidR="0030420A" w:rsidRPr="00C11CD7">
        <w:rPr>
          <w:b w:val="0"/>
          <w:i w:val="0"/>
          <w:sz w:val="24"/>
          <w:szCs w:val="24"/>
          <w:lang w:val="pt-PT"/>
        </w:rPr>
        <w:t>td</w:t>
      </w:r>
      <w:proofErr w:type="spellEnd"/>
      <w:r w:rsidR="0030420A" w:rsidRPr="00C11CD7">
        <w:rPr>
          <w:b w:val="0"/>
          <w:i w:val="0"/>
          <w:sz w:val="24"/>
          <w:szCs w:val="24"/>
          <w:lang w:val="pt-PT"/>
        </w:rPr>
        <w:t>)</w:t>
      </w:r>
    </w:p>
    <w:p w:rsidR="0030420A" w:rsidRPr="00C11CD7" w:rsidRDefault="0030420A" w:rsidP="00F67607">
      <w:pPr>
        <w:ind w:left="720"/>
        <w:rPr>
          <w:lang w:val="pt-PT"/>
        </w:rPr>
      </w:pPr>
    </w:p>
    <w:p w:rsidR="0030420A" w:rsidRPr="00C11CD7" w:rsidRDefault="00754A8E" w:rsidP="00F67607">
      <w:pPr>
        <w:pStyle w:val="Heading4"/>
        <w:ind w:left="720"/>
        <w:rPr>
          <w:b w:val="0"/>
          <w:i w:val="0"/>
          <w:sz w:val="24"/>
          <w:szCs w:val="24"/>
          <w:lang w:val="pt-PT"/>
        </w:rPr>
      </w:pPr>
      <w:proofErr w:type="gramStart"/>
      <w:r>
        <w:rPr>
          <w:b w:val="0"/>
          <w:i w:val="0"/>
          <w:sz w:val="24"/>
          <w:szCs w:val="24"/>
          <w:lang w:val="pt-PT"/>
        </w:rPr>
        <w:t>2.16</w:t>
      </w:r>
      <w:r w:rsidR="00C11CD7">
        <w:rPr>
          <w:b w:val="0"/>
          <w:i w:val="0"/>
          <w:sz w:val="24"/>
          <w:szCs w:val="24"/>
          <w:lang w:val="pt-PT"/>
        </w:rPr>
        <w:t xml:space="preserve"> </w:t>
      </w:r>
      <w:r w:rsidR="0030420A" w:rsidRPr="00C11CD7">
        <w:rPr>
          <w:b w:val="0"/>
          <w:i w:val="0"/>
          <w:sz w:val="24"/>
          <w:szCs w:val="24"/>
          <w:lang w:val="pt-PT"/>
        </w:rPr>
        <w:t>Uma</w:t>
      </w:r>
      <w:proofErr w:type="gramEnd"/>
      <w:r w:rsidR="0030420A" w:rsidRPr="00C11CD7">
        <w:rPr>
          <w:b w:val="0"/>
          <w:i w:val="0"/>
          <w:sz w:val="24"/>
          <w:szCs w:val="24"/>
          <w:lang w:val="pt-PT"/>
        </w:rPr>
        <w:t xml:space="preserve"> vez conhecida a idade do primeiro descortiçamento, adapte a FMA criada no ponto </w:t>
      </w:r>
      <w:r w:rsidR="00C11CD7">
        <w:rPr>
          <w:b w:val="0"/>
          <w:i w:val="0"/>
          <w:sz w:val="24"/>
          <w:szCs w:val="24"/>
          <w:lang w:val="pt-PT"/>
        </w:rPr>
        <w:t>5.4</w:t>
      </w:r>
      <w:r w:rsidR="0030420A" w:rsidRPr="00C11CD7">
        <w:rPr>
          <w:b w:val="0"/>
          <w:i w:val="0"/>
          <w:sz w:val="24"/>
          <w:szCs w:val="24"/>
          <w:lang w:val="pt-PT"/>
        </w:rPr>
        <w:t xml:space="preserve">.1 (ou use a FMA FMA_Sb_Existing_CC35_R9.csv) e adapte-a de modo a criar </w:t>
      </w:r>
      <w:proofErr w:type="spellStart"/>
      <w:r w:rsidR="0030420A" w:rsidRPr="00C11CD7">
        <w:rPr>
          <w:b w:val="0"/>
          <w:i w:val="0"/>
          <w:sz w:val="24"/>
          <w:szCs w:val="24"/>
          <w:lang w:val="pt-PT"/>
        </w:rPr>
        <w:t>FMAs</w:t>
      </w:r>
      <w:proofErr w:type="spellEnd"/>
      <w:r w:rsidR="0030420A" w:rsidRPr="00C11CD7">
        <w:rPr>
          <w:b w:val="0"/>
          <w:i w:val="0"/>
          <w:sz w:val="24"/>
          <w:szCs w:val="24"/>
          <w:lang w:val="pt-PT"/>
        </w:rPr>
        <w:t xml:space="preserve"> com diferentes intervalos de descortiçamento</w:t>
      </w:r>
    </w:p>
    <w:p w:rsidR="0030420A" w:rsidRPr="00D76378" w:rsidRDefault="0030420A" w:rsidP="0030420A">
      <w:pPr>
        <w:ind w:left="108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30420A" w:rsidRDefault="0030420A" w:rsidP="0030420A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r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A partir de </w:t>
      </w:r>
      <w:proofErr w:type="spellStart"/>
      <w:r>
        <w:rPr>
          <w:rFonts w:asciiTheme="majorHAnsi" w:hAnsiTheme="majorHAnsi" w:cstheme="majorHAnsi"/>
          <w:b w:val="0"/>
          <w:sz w:val="24"/>
          <w:szCs w:val="24"/>
          <w:lang w:val="pt-PT"/>
        </w:rPr>
        <w:t>td</w:t>
      </w:r>
      <w:proofErr w:type="spellEnd"/>
      <w:r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com periodicidade de 8, 9, 10, 11 e 12</w:t>
      </w:r>
    </w:p>
    <w:p w:rsidR="0030420A" w:rsidRPr="0030420A" w:rsidRDefault="0030420A" w:rsidP="0030420A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r>
        <w:rPr>
          <w:rFonts w:asciiTheme="majorHAnsi" w:hAnsiTheme="majorHAnsi" w:cstheme="majorHAnsi"/>
          <w:b w:val="0"/>
          <w:sz w:val="24"/>
          <w:szCs w:val="24"/>
          <w:lang w:val="pt-PT"/>
        </w:rPr>
        <w:t>Qual a periodicidade que lhe permite maximizar o peso de cortiça ao longo do horizonte de planeamento</w:t>
      </w:r>
    </w:p>
    <w:p w:rsidR="001A565E" w:rsidRDefault="001A565E" w:rsidP="0025285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24560F" w:rsidRDefault="0024560F" w:rsidP="0025285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07"/>
        <w:gridCol w:w="1032"/>
        <w:gridCol w:w="1032"/>
        <w:gridCol w:w="1034"/>
        <w:gridCol w:w="1034"/>
        <w:gridCol w:w="1034"/>
        <w:gridCol w:w="1034"/>
        <w:gridCol w:w="1034"/>
      </w:tblGrid>
      <w:tr w:rsidR="0024560F" w:rsidRPr="0024560F" w:rsidTr="0024560F">
        <w:tc>
          <w:tcPr>
            <w:tcW w:w="1107" w:type="dxa"/>
            <w:vMerge w:val="restart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8C495F">
              <w:rPr>
                <w:b w:val="0"/>
                <w:sz w:val="24"/>
                <w:szCs w:val="24"/>
              </w:rPr>
              <w:t>Classe</w:t>
            </w:r>
            <w:proofErr w:type="spellEnd"/>
            <w:r w:rsidRPr="008C495F">
              <w:rPr>
                <w:b w:val="0"/>
                <w:sz w:val="24"/>
                <w:szCs w:val="24"/>
              </w:rPr>
              <w:t xml:space="preserve"> de </w:t>
            </w:r>
            <w:proofErr w:type="spellStart"/>
            <w:r w:rsidRPr="008C495F">
              <w:rPr>
                <w:b w:val="0"/>
                <w:sz w:val="24"/>
                <w:szCs w:val="24"/>
              </w:rPr>
              <w:t>calibre</w:t>
            </w:r>
            <w:proofErr w:type="spellEnd"/>
          </w:p>
        </w:tc>
        <w:tc>
          <w:tcPr>
            <w:tcW w:w="7234" w:type="dxa"/>
            <w:gridSpan w:val="7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8C495F">
              <w:rPr>
                <w:b w:val="0"/>
                <w:sz w:val="24"/>
                <w:szCs w:val="24"/>
              </w:rPr>
              <w:t>Qualidade</w:t>
            </w:r>
            <w:proofErr w:type="spellEnd"/>
            <w:r w:rsidRPr="008C495F">
              <w:rPr>
                <w:b w:val="0"/>
                <w:sz w:val="24"/>
                <w:szCs w:val="24"/>
              </w:rPr>
              <w:t xml:space="preserve"> da </w:t>
            </w:r>
            <w:proofErr w:type="spellStart"/>
            <w:r w:rsidRPr="008C495F">
              <w:rPr>
                <w:b w:val="0"/>
                <w:sz w:val="24"/>
                <w:szCs w:val="24"/>
              </w:rPr>
              <w:t>cortiça</w:t>
            </w:r>
            <w:proofErr w:type="spellEnd"/>
          </w:p>
        </w:tc>
      </w:tr>
      <w:tr w:rsidR="0024560F" w:rsidRPr="0024560F" w:rsidTr="0024560F">
        <w:tc>
          <w:tcPr>
            <w:tcW w:w="1107" w:type="dxa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32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034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034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034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034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034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8C495F">
              <w:rPr>
                <w:b w:val="0"/>
                <w:sz w:val="24"/>
                <w:szCs w:val="24"/>
              </w:rPr>
              <w:t>refugo</w:t>
            </w:r>
            <w:proofErr w:type="spellEnd"/>
          </w:p>
        </w:tc>
      </w:tr>
      <w:tr w:rsidR="0024560F" w:rsidRPr="0024560F" w:rsidTr="0024560F">
        <w:tc>
          <w:tcPr>
            <w:tcW w:w="1107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&lt;=14</w:t>
            </w:r>
          </w:p>
        </w:tc>
        <w:tc>
          <w:tcPr>
            <w:tcW w:w="3098" w:type="dxa"/>
            <w:gridSpan w:val="3"/>
            <w:vMerge w:val="restart"/>
            <w:vAlign w:val="center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11.75</w:t>
            </w:r>
          </w:p>
        </w:tc>
        <w:tc>
          <w:tcPr>
            <w:tcW w:w="4136" w:type="dxa"/>
            <w:gridSpan w:val="4"/>
            <w:vMerge w:val="restart"/>
            <w:vAlign w:val="center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0.7</w:t>
            </w:r>
          </w:p>
        </w:tc>
      </w:tr>
      <w:tr w:rsidR="0024560F" w:rsidRPr="0024560F" w:rsidTr="0024560F">
        <w:tc>
          <w:tcPr>
            <w:tcW w:w="1107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]14,18]</w:t>
            </w:r>
          </w:p>
        </w:tc>
        <w:tc>
          <w:tcPr>
            <w:tcW w:w="3098" w:type="dxa"/>
            <w:gridSpan w:val="3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136" w:type="dxa"/>
            <w:gridSpan w:val="4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4560F" w:rsidRPr="0024560F" w:rsidTr="0024560F">
        <w:tc>
          <w:tcPr>
            <w:tcW w:w="1107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]18,23]</w:t>
            </w:r>
          </w:p>
        </w:tc>
        <w:tc>
          <w:tcPr>
            <w:tcW w:w="3098" w:type="dxa"/>
            <w:gridSpan w:val="3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34" w:type="dxa"/>
            <w:vMerge w:val="restart"/>
            <w:vAlign w:val="center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11.65</w:t>
            </w:r>
          </w:p>
        </w:tc>
        <w:tc>
          <w:tcPr>
            <w:tcW w:w="2068" w:type="dxa"/>
            <w:gridSpan w:val="2"/>
            <w:vMerge w:val="restart"/>
            <w:vAlign w:val="center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6.5</w:t>
            </w:r>
          </w:p>
        </w:tc>
        <w:tc>
          <w:tcPr>
            <w:tcW w:w="1034" w:type="dxa"/>
            <w:vMerge w:val="restart"/>
            <w:vAlign w:val="center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0.7</w:t>
            </w:r>
          </w:p>
        </w:tc>
      </w:tr>
      <w:tr w:rsidR="0024560F" w:rsidRPr="0024560F" w:rsidTr="0024560F">
        <w:tc>
          <w:tcPr>
            <w:tcW w:w="1107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]23,27]</w:t>
            </w:r>
          </w:p>
        </w:tc>
        <w:tc>
          <w:tcPr>
            <w:tcW w:w="3098" w:type="dxa"/>
            <w:gridSpan w:val="3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34" w:type="dxa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068" w:type="dxa"/>
            <w:gridSpan w:val="2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34" w:type="dxa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4560F" w:rsidRPr="0024560F" w:rsidTr="0024560F">
        <w:tc>
          <w:tcPr>
            <w:tcW w:w="1107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]27,41]</w:t>
            </w:r>
          </w:p>
        </w:tc>
        <w:tc>
          <w:tcPr>
            <w:tcW w:w="3098" w:type="dxa"/>
            <w:gridSpan w:val="3"/>
            <w:vMerge w:val="restart"/>
            <w:vAlign w:val="center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88.25</w:t>
            </w:r>
          </w:p>
        </w:tc>
        <w:tc>
          <w:tcPr>
            <w:tcW w:w="1034" w:type="dxa"/>
            <w:vMerge w:val="restart"/>
            <w:vAlign w:val="center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51.5</w:t>
            </w:r>
          </w:p>
        </w:tc>
        <w:tc>
          <w:tcPr>
            <w:tcW w:w="2068" w:type="dxa"/>
            <w:gridSpan w:val="2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34" w:type="dxa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4560F" w:rsidRPr="0024560F" w:rsidTr="0024560F">
        <w:tc>
          <w:tcPr>
            <w:tcW w:w="1107" w:type="dxa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  <w:r w:rsidRPr="008C495F">
              <w:rPr>
                <w:b w:val="0"/>
                <w:sz w:val="24"/>
                <w:szCs w:val="24"/>
              </w:rPr>
              <w:t>&gt;41</w:t>
            </w:r>
          </w:p>
        </w:tc>
        <w:tc>
          <w:tcPr>
            <w:tcW w:w="3098" w:type="dxa"/>
            <w:gridSpan w:val="3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34" w:type="dxa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068" w:type="dxa"/>
            <w:gridSpan w:val="2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34" w:type="dxa"/>
            <w:vMerge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24560F" w:rsidRPr="002573B5" w:rsidTr="0024560F">
        <w:tc>
          <w:tcPr>
            <w:tcW w:w="8341" w:type="dxa"/>
            <w:gridSpan w:val="8"/>
          </w:tcPr>
          <w:p w:rsidR="0024560F" w:rsidRPr="008C495F" w:rsidRDefault="0024560F" w:rsidP="008C495F">
            <w:pPr>
              <w:keepLines/>
              <w:spacing w:after="120"/>
              <w:jc w:val="center"/>
              <w:rPr>
                <w:b w:val="0"/>
                <w:sz w:val="24"/>
                <w:szCs w:val="24"/>
                <w:lang w:val="pt-PT"/>
              </w:rPr>
            </w:pPr>
            <w:r w:rsidRPr="008C495F">
              <w:rPr>
                <w:b w:val="0"/>
                <w:sz w:val="24"/>
                <w:szCs w:val="24"/>
                <w:lang w:val="pt-PT"/>
              </w:rPr>
              <w:t>Cortiça virgem, queimada e em bocados: 0.7</w:t>
            </w:r>
          </w:p>
        </w:tc>
      </w:tr>
    </w:tbl>
    <w:p w:rsidR="0024560F" w:rsidRDefault="0024560F" w:rsidP="0025285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Default="006F0EB5" w:rsidP="0025285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124C31" w:rsidRDefault="00124C31" w:rsidP="00124C31">
      <w:pPr>
        <w:pStyle w:val="Heading3"/>
        <w:ind w:left="425" w:hanging="425"/>
        <w:rPr>
          <w:b w:val="0"/>
          <w:lang w:val="pt-PT"/>
        </w:rPr>
      </w:pPr>
      <w:r>
        <w:rPr>
          <w:rFonts w:eastAsiaTheme="minorEastAsia" w:cstheme="majorHAnsi"/>
          <w:b w:val="0"/>
          <w:color w:val="082A75" w:themeColor="text2"/>
          <w:lang w:val="pt-PT"/>
        </w:rPr>
        <w:t>2.17</w:t>
      </w:r>
      <w:r w:rsidRPr="00C11CD7">
        <w:rPr>
          <w:b w:val="0"/>
          <w:lang w:val="pt-PT"/>
        </w:rPr>
        <w:t xml:space="preserve"> </w:t>
      </w:r>
      <w:r w:rsidRPr="00124C31">
        <w:rPr>
          <w:color w:val="082A75" w:themeColor="text2"/>
          <w:lang w:val="pt-PT"/>
        </w:rPr>
        <w:t>CASTANEA</w:t>
      </w:r>
      <w:r w:rsidRPr="00124C31">
        <w:rPr>
          <w:b w:val="0"/>
          <w:color w:val="082A75" w:themeColor="text2"/>
          <w:lang w:val="pt-PT"/>
        </w:rPr>
        <w:t xml:space="preserve">. Simulação de um </w:t>
      </w:r>
      <w:r w:rsidRPr="00124C31">
        <w:rPr>
          <w:b w:val="0"/>
          <w:color w:val="082A75" w:themeColor="text2"/>
          <w:u w:val="single"/>
          <w:lang w:val="pt-PT"/>
        </w:rPr>
        <w:t>povoamento existente</w:t>
      </w:r>
      <w:r w:rsidRPr="00124C31">
        <w:rPr>
          <w:b w:val="0"/>
          <w:color w:val="082A75" w:themeColor="text2"/>
          <w:lang w:val="pt-PT"/>
        </w:rPr>
        <w:t xml:space="preserve"> (puro regular) com as seguintes características:</w:t>
      </w:r>
    </w:p>
    <w:p w:rsidR="00124C31" w:rsidRPr="00124C31" w:rsidRDefault="00124C31" w:rsidP="00124C31">
      <w:pPr>
        <w:rPr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1"/>
        <w:gridCol w:w="5387"/>
      </w:tblGrid>
      <w:tr w:rsidR="00124C31" w:rsidRPr="001F620E" w:rsidTr="00124C3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24C31" w:rsidRPr="00124C31" w:rsidRDefault="00124C31" w:rsidP="00124C31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124C31">
              <w:rPr>
                <w:rFonts w:asciiTheme="majorHAnsi" w:hAnsiTheme="majorHAnsi" w:cstheme="majorHAnsi"/>
                <w:sz w:val="20"/>
                <w:szCs w:val="20"/>
              </w:rPr>
              <w:t>Local: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4C31" w:rsidRPr="001F620E" w:rsidRDefault="00A16CDF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Bragança</w:t>
            </w:r>
          </w:p>
        </w:tc>
      </w:tr>
      <w:tr w:rsidR="00124C31" w:rsidRPr="001F620E" w:rsidTr="00124C31">
        <w:trPr>
          <w:trHeight w:val="315"/>
        </w:trPr>
        <w:tc>
          <w:tcPr>
            <w:tcW w:w="310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4C31" w:rsidRPr="00124C31" w:rsidRDefault="00124C31" w:rsidP="00124C31">
            <w:pPr>
              <w:keepLines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Altitude: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24C31" w:rsidRPr="00E72F9F" w:rsidRDefault="00124C31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750</w:t>
            </w:r>
            <w:r w:rsidRPr="00E72F9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m </w:t>
            </w:r>
          </w:p>
        </w:tc>
      </w:tr>
      <w:tr w:rsidR="00124C31" w:rsidRPr="00B45178" w:rsidTr="00124C3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24C31" w:rsidRPr="00722E33" w:rsidRDefault="00124C31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Estrutura</w:t>
            </w:r>
            <w:proofErr w:type="spellEnd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/ /</w:t>
            </w:r>
            <w:proofErr w:type="spellStart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idade</w:t>
            </w:r>
            <w:proofErr w:type="spellEnd"/>
            <w:r w:rsidRPr="00722E33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24C31" w:rsidRPr="00E72F9F" w:rsidRDefault="00124C31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11 anos</w:t>
            </w:r>
          </w:p>
        </w:tc>
      </w:tr>
      <w:tr w:rsidR="00124C31" w:rsidRPr="00E72F9F" w:rsidTr="00124C3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4C31" w:rsidRPr="00722E33" w:rsidRDefault="00124C31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Nº</w:t>
            </w: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 xml:space="preserve"> de árvores na parcela: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24C31" w:rsidRDefault="00AE35E5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51</w:t>
            </w:r>
          </w:p>
        </w:tc>
      </w:tr>
      <w:tr w:rsidR="00124C31" w:rsidRPr="001F620E" w:rsidTr="00124C3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24C31" w:rsidRPr="00722E33" w:rsidRDefault="00124C31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Área da parcela: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24C31" w:rsidRPr="001F620E" w:rsidRDefault="00124C31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500 m</w:t>
            </w:r>
            <w:r w:rsidRPr="00124C3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</w:rPr>
              <w:t>2</w:t>
            </w:r>
          </w:p>
        </w:tc>
      </w:tr>
      <w:tr w:rsidR="00124C31" w:rsidRPr="001F620E" w:rsidTr="00124C31">
        <w:trPr>
          <w:trHeight w:val="315"/>
        </w:trPr>
        <w:tc>
          <w:tcPr>
            <w:tcW w:w="31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24C31" w:rsidRPr="00722E33" w:rsidRDefault="00124C31" w:rsidP="00124C31">
            <w:pPr>
              <w:keepLines/>
              <w:widowControl w:val="0"/>
              <w:spacing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  <w:lang w:val="pt-PT"/>
              </w:rPr>
            </w:pPr>
            <w:r w:rsidRPr="00722E33">
              <w:rPr>
                <w:rFonts w:asciiTheme="majorHAnsi" w:hAnsiTheme="majorHAnsi" w:cstheme="majorHAnsi"/>
                <w:sz w:val="20"/>
                <w:szCs w:val="20"/>
                <w:lang w:val="pt-PT"/>
              </w:rPr>
              <w:t>Ficheiro da árvore:</w:t>
            </w:r>
          </w:p>
        </w:tc>
        <w:tc>
          <w:tcPr>
            <w:tcW w:w="538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24C31" w:rsidRPr="00124C31" w:rsidRDefault="00124C31" w:rsidP="00124C31">
            <w:pPr>
              <w:rPr>
                <w:rFonts w:asciiTheme="majorHAnsi" w:hAnsiTheme="majorHAnsi" w:cstheme="majorHAnsi"/>
                <w:b w:val="0"/>
                <w:i/>
                <w:sz w:val="20"/>
                <w:szCs w:val="20"/>
              </w:rPr>
            </w:pPr>
            <w:r w:rsidRPr="00124C31">
              <w:rPr>
                <w:rFonts w:asciiTheme="majorHAnsi" w:hAnsiTheme="majorHAnsi" w:cstheme="majorHAnsi"/>
                <w:b w:val="0"/>
                <w:i/>
                <w:sz w:val="20"/>
                <w:szCs w:val="20"/>
              </w:rPr>
              <w:t>InvArv_Ct_arv11anos_750m_plot500m2.csv</w:t>
            </w:r>
          </w:p>
        </w:tc>
      </w:tr>
    </w:tbl>
    <w:p w:rsidR="00966BE4" w:rsidRPr="00C34839" w:rsidRDefault="00C34839" w:rsidP="00C34839">
      <w:pPr>
        <w:pStyle w:val="ListParagraph"/>
        <w:ind w:left="1134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  <w:r w:rsidRPr="00C34839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Tenha em atenção que no castanheiro </w:t>
      </w:r>
      <w:r w:rsidR="007753EF">
        <w:rPr>
          <w:rFonts w:asciiTheme="majorHAnsi" w:hAnsiTheme="majorHAnsi" w:cstheme="majorHAnsi"/>
          <w:b w:val="0"/>
          <w:sz w:val="24"/>
          <w:szCs w:val="24"/>
          <w:lang w:val="pt-PT"/>
        </w:rPr>
        <w:t>algumas operações florestais como os</w:t>
      </w:r>
      <w:r w:rsidRPr="00C34839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desbastes</w:t>
      </w:r>
      <w:r w:rsidR="007753EF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, as podas de formação, as desramas e a seleção de árvores de futuro   devem ser realizadas quando os povoamentos atingem uma determinada </w:t>
      </w:r>
      <w:r w:rsidRPr="00C34839">
        <w:rPr>
          <w:rFonts w:asciiTheme="majorHAnsi" w:hAnsiTheme="majorHAnsi" w:cstheme="majorHAnsi"/>
          <w:b w:val="0"/>
          <w:sz w:val="24"/>
          <w:szCs w:val="24"/>
          <w:lang w:val="pt-PT"/>
        </w:rPr>
        <w:t>altura dominante</w:t>
      </w:r>
      <w:r>
        <w:rPr>
          <w:rFonts w:asciiTheme="majorHAnsi" w:hAnsiTheme="majorHAnsi" w:cstheme="majorHAnsi"/>
          <w:b w:val="0"/>
          <w:sz w:val="24"/>
          <w:szCs w:val="24"/>
          <w:lang w:val="pt-PT"/>
        </w:rPr>
        <w:t>. Sugestão: faça uma primeira corrida para um horizonte de planeamento com apenas a operação de</w:t>
      </w:r>
      <w:r w:rsidR="007753EF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plantação para ajudar a planeá-las</w:t>
      </w:r>
      <w:r>
        <w:rPr>
          <w:rFonts w:asciiTheme="majorHAnsi" w:hAnsiTheme="majorHAnsi" w:cstheme="majorHAnsi"/>
          <w:b w:val="0"/>
          <w:sz w:val="24"/>
          <w:szCs w:val="24"/>
          <w:lang w:val="pt-PT"/>
        </w:rPr>
        <w:t>.</w:t>
      </w:r>
      <w:r w:rsidR="007753EF">
        <w:rPr>
          <w:rFonts w:asciiTheme="majorHAnsi" w:hAnsiTheme="majorHAnsi" w:cstheme="majorHAnsi"/>
          <w:b w:val="0"/>
          <w:sz w:val="24"/>
          <w:szCs w:val="24"/>
          <w:lang w:val="pt-PT"/>
        </w:rPr>
        <w:t xml:space="preserve"> Consulte a FMA1-Ct</w:t>
      </w:r>
    </w:p>
    <w:p w:rsidR="00C34839" w:rsidRPr="00C34839" w:rsidRDefault="00C34839" w:rsidP="00C34839">
      <w:pPr>
        <w:pStyle w:val="ListParagraph"/>
        <w:ind w:left="1134"/>
        <w:jc w:val="both"/>
        <w:rPr>
          <w:rFonts w:asciiTheme="majorHAnsi" w:hAnsiTheme="majorHAnsi" w:cstheme="majorHAnsi"/>
          <w:sz w:val="24"/>
          <w:szCs w:val="24"/>
          <w:lang w:val="pt-PT"/>
        </w:rPr>
      </w:pPr>
    </w:p>
    <w:p w:rsidR="009C058C" w:rsidRDefault="009C058C" w:rsidP="0025285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25285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E94348" w:rsidRPr="005D6B0A" w:rsidRDefault="00B65880" w:rsidP="00B65880">
      <w:pPr>
        <w:rPr>
          <w:sz w:val="20"/>
          <w:lang w:val="pt-PT"/>
        </w:rPr>
      </w:pPr>
      <w:r>
        <w:rPr>
          <w:sz w:val="20"/>
          <w:lang w:val="pt-PT"/>
        </w:rPr>
        <w:t xml:space="preserve">                                                                     </w:t>
      </w:r>
    </w:p>
    <w:p w:rsidR="006F0EB5" w:rsidRPr="00A47B0C" w:rsidRDefault="006F0EB5" w:rsidP="00F67607">
      <w:pPr>
        <w:pStyle w:val="Heading2"/>
        <w:jc w:val="both"/>
        <w:rPr>
          <w:i/>
          <w:lang w:val="pt-PT"/>
        </w:rPr>
      </w:pPr>
      <w:proofErr w:type="spellStart"/>
      <w:r>
        <w:rPr>
          <w:lang w:val="pt-PT"/>
        </w:rPr>
        <w:t>FMAs</w:t>
      </w:r>
      <w:proofErr w:type="spellEnd"/>
      <w:r>
        <w:rPr>
          <w:lang w:val="pt-PT"/>
        </w:rPr>
        <w:t xml:space="preserve"> - Exemplos de padrões de </w:t>
      </w:r>
      <w:r w:rsidR="00F67607">
        <w:rPr>
          <w:lang w:val="pt-PT"/>
        </w:rPr>
        <w:t>s</w:t>
      </w:r>
      <w:r>
        <w:rPr>
          <w:lang w:val="pt-PT"/>
        </w:rPr>
        <w:t>ilvicultura para as diferentes espécies</w:t>
      </w:r>
    </w:p>
    <w:p w:rsidR="006F0EB5" w:rsidRPr="00A47B0C" w:rsidRDefault="006F0EB5" w:rsidP="006F0EB5">
      <w:pPr>
        <w:pStyle w:val="Heading3"/>
        <w:jc w:val="both"/>
        <w:rPr>
          <w:b w:val="0"/>
          <w:lang w:val="pt-PT"/>
        </w:rPr>
      </w:pPr>
      <w:r w:rsidRPr="00A31E70">
        <w:rPr>
          <w:lang w:val="pt-PT"/>
        </w:rPr>
        <w:t>FMA1</w:t>
      </w:r>
      <w:r>
        <w:rPr>
          <w:lang w:val="pt-PT"/>
        </w:rPr>
        <w:t>-Ec</w:t>
      </w:r>
      <w:r w:rsidRPr="00A31E70">
        <w:rPr>
          <w:lang w:val="pt-PT"/>
        </w:rPr>
        <w:t xml:space="preserve"> </w:t>
      </w:r>
      <w:r>
        <w:rPr>
          <w:b w:val="0"/>
          <w:lang w:val="pt-PT"/>
        </w:rPr>
        <w:t xml:space="preserve">- </w:t>
      </w:r>
      <w:r w:rsidRPr="004F57E4">
        <w:rPr>
          <w:b w:val="0"/>
          <w:lang w:val="pt-PT"/>
        </w:rPr>
        <w:t>plantação de eucalipto (puro regular) assumindo 3 rotações consecutivas</w:t>
      </w:r>
      <w:r>
        <w:rPr>
          <w:b w:val="0"/>
          <w:lang w:val="pt-PT"/>
        </w:rPr>
        <w:t xml:space="preserve"> de uma plantação seguida de duas assumindo uma idade de </w:t>
      </w:r>
      <w:r w:rsidRPr="004F57E4">
        <w:rPr>
          <w:b w:val="0"/>
          <w:lang w:val="pt-PT"/>
        </w:rPr>
        <w:t xml:space="preserve">corte nunca superior a 10 anos </w:t>
      </w:r>
      <w:r>
        <w:rPr>
          <w:b w:val="0"/>
          <w:lang w:val="pt-PT"/>
        </w:rPr>
        <w:t>com</w:t>
      </w:r>
      <w:r w:rsidRPr="004F57E4">
        <w:rPr>
          <w:b w:val="0"/>
          <w:lang w:val="pt-PT"/>
        </w:rPr>
        <w:t xml:space="preserve"> as seguintes operações:</w:t>
      </w:r>
    </w:p>
    <w:tbl>
      <w:tblPr>
        <w:tblW w:w="8505" w:type="dxa"/>
        <w:tblInd w:w="141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27"/>
        <w:gridCol w:w="5103"/>
        <w:gridCol w:w="2275"/>
      </w:tblGrid>
      <w:tr w:rsidR="006F0EB5" w:rsidRPr="001F620E" w:rsidTr="00A6695D">
        <w:trPr>
          <w:trHeight w:val="330"/>
        </w:trPr>
        <w:tc>
          <w:tcPr>
            <w:tcW w:w="112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6F0EB5" w:rsidRPr="001F620E" w:rsidTr="00A6695D">
        <w:trPr>
          <w:trHeight w:val="315"/>
        </w:trPr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53786F" w:rsidRPr="002573B5" w:rsidTr="0053786F">
        <w:trPr>
          <w:trHeight w:val="315"/>
        </w:trPr>
        <w:tc>
          <w:tcPr>
            <w:tcW w:w="112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786F" w:rsidRPr="001F620E" w:rsidRDefault="0053786F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7378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786F" w:rsidRPr="001F620E" w:rsidRDefault="0053786F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Gradagem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 vegetação espontânea pouco desenvolvida</w:t>
            </w:r>
          </w:p>
        </w:tc>
      </w:tr>
      <w:tr w:rsidR="0053786F" w:rsidRPr="002573B5" w:rsidTr="00A6695D">
        <w:trPr>
          <w:trHeight w:val="315"/>
        </w:trPr>
        <w:tc>
          <w:tcPr>
            <w:tcW w:w="112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3786F" w:rsidRPr="001F620E" w:rsidRDefault="0053786F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3786F" w:rsidRPr="001F620E" w:rsidRDefault="0053786F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Ripagem a 3 m com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1 dente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a &gt;60cm</w:t>
            </w:r>
          </w:p>
        </w:tc>
        <w:tc>
          <w:tcPr>
            <w:tcW w:w="2275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3786F" w:rsidRPr="001F620E" w:rsidRDefault="0053786F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53786F" w:rsidTr="00A6695D">
        <w:trPr>
          <w:trHeight w:val="315"/>
        </w:trPr>
        <w:tc>
          <w:tcPr>
            <w:tcW w:w="11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53786F" w:rsidRDefault="006F0EB5" w:rsidP="0053786F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Plantação </w:t>
            </w:r>
            <w:r w:rsidR="0053786F"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de </w:t>
            </w:r>
            <w:proofErr w:type="spellStart"/>
            <w:r w:rsidR="0053786F"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folh</w:t>
            </w:r>
            <w:proofErr w:type="spellEnd"/>
            <w:r w:rsid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. e </w:t>
            </w:r>
            <w:proofErr w:type="spellStart"/>
            <w:r w:rsid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resin</w:t>
            </w:r>
            <w:proofErr w:type="spellEnd"/>
            <w:r w:rsid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.</w:t>
            </w:r>
            <w:r w:rsidR="0053786F"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em contentor</w:t>
            </w:r>
          </w:p>
        </w:tc>
        <w:tc>
          <w:tcPr>
            <w:tcW w:w="22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53786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Compasso de 3x2</w:t>
            </w:r>
          </w:p>
        </w:tc>
      </w:tr>
      <w:tr w:rsidR="006F0EB5" w:rsidRPr="0053786F" w:rsidTr="00A6695D">
        <w:trPr>
          <w:trHeight w:val="315"/>
        </w:trPr>
        <w:tc>
          <w:tcPr>
            <w:tcW w:w="11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53786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</w:t>
            </w:r>
          </w:p>
        </w:tc>
        <w:tc>
          <w:tcPr>
            <w:tcW w:w="5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53786F" w:rsidRDefault="006F0EB5" w:rsidP="0053786F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A</w:t>
            </w:r>
            <w:r w:rsidR="0053786F"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plicação manual de a</w:t>
            </w: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dub</w:t>
            </w:r>
            <w:r w:rsidR="0053786F"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o</w:t>
            </w:r>
          </w:p>
        </w:tc>
        <w:tc>
          <w:tcPr>
            <w:tcW w:w="22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53786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53786F" w:rsidTr="00A6695D">
        <w:trPr>
          <w:trHeight w:val="315"/>
        </w:trPr>
        <w:tc>
          <w:tcPr>
            <w:tcW w:w="11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53786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</w:t>
            </w:r>
          </w:p>
        </w:tc>
        <w:tc>
          <w:tcPr>
            <w:tcW w:w="5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53786F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Retancha</w:t>
            </w:r>
            <w:r w:rsid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</w:t>
            </w:r>
            <w:r w:rsidR="0053786F"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de </w:t>
            </w:r>
            <w:proofErr w:type="spellStart"/>
            <w:r w:rsidR="0053786F"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folh</w:t>
            </w:r>
            <w:proofErr w:type="spellEnd"/>
            <w:r w:rsid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. e </w:t>
            </w:r>
            <w:proofErr w:type="spellStart"/>
            <w:r w:rsid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resin</w:t>
            </w:r>
            <w:proofErr w:type="spellEnd"/>
            <w:r w:rsid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.</w:t>
            </w:r>
            <w:r w:rsidR="0053786F"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em contentor</w:t>
            </w:r>
          </w:p>
        </w:tc>
        <w:tc>
          <w:tcPr>
            <w:tcW w:w="22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53786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10% da densidade inicial</w:t>
            </w:r>
          </w:p>
        </w:tc>
      </w:tr>
      <w:tr w:rsidR="006F0EB5" w:rsidRPr="002573B5" w:rsidTr="00A6695D">
        <w:trPr>
          <w:trHeight w:val="315"/>
        </w:trPr>
        <w:tc>
          <w:tcPr>
            <w:tcW w:w="1127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53786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2, 4, 6</w:t>
            </w:r>
          </w:p>
        </w:tc>
        <w:tc>
          <w:tcPr>
            <w:tcW w:w="5103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53786F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Limpeza de mato</w:t>
            </w:r>
            <w:r w:rsidR="006F0EB5"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com grade de discos</w:t>
            </w:r>
          </w:p>
        </w:tc>
        <w:tc>
          <w:tcPr>
            <w:tcW w:w="2275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3551C1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2573B5" w:rsidTr="00A6695D">
        <w:trPr>
          <w:trHeight w:val="315"/>
        </w:trPr>
        <w:tc>
          <w:tcPr>
            <w:tcW w:w="112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2, 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4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, 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5402E1" w:rsidP="005402E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Aplicaçã</w:t>
            </w:r>
            <w:r w:rsidRPr="005402E1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o de adubo em linha - trator de rodas</w:t>
            </w:r>
          </w:p>
        </w:tc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85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T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a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lha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dia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(s):</w:t>
            </w:r>
          </w:p>
        </w:tc>
      </w:tr>
      <w:tr w:rsidR="006F0EB5" w:rsidRPr="002573B5" w:rsidTr="00A6695D">
        <w:trPr>
          <w:trHeight w:val="315"/>
        </w:trPr>
        <w:tc>
          <w:tcPr>
            <w:tcW w:w="112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3, 5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5402E1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Aplicaçã</w:t>
            </w:r>
            <w:r w:rsidRPr="005402E1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o de adubo em linha - trator de rodas</w:t>
            </w:r>
          </w:p>
        </w:tc>
        <w:tc>
          <w:tcPr>
            <w:tcW w:w="2275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A6695D">
        <w:trPr>
          <w:trHeight w:val="315"/>
        </w:trPr>
        <w:tc>
          <w:tcPr>
            <w:tcW w:w="11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</w:t>
            </w:r>
          </w:p>
        </w:tc>
        <w:tc>
          <w:tcPr>
            <w:tcW w:w="510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Seleção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varas</w:t>
            </w:r>
            <w:proofErr w:type="spellEnd"/>
          </w:p>
        </w:tc>
        <w:tc>
          <w:tcPr>
            <w:tcW w:w="227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1.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4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varas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por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touça</w:t>
            </w:r>
            <w:proofErr w:type="spellEnd"/>
          </w:p>
        </w:tc>
      </w:tr>
    </w:tbl>
    <w:p w:rsidR="006F0EB5" w:rsidRPr="00A31E70" w:rsidRDefault="006F0EB5" w:rsidP="006F0EB5">
      <w:pPr>
        <w:rPr>
          <w:lang w:val="pt-PT"/>
        </w:rPr>
      </w:pPr>
    </w:p>
    <w:p w:rsidR="006F0EB5" w:rsidRPr="00A47B0C" w:rsidRDefault="006F0EB5" w:rsidP="006F0EB5">
      <w:pPr>
        <w:pStyle w:val="Heading3"/>
        <w:jc w:val="both"/>
        <w:rPr>
          <w:b w:val="0"/>
          <w:lang w:val="pt-PT"/>
        </w:rPr>
      </w:pPr>
      <w:r w:rsidRPr="00A31E70">
        <w:rPr>
          <w:lang w:val="pt-PT"/>
        </w:rPr>
        <w:t>FMA2</w:t>
      </w:r>
      <w:r>
        <w:rPr>
          <w:lang w:val="pt-PT"/>
        </w:rPr>
        <w:t>-Ec</w:t>
      </w:r>
      <w:r w:rsidRPr="004F57E4">
        <w:rPr>
          <w:b w:val="0"/>
          <w:lang w:val="pt-PT"/>
        </w:rPr>
        <w:t xml:space="preserve"> </w:t>
      </w:r>
      <w:r>
        <w:rPr>
          <w:b w:val="0"/>
          <w:lang w:val="pt-PT"/>
        </w:rPr>
        <w:t xml:space="preserve">- </w:t>
      </w:r>
      <w:r w:rsidRPr="004F57E4">
        <w:rPr>
          <w:b w:val="0"/>
          <w:lang w:val="pt-PT"/>
        </w:rPr>
        <w:t>plantação de eucalipto (puro regular) assumindo 3 rotações consecutivas</w:t>
      </w:r>
      <w:r>
        <w:rPr>
          <w:b w:val="0"/>
          <w:lang w:val="pt-PT"/>
        </w:rPr>
        <w:t xml:space="preserve"> de uma plantação seguida de duas talhadias assumindo uma idade de </w:t>
      </w:r>
      <w:r w:rsidRPr="004F57E4">
        <w:rPr>
          <w:b w:val="0"/>
          <w:lang w:val="pt-PT"/>
        </w:rPr>
        <w:t>corte nunca superior a 1</w:t>
      </w:r>
      <w:r>
        <w:rPr>
          <w:b w:val="0"/>
          <w:lang w:val="pt-PT"/>
        </w:rPr>
        <w:t>4</w:t>
      </w:r>
      <w:r w:rsidRPr="004F57E4">
        <w:rPr>
          <w:b w:val="0"/>
          <w:lang w:val="pt-PT"/>
        </w:rPr>
        <w:t xml:space="preserve"> anos </w:t>
      </w:r>
      <w:r>
        <w:rPr>
          <w:b w:val="0"/>
          <w:lang w:val="pt-PT"/>
        </w:rPr>
        <w:t>com</w:t>
      </w:r>
      <w:r w:rsidRPr="004F57E4">
        <w:rPr>
          <w:b w:val="0"/>
          <w:lang w:val="pt-PT"/>
        </w:rPr>
        <w:t xml:space="preserve"> as seguintes operações:</w:t>
      </w: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76"/>
        <w:gridCol w:w="5227"/>
        <w:gridCol w:w="2002"/>
      </w:tblGrid>
      <w:tr w:rsidR="006F0EB5" w:rsidRPr="001F620E" w:rsidTr="00A6695D">
        <w:trPr>
          <w:trHeight w:val="330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522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0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6F0EB5" w:rsidRPr="001F620E" w:rsidTr="00A6695D">
        <w:trPr>
          <w:trHeight w:val="31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:</w:t>
            </w:r>
          </w:p>
        </w:tc>
        <w:tc>
          <w:tcPr>
            <w:tcW w:w="5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6F0EB5" w:rsidRPr="002573B5" w:rsidTr="00A6695D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522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A6695D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Gradagem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 vegetação espontânea pouco desenvolvida</w:t>
            </w:r>
          </w:p>
        </w:tc>
        <w:tc>
          <w:tcPr>
            <w:tcW w:w="200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A6695D" w:rsidRPr="001E5B88" w:rsidTr="00A6695D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6695D" w:rsidRPr="001F620E" w:rsidRDefault="00A6695D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522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6695D" w:rsidRPr="001F620E" w:rsidRDefault="00A6695D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  <w:tc>
          <w:tcPr>
            <w:tcW w:w="200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6695D" w:rsidRPr="001F620E" w:rsidRDefault="00A6695D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A6695D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52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0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Compasso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3x2</w:t>
            </w:r>
          </w:p>
        </w:tc>
      </w:tr>
      <w:tr w:rsidR="006F0EB5" w:rsidRPr="001F620E" w:rsidTr="00A6695D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52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Adubação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à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0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6F0EB5" w:rsidRPr="001F620E" w:rsidTr="00A6695D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52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Retancha</w:t>
            </w:r>
            <w:proofErr w:type="spellEnd"/>
          </w:p>
        </w:tc>
        <w:tc>
          <w:tcPr>
            <w:tcW w:w="20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15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% da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densidade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inicial</w:t>
            </w:r>
            <w:proofErr w:type="spellEnd"/>
          </w:p>
        </w:tc>
      </w:tr>
      <w:tr w:rsidR="006F0EB5" w:rsidRPr="002573B5" w:rsidTr="00A6695D">
        <w:trPr>
          <w:trHeight w:val="315"/>
        </w:trPr>
        <w:tc>
          <w:tcPr>
            <w:tcW w:w="1276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2, 4, 6, 8, 10</w:t>
            </w:r>
          </w:p>
        </w:tc>
        <w:tc>
          <w:tcPr>
            <w:tcW w:w="5227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com grade de discos</w:t>
            </w:r>
          </w:p>
        </w:tc>
        <w:tc>
          <w:tcPr>
            <w:tcW w:w="2002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2573B5" w:rsidTr="00A6695D">
        <w:trPr>
          <w:trHeight w:val="315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2, 4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, 6</w:t>
            </w:r>
          </w:p>
        </w:tc>
        <w:tc>
          <w:tcPr>
            <w:tcW w:w="5227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Fertilização mecânica com trator de rodas</w:t>
            </w:r>
          </w:p>
        </w:tc>
        <w:tc>
          <w:tcPr>
            <w:tcW w:w="20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85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T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a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lha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dia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(s):</w:t>
            </w:r>
          </w:p>
        </w:tc>
      </w:tr>
      <w:tr w:rsidR="006F0EB5" w:rsidRPr="002573B5" w:rsidTr="00A6695D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3, 5</w:t>
            </w:r>
          </w:p>
        </w:tc>
        <w:tc>
          <w:tcPr>
            <w:tcW w:w="522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Fertilização mecânica com trator de rodas</w:t>
            </w:r>
          </w:p>
        </w:tc>
        <w:tc>
          <w:tcPr>
            <w:tcW w:w="200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2573B5" w:rsidTr="00A6695D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3, 5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, 8, 11</w:t>
            </w:r>
          </w:p>
        </w:tc>
        <w:tc>
          <w:tcPr>
            <w:tcW w:w="522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com grade de discos</w:t>
            </w:r>
          </w:p>
        </w:tc>
        <w:tc>
          <w:tcPr>
            <w:tcW w:w="200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A6695D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</w:t>
            </w:r>
          </w:p>
        </w:tc>
        <w:tc>
          <w:tcPr>
            <w:tcW w:w="522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Seleção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varas</w:t>
            </w:r>
            <w:proofErr w:type="spellEnd"/>
          </w:p>
        </w:tc>
        <w:tc>
          <w:tcPr>
            <w:tcW w:w="20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1.6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varas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por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touça</w:t>
            </w:r>
            <w:proofErr w:type="spellEnd"/>
          </w:p>
        </w:tc>
      </w:tr>
    </w:tbl>
    <w:p w:rsidR="00F67607" w:rsidRDefault="00F67607" w:rsidP="00F67607">
      <w:pPr>
        <w:rPr>
          <w:lang w:val="pt-PT"/>
        </w:rPr>
      </w:pPr>
    </w:p>
    <w:p w:rsidR="006F0EB5" w:rsidRPr="00A47B0C" w:rsidRDefault="006F0EB5" w:rsidP="006F0EB5">
      <w:pPr>
        <w:pStyle w:val="Heading3"/>
        <w:jc w:val="both"/>
        <w:rPr>
          <w:b w:val="0"/>
          <w:lang w:val="pt-PT"/>
        </w:rPr>
      </w:pPr>
      <w:r w:rsidRPr="00A31E70">
        <w:rPr>
          <w:lang w:val="pt-PT"/>
        </w:rPr>
        <w:t>FMA3</w:t>
      </w:r>
      <w:r>
        <w:rPr>
          <w:lang w:val="pt-PT"/>
        </w:rPr>
        <w:t>-Ec</w:t>
      </w:r>
      <w:r w:rsidRPr="004F57E4">
        <w:rPr>
          <w:b w:val="0"/>
          <w:lang w:val="pt-PT"/>
        </w:rPr>
        <w:t xml:space="preserve"> </w:t>
      </w:r>
      <w:r>
        <w:rPr>
          <w:b w:val="0"/>
          <w:lang w:val="pt-PT"/>
        </w:rPr>
        <w:t xml:space="preserve">- </w:t>
      </w:r>
      <w:r w:rsidRPr="004F57E4">
        <w:rPr>
          <w:b w:val="0"/>
          <w:lang w:val="pt-PT"/>
        </w:rPr>
        <w:t>plantação de eucalipto (puro regular) assumindo 3 rotações consecutivas</w:t>
      </w:r>
      <w:r>
        <w:rPr>
          <w:b w:val="0"/>
          <w:lang w:val="pt-PT"/>
        </w:rPr>
        <w:t xml:space="preserve"> de uma plantação seguida de duas talhadias e uma idade de </w:t>
      </w:r>
      <w:r w:rsidRPr="004F57E4">
        <w:rPr>
          <w:b w:val="0"/>
          <w:lang w:val="pt-PT"/>
        </w:rPr>
        <w:t>corte nunca superior a 1</w:t>
      </w:r>
      <w:r>
        <w:rPr>
          <w:b w:val="0"/>
          <w:lang w:val="pt-PT"/>
        </w:rPr>
        <w:t>2</w:t>
      </w:r>
      <w:r w:rsidRPr="004F57E4">
        <w:rPr>
          <w:b w:val="0"/>
          <w:lang w:val="pt-PT"/>
        </w:rPr>
        <w:t xml:space="preserve"> anos </w:t>
      </w:r>
      <w:r>
        <w:rPr>
          <w:b w:val="0"/>
          <w:lang w:val="pt-PT"/>
        </w:rPr>
        <w:t>com</w:t>
      </w:r>
      <w:r w:rsidRPr="004F57E4">
        <w:rPr>
          <w:b w:val="0"/>
          <w:lang w:val="pt-PT"/>
        </w:rPr>
        <w:t xml:space="preserve"> as seguintes operações:</w:t>
      </w: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76"/>
        <w:gridCol w:w="3969"/>
        <w:gridCol w:w="3260"/>
      </w:tblGrid>
      <w:tr w:rsidR="006F0EB5" w:rsidRPr="001F620E" w:rsidTr="009232C1">
        <w:trPr>
          <w:trHeight w:val="330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3B253D" w:rsidRPr="002573B5" w:rsidTr="00CC2B00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253D" w:rsidRPr="001F620E" w:rsidRDefault="003B253D" w:rsidP="00CC2B0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253D" w:rsidRPr="001F620E" w:rsidRDefault="003B253D" w:rsidP="00CC2B0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Destruiçã</w:t>
            </w:r>
            <w:r w:rsidRPr="003B253D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o de cepos de eucalipto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253D" w:rsidRPr="001F620E" w:rsidRDefault="003B253D" w:rsidP="00CC2B00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3B253D" w:rsidRPr="002573B5" w:rsidTr="009232C1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B253D" w:rsidRPr="001F620E" w:rsidRDefault="003B253D" w:rsidP="003B253D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B253D" w:rsidRPr="001F620E" w:rsidRDefault="003B253D" w:rsidP="003B253D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e ripagem com 1 dente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B253D" w:rsidRPr="001F620E" w:rsidRDefault="003B253D" w:rsidP="003B253D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Compasso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3x2</w:t>
            </w:r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Adubação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à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Retancha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10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% da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densidade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inicial</w:t>
            </w:r>
            <w:proofErr w:type="spellEnd"/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2, 4, 8</w:t>
            </w:r>
          </w:p>
        </w:tc>
        <w:tc>
          <w:tcPr>
            <w:tcW w:w="396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com grade de discos</w:t>
            </w:r>
          </w:p>
        </w:tc>
        <w:tc>
          <w:tcPr>
            <w:tcW w:w="3260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2, 4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, 8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Fertilização mecânica com trator de rodas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949FD" w:rsidTr="009232C1">
        <w:trPr>
          <w:trHeight w:val="315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2, 5, 9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Manutenção de aceiros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85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T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a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lha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dia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(s):</w:t>
            </w:r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3, 5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, 7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Fertilização mecânica com trator de rodas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3, 5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, 7, 9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com grade de discos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773972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Seleção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varas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773972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773972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1.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2</w:t>
            </w:r>
            <w:r w:rsidRPr="00773972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varas por touça</w:t>
            </w:r>
          </w:p>
        </w:tc>
      </w:tr>
    </w:tbl>
    <w:p w:rsidR="006F0EB5" w:rsidRDefault="006F0EB5" w:rsidP="006F0EB5">
      <w:pPr>
        <w:pStyle w:val="ListParagraph"/>
        <w:ind w:left="1116"/>
        <w:rPr>
          <w:b w:val="0"/>
          <w:lang w:val="pt-PT"/>
        </w:rPr>
      </w:pPr>
    </w:p>
    <w:p w:rsidR="006F0EB5" w:rsidRPr="00A47B0C" w:rsidRDefault="006F0EB5" w:rsidP="006F0EB5">
      <w:pPr>
        <w:pStyle w:val="Heading3"/>
        <w:jc w:val="both"/>
        <w:rPr>
          <w:b w:val="0"/>
          <w:lang w:val="pt-PT"/>
        </w:rPr>
      </w:pPr>
      <w:r w:rsidRPr="00A31E70">
        <w:rPr>
          <w:lang w:val="pt-PT"/>
        </w:rPr>
        <w:t>FMA4</w:t>
      </w:r>
      <w:r>
        <w:rPr>
          <w:lang w:val="pt-PT"/>
        </w:rPr>
        <w:t>-Ec</w:t>
      </w:r>
      <w:r w:rsidRPr="004F57E4">
        <w:rPr>
          <w:b w:val="0"/>
          <w:lang w:val="pt-PT"/>
        </w:rPr>
        <w:t xml:space="preserve"> </w:t>
      </w:r>
      <w:r>
        <w:rPr>
          <w:b w:val="0"/>
          <w:lang w:val="pt-PT"/>
        </w:rPr>
        <w:t xml:space="preserve">- </w:t>
      </w:r>
      <w:r w:rsidRPr="004F57E4">
        <w:rPr>
          <w:b w:val="0"/>
          <w:lang w:val="pt-PT"/>
        </w:rPr>
        <w:t>plantação de eucalipto (puro regular) assumindo 3 rotações consecutivas</w:t>
      </w:r>
      <w:r>
        <w:rPr>
          <w:b w:val="0"/>
          <w:lang w:val="pt-PT"/>
        </w:rPr>
        <w:t xml:space="preserve"> de uma plantação seguida de duas talhadias e uma idade de </w:t>
      </w:r>
      <w:r w:rsidRPr="004F57E4">
        <w:rPr>
          <w:b w:val="0"/>
          <w:lang w:val="pt-PT"/>
        </w:rPr>
        <w:t>corte nunca superior a 1</w:t>
      </w:r>
      <w:r>
        <w:rPr>
          <w:b w:val="0"/>
          <w:lang w:val="pt-PT"/>
        </w:rPr>
        <w:t>2</w:t>
      </w:r>
      <w:r w:rsidRPr="004F57E4">
        <w:rPr>
          <w:b w:val="0"/>
          <w:lang w:val="pt-PT"/>
        </w:rPr>
        <w:t xml:space="preserve"> anos </w:t>
      </w:r>
      <w:r>
        <w:rPr>
          <w:b w:val="0"/>
          <w:lang w:val="pt-PT"/>
        </w:rPr>
        <w:t>com</w:t>
      </w:r>
      <w:r w:rsidRPr="004F57E4">
        <w:rPr>
          <w:b w:val="0"/>
          <w:lang w:val="pt-PT"/>
        </w:rPr>
        <w:t xml:space="preserve"> as seguintes operações:</w:t>
      </w: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76"/>
        <w:gridCol w:w="3969"/>
        <w:gridCol w:w="3260"/>
      </w:tblGrid>
      <w:tr w:rsidR="006F0EB5" w:rsidRPr="001F620E" w:rsidTr="009232C1">
        <w:trPr>
          <w:trHeight w:val="330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e ripagem com 1 dente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Compasso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3x2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.5</w:t>
            </w:r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Adubação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à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Retancha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15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% da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densidade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inicial</w:t>
            </w:r>
            <w:proofErr w:type="spellEnd"/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com grade de discos</w:t>
            </w:r>
          </w:p>
        </w:tc>
        <w:tc>
          <w:tcPr>
            <w:tcW w:w="3260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Fertilização mecânica com trator de rodas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949FD" w:rsidTr="009232C1">
        <w:trPr>
          <w:trHeight w:val="315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Manutenção de aceiros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85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T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a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lha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dia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(s):</w:t>
            </w:r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Fertilização mecânica com trator de rodas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2573B5" w:rsidTr="009232C1">
        <w:trPr>
          <w:trHeight w:val="315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com grade de discos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773972" w:rsidTr="009232C1">
        <w:trPr>
          <w:trHeight w:val="315"/>
        </w:trPr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3</w:t>
            </w:r>
          </w:p>
        </w:tc>
        <w:tc>
          <w:tcPr>
            <w:tcW w:w="39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Seleção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varas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773972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773972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1.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2</w:t>
            </w:r>
            <w:r w:rsidRPr="00773972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varas por touça</w:t>
            </w:r>
          </w:p>
        </w:tc>
      </w:tr>
    </w:tbl>
    <w:p w:rsidR="006F0EB5" w:rsidRDefault="006F0EB5" w:rsidP="006F0EB5">
      <w:pPr>
        <w:rPr>
          <w:lang w:val="pt-PT"/>
        </w:rPr>
      </w:pPr>
    </w:p>
    <w:p w:rsidR="006F0EB5" w:rsidRPr="006F0EB5" w:rsidRDefault="006F0EB5" w:rsidP="006F0EB5">
      <w:pPr>
        <w:rPr>
          <w:b w:val="0"/>
          <w:lang w:val="pt-PT"/>
        </w:rPr>
      </w:pPr>
      <w:r w:rsidRPr="006F0EB5">
        <w:rPr>
          <w:b w:val="0"/>
          <w:lang w:val="pt-PT"/>
        </w:rPr>
        <w:t xml:space="preserve">Suponha que queria avaliar o impacto de alterar as idades de corte no volume total cortado para diversas prescrições que considerem uma plantação seguida de duas talhadias e um horizonte de planeamento de 30 anos. </w:t>
      </w:r>
    </w:p>
    <w:p w:rsidR="006F0EB5" w:rsidRPr="006F0EB5" w:rsidRDefault="006F0EB5" w:rsidP="006F0EB5">
      <w:pPr>
        <w:rPr>
          <w:b w:val="0"/>
          <w:lang w:val="pt-PT"/>
        </w:rPr>
      </w:pPr>
    </w:p>
    <w:p w:rsidR="006F0EB5" w:rsidRPr="006F0EB5" w:rsidRDefault="006F0EB5" w:rsidP="006F0EB5">
      <w:pPr>
        <w:rPr>
          <w:b w:val="0"/>
          <w:lang w:val="pt-PT"/>
        </w:rPr>
      </w:pPr>
      <w:r w:rsidRPr="006F0EB5">
        <w:rPr>
          <w:b w:val="0"/>
          <w:lang w:val="pt-PT"/>
        </w:rPr>
        <w:t>Indique (</w:t>
      </w:r>
      <w:r w:rsidRPr="006F0EB5">
        <w:rPr>
          <w:b w:val="0"/>
          <w:i/>
          <w:lang w:val="pt-PT"/>
        </w:rPr>
        <w:t>x</w:t>
      </w:r>
      <w:r w:rsidRPr="006F0EB5">
        <w:rPr>
          <w:b w:val="0"/>
          <w:lang w:val="pt-PT"/>
        </w:rPr>
        <w:t xml:space="preserve">) qual ou quais das </w:t>
      </w:r>
      <w:proofErr w:type="spellStart"/>
      <w:r w:rsidRPr="006F0EB5">
        <w:rPr>
          <w:b w:val="0"/>
          <w:lang w:val="pt-PT"/>
        </w:rPr>
        <w:t>FMAs</w:t>
      </w:r>
      <w:proofErr w:type="spellEnd"/>
      <w:r w:rsidRPr="006F0EB5">
        <w:rPr>
          <w:b w:val="0"/>
          <w:lang w:val="pt-PT"/>
        </w:rPr>
        <w:t xml:space="preserve"> descritas em cima poderia aplicar em cada ciclo e justifique referindo vantagens e inconvenientes em fazê-lo.</w:t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1276"/>
        <w:gridCol w:w="887"/>
        <w:gridCol w:w="985"/>
        <w:gridCol w:w="709"/>
        <w:gridCol w:w="697"/>
        <w:gridCol w:w="3130"/>
      </w:tblGrid>
      <w:tr w:rsidR="006F0EB5" w:rsidRPr="00A47B0C" w:rsidTr="009232C1"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887" w:type="dxa"/>
            <w:tcBorders>
              <w:left w:val="single" w:sz="2" w:space="0" w:color="auto"/>
              <w:bottom w:val="single" w:sz="12" w:space="0" w:color="auto"/>
            </w:tcBorders>
            <w:vAlign w:val="center"/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Rotação</w:t>
            </w:r>
          </w:p>
        </w:tc>
        <w:tc>
          <w:tcPr>
            <w:tcW w:w="985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Idade corte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FMA1</w:t>
            </w:r>
          </w:p>
        </w:tc>
        <w:tc>
          <w:tcPr>
            <w:tcW w:w="697" w:type="dxa"/>
            <w:tcBorders>
              <w:bottom w:val="single" w:sz="12" w:space="0" w:color="auto"/>
            </w:tcBorders>
            <w:vAlign w:val="center"/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FMA2</w:t>
            </w:r>
          </w:p>
        </w:tc>
        <w:tc>
          <w:tcPr>
            <w:tcW w:w="3130" w:type="dxa"/>
            <w:tcBorders>
              <w:bottom w:val="single" w:sz="12" w:space="0" w:color="auto"/>
            </w:tcBorders>
            <w:vAlign w:val="center"/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Justifique</w:t>
            </w:r>
          </w:p>
        </w:tc>
      </w:tr>
      <w:tr w:rsidR="006F0EB5" w:rsidRPr="00A47B0C" w:rsidTr="009232C1"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6F0EB5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Prescrição 1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1</w:t>
            </w:r>
          </w:p>
        </w:tc>
        <w:tc>
          <w:tcPr>
            <w:tcW w:w="985" w:type="dxa"/>
            <w:tcBorders>
              <w:top w:val="single" w:sz="12" w:space="0" w:color="auto"/>
              <w:bottom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top w:val="single" w:sz="12" w:space="0" w:color="auto"/>
              <w:bottom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 w:val="restart"/>
            <w:tcBorders>
              <w:top w:val="single" w:sz="12" w:space="0" w:color="auto"/>
              <w:bottom w:val="nil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/>
            <w:tcBorders>
              <w:top w:val="nil"/>
              <w:bottom w:val="single" w:sz="1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8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2</w:t>
            </w: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/>
            <w:tcBorders>
              <w:top w:val="nil"/>
              <w:lef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887" w:type="dxa"/>
            <w:tcBorders>
              <w:top w:val="single" w:sz="2" w:space="0" w:color="auto"/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3</w:t>
            </w:r>
          </w:p>
        </w:tc>
        <w:tc>
          <w:tcPr>
            <w:tcW w:w="985" w:type="dxa"/>
            <w:tcBorders>
              <w:top w:val="single" w:sz="2" w:space="0" w:color="auto"/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10</w:t>
            </w:r>
          </w:p>
        </w:tc>
        <w:tc>
          <w:tcPr>
            <w:tcW w:w="709" w:type="dxa"/>
            <w:tcBorders>
              <w:top w:val="single" w:sz="2" w:space="0" w:color="auto"/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top w:val="single" w:sz="2" w:space="0" w:color="auto"/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6F0EB5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Prescrição 2</w:t>
            </w:r>
          </w:p>
        </w:tc>
        <w:tc>
          <w:tcPr>
            <w:tcW w:w="887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1</w:t>
            </w:r>
          </w:p>
        </w:tc>
        <w:tc>
          <w:tcPr>
            <w:tcW w:w="985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 w:val="restart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887" w:type="dxa"/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2</w:t>
            </w:r>
          </w:p>
        </w:tc>
        <w:tc>
          <w:tcPr>
            <w:tcW w:w="985" w:type="dxa"/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9</w:t>
            </w:r>
          </w:p>
        </w:tc>
        <w:tc>
          <w:tcPr>
            <w:tcW w:w="709" w:type="dxa"/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/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887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3</w:t>
            </w:r>
          </w:p>
        </w:tc>
        <w:tc>
          <w:tcPr>
            <w:tcW w:w="985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9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6F0EB5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Prescrição 3</w:t>
            </w:r>
          </w:p>
        </w:tc>
        <w:tc>
          <w:tcPr>
            <w:tcW w:w="887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1</w:t>
            </w:r>
          </w:p>
        </w:tc>
        <w:tc>
          <w:tcPr>
            <w:tcW w:w="985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 w:val="restart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887" w:type="dxa"/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2</w:t>
            </w:r>
          </w:p>
        </w:tc>
        <w:tc>
          <w:tcPr>
            <w:tcW w:w="985" w:type="dxa"/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11</w:t>
            </w:r>
          </w:p>
        </w:tc>
        <w:tc>
          <w:tcPr>
            <w:tcW w:w="709" w:type="dxa"/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/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887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3</w:t>
            </w:r>
          </w:p>
        </w:tc>
        <w:tc>
          <w:tcPr>
            <w:tcW w:w="985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11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6F0EB5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Prescrição 4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1</w:t>
            </w:r>
          </w:p>
        </w:tc>
        <w:tc>
          <w:tcPr>
            <w:tcW w:w="985" w:type="dxa"/>
            <w:tcBorders>
              <w:top w:val="single" w:sz="12" w:space="0" w:color="auto"/>
              <w:bottom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16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top w:val="single" w:sz="12" w:space="0" w:color="auto"/>
              <w:bottom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 w:val="restart"/>
            <w:tcBorders>
              <w:top w:val="single" w:sz="12" w:space="0" w:color="auto"/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8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2</w:t>
            </w: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7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/>
            <w:tcBorders>
              <w:left w:val="single" w:sz="2" w:space="0" w:color="auto"/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88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</w:t>
            </w:r>
          </w:p>
        </w:tc>
        <w:tc>
          <w:tcPr>
            <w:tcW w:w="98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7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/>
            <w:tcBorders>
              <w:left w:val="single" w:sz="2" w:space="0" w:color="auto"/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 w:val="restart"/>
            <w:tcBorders>
              <w:top w:val="single" w:sz="12" w:space="0" w:color="auto"/>
            </w:tcBorders>
          </w:tcPr>
          <w:p w:rsidR="006F0EB5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Prescrição 5</w:t>
            </w:r>
          </w:p>
        </w:tc>
        <w:tc>
          <w:tcPr>
            <w:tcW w:w="887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1</w:t>
            </w:r>
          </w:p>
        </w:tc>
        <w:tc>
          <w:tcPr>
            <w:tcW w:w="985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 w:val="restart"/>
            <w:tcBorders>
              <w:top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/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887" w:type="dxa"/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 w:rsidRPr="00A47B0C">
              <w:rPr>
                <w:b w:val="0"/>
                <w:sz w:val="18"/>
                <w:szCs w:val="18"/>
                <w:lang w:val="pt-PT"/>
              </w:rPr>
              <w:t>2</w:t>
            </w:r>
          </w:p>
        </w:tc>
        <w:tc>
          <w:tcPr>
            <w:tcW w:w="985" w:type="dxa"/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10</w:t>
            </w:r>
          </w:p>
        </w:tc>
        <w:tc>
          <w:tcPr>
            <w:tcW w:w="709" w:type="dxa"/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/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  <w:tr w:rsidR="006F0EB5" w:rsidRPr="00A47B0C" w:rsidTr="009232C1">
        <w:tc>
          <w:tcPr>
            <w:tcW w:w="1276" w:type="dxa"/>
            <w:vMerge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887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</w:t>
            </w:r>
          </w:p>
        </w:tc>
        <w:tc>
          <w:tcPr>
            <w:tcW w:w="985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jc w:val="center"/>
              <w:outlineLvl w:val="2"/>
              <w:rPr>
                <w:b w:val="0"/>
                <w:sz w:val="18"/>
                <w:szCs w:val="18"/>
                <w:lang w:val="pt-PT"/>
              </w:rPr>
            </w:pPr>
            <w:r>
              <w:rPr>
                <w:b w:val="0"/>
                <w:sz w:val="18"/>
                <w:szCs w:val="18"/>
                <w:lang w:val="pt-PT"/>
              </w:rPr>
              <w:t>10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697" w:type="dxa"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  <w:tc>
          <w:tcPr>
            <w:tcW w:w="3130" w:type="dxa"/>
            <w:vMerge/>
            <w:tcBorders>
              <w:bottom w:val="single" w:sz="12" w:space="0" w:color="auto"/>
            </w:tcBorders>
          </w:tcPr>
          <w:p w:rsidR="006F0EB5" w:rsidRPr="00A47B0C" w:rsidRDefault="006F0EB5" w:rsidP="009232C1">
            <w:pPr>
              <w:pStyle w:val="Heading3"/>
              <w:outlineLvl w:val="2"/>
              <w:rPr>
                <w:b w:val="0"/>
                <w:sz w:val="18"/>
                <w:szCs w:val="18"/>
                <w:lang w:val="pt-PT"/>
              </w:rPr>
            </w:pPr>
          </w:p>
        </w:tc>
      </w:tr>
    </w:tbl>
    <w:p w:rsidR="006F0EB5" w:rsidRPr="00A47B0C" w:rsidRDefault="006F0EB5" w:rsidP="006F0EB5">
      <w:pPr>
        <w:rPr>
          <w:lang w:val="pt-PT"/>
        </w:rPr>
      </w:pPr>
    </w:p>
    <w:p w:rsidR="006F0EB5" w:rsidRPr="004F57E4" w:rsidRDefault="006F0EB5" w:rsidP="006F0EB5">
      <w:pPr>
        <w:pStyle w:val="ListParagrap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Pr="00AC1FBC" w:rsidRDefault="006F0EB5" w:rsidP="006F0EB5">
      <w:pPr>
        <w:pStyle w:val="Heading3"/>
        <w:ind w:left="1134" w:hanging="425"/>
        <w:rPr>
          <w:b w:val="0"/>
          <w:lang w:val="pt-PT"/>
        </w:rPr>
      </w:pPr>
      <w:r w:rsidRPr="00D317FF">
        <w:rPr>
          <w:lang w:val="pt-PT"/>
        </w:rPr>
        <w:t>FMA1-Pb</w:t>
      </w:r>
      <w:r>
        <w:rPr>
          <w:b w:val="0"/>
          <w:lang w:val="pt-PT"/>
        </w:rPr>
        <w:t xml:space="preserve"> - Pl</w:t>
      </w:r>
      <w:r w:rsidRPr="00AC1FBC">
        <w:rPr>
          <w:b w:val="0"/>
          <w:lang w:val="pt-PT"/>
        </w:rPr>
        <w:t>antação de pinheiro-bravo considerando uma revolução de 50 anos e as seguintes operações:</w:t>
      </w:r>
    </w:p>
    <w:p w:rsidR="006F0EB5" w:rsidRDefault="006F0EB5" w:rsidP="006F0EB5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2"/>
        <w:gridCol w:w="4394"/>
        <w:gridCol w:w="2569"/>
      </w:tblGrid>
      <w:tr w:rsidR="006F0EB5" w:rsidRPr="001F620E" w:rsidTr="009F0A39">
        <w:trPr>
          <w:trHeight w:val="330"/>
        </w:trPr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6F0EB5" w:rsidRPr="001E5B88" w:rsidTr="009F0A39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F0A39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</w:t>
            </w:r>
            <w:r w:rsidR="00690016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 vegetação pouco 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6F0EB5" w:rsidRPr="001F620E" w:rsidTr="009F0A39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A6695D" w:rsidRDefault="00A6695D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Plantacao</w:t>
            </w:r>
            <w:proofErr w:type="spellEnd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 resinosas e folhosas em contentor</w:t>
            </w:r>
            <w:r w:rsidR="006F0EB5" w:rsidRPr="00A6695D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2500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por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ha</w:t>
            </w:r>
          </w:p>
        </w:tc>
      </w:tr>
      <w:tr w:rsidR="006F0EB5" w:rsidRPr="001F620E" w:rsidTr="009F0A39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A6695D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</w:rPr>
              <w:t>Aplicacao</w:t>
            </w:r>
            <w:proofErr w:type="spellEnd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manual de </w:t>
            </w:r>
            <w:proofErr w:type="spellStart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</w:rPr>
              <w:t>adubo</w:t>
            </w:r>
            <w:proofErr w:type="spellEnd"/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6F0EB5" w:rsidRPr="001F620E" w:rsidTr="009F0A39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A6695D" w:rsidRDefault="00A6695D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Retancha de resinosas e folhosas em contentor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15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% da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densidade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inicial</w:t>
            </w:r>
            <w:proofErr w:type="spellEnd"/>
          </w:p>
        </w:tc>
      </w:tr>
      <w:tr w:rsidR="006F0EB5" w:rsidRPr="002573B5" w:rsidTr="009F0A39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</w:rPr>
              <w:t>3, 7, 11, 17, 27, 37, 47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E94C6C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Limpeza de mato </w:t>
            </w:r>
            <w:r w:rsidR="006F0EB5"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com grade de discos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F0A39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DE1E01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6, 15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9F0A39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 w:rsidRPr="009F0A39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Desramacao</w:t>
            </w:r>
            <w:proofErr w:type="spellEnd"/>
            <w:r w:rsidRPr="009F0A39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em arvores jovens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30</w:t>
            </w:r>
            <w:r w:rsidR="009F0A39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%</w:t>
            </w:r>
          </w:p>
        </w:tc>
      </w:tr>
      <w:tr w:rsidR="006F0EB5" w:rsidRPr="002573B5" w:rsidTr="009F0A39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15, 20, 25, 30, 35, 40, 45 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9F0A39" w:rsidRDefault="009F0A39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9F0A39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 em povoamentos de resinosas medianamente desenvolvidos (&gt;8 anos)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9F0A39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Pelo baixo; Fator </w:t>
            </w:r>
            <w:r w:rsidR="006F0EB5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 Wilson de 0.25</w:t>
            </w:r>
          </w:p>
        </w:tc>
      </w:tr>
    </w:tbl>
    <w:p w:rsidR="006F0EB5" w:rsidRDefault="006F0EB5" w:rsidP="006F0EB5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Default="006F0EB5" w:rsidP="006F0EB5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6F0EB5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6F0EB5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6F0EB5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Default="00966BE4" w:rsidP="006F0EB5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966BE4" w:rsidRPr="00AC1FBC" w:rsidRDefault="00966BE4" w:rsidP="006F0EB5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Pr="00AC1FBC" w:rsidRDefault="006F0EB5" w:rsidP="006F0EB5">
      <w:pPr>
        <w:pStyle w:val="Heading3"/>
        <w:ind w:left="1134" w:hanging="425"/>
        <w:rPr>
          <w:b w:val="0"/>
          <w:lang w:val="pt-PT"/>
        </w:rPr>
      </w:pPr>
      <w:r w:rsidRPr="00D317FF">
        <w:rPr>
          <w:lang w:val="pt-PT"/>
        </w:rPr>
        <w:t>FMA2-Pb</w:t>
      </w:r>
      <w:r>
        <w:rPr>
          <w:b w:val="0"/>
          <w:lang w:val="pt-PT"/>
        </w:rPr>
        <w:t xml:space="preserve"> - P</w:t>
      </w:r>
      <w:r w:rsidRPr="00AC1FBC">
        <w:rPr>
          <w:b w:val="0"/>
          <w:lang w:val="pt-PT"/>
        </w:rPr>
        <w:t>lantação de pinheiro-bravo considerando uma revolução de 50 anos e as seguintes operações:</w:t>
      </w:r>
    </w:p>
    <w:p w:rsidR="006F0EB5" w:rsidRDefault="006F0EB5" w:rsidP="006F0EB5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2"/>
        <w:gridCol w:w="4394"/>
        <w:gridCol w:w="2569"/>
      </w:tblGrid>
      <w:tr w:rsidR="006F0EB5" w:rsidRPr="001F620E" w:rsidTr="009F0A39">
        <w:trPr>
          <w:trHeight w:val="330"/>
        </w:trPr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6F0EB5" w:rsidRPr="002573B5" w:rsidTr="009F0A39">
        <w:trPr>
          <w:trHeight w:val="315"/>
        </w:trPr>
        <w:tc>
          <w:tcPr>
            <w:tcW w:w="154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B7590" w:rsidP="009F0A39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 vegetação pouco desenvolvida</w:t>
            </w:r>
            <w:r w:rsidR="006F0EB5"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</w:t>
            </w:r>
          </w:p>
        </w:tc>
        <w:tc>
          <w:tcPr>
            <w:tcW w:w="25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6F0EB5" w:rsidRPr="001F620E" w:rsidTr="009F0A39">
        <w:trPr>
          <w:trHeight w:val="315"/>
        </w:trPr>
        <w:tc>
          <w:tcPr>
            <w:tcW w:w="15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A6695D" w:rsidRDefault="00A6695D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Plantacao</w:t>
            </w:r>
            <w:proofErr w:type="spellEnd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 resinosas e folhosas em contentor</w:t>
            </w:r>
            <w:r w:rsidR="006F0EB5" w:rsidRPr="00A6695D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2500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por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ha</w:t>
            </w:r>
          </w:p>
        </w:tc>
      </w:tr>
      <w:tr w:rsidR="006F0EB5" w:rsidRPr="001F620E" w:rsidTr="009F0A39">
        <w:trPr>
          <w:trHeight w:val="315"/>
        </w:trPr>
        <w:tc>
          <w:tcPr>
            <w:tcW w:w="15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A6695D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</w:rPr>
              <w:t>Aplicacao</w:t>
            </w:r>
            <w:proofErr w:type="spellEnd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manual de </w:t>
            </w:r>
            <w:proofErr w:type="spellStart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</w:rPr>
              <w:t>adubo</w:t>
            </w:r>
            <w:proofErr w:type="spellEnd"/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A6695D" w:rsidRPr="001F620E" w:rsidTr="009F0A39">
        <w:trPr>
          <w:trHeight w:val="315"/>
        </w:trPr>
        <w:tc>
          <w:tcPr>
            <w:tcW w:w="154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695D" w:rsidRPr="001F620E" w:rsidRDefault="00A6695D" w:rsidP="00A6695D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695D" w:rsidRPr="00A6695D" w:rsidRDefault="00A6695D" w:rsidP="00A6695D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Retancha de resinosas e folhosas em contentor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695D" w:rsidRPr="001F620E" w:rsidRDefault="00A6695D" w:rsidP="00A6695D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15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% da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densidade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inicial</w:t>
            </w:r>
            <w:proofErr w:type="spellEnd"/>
          </w:p>
        </w:tc>
      </w:tr>
      <w:tr w:rsidR="00A6695D" w:rsidRPr="002573B5" w:rsidTr="009F0A39">
        <w:trPr>
          <w:trHeight w:val="315"/>
        </w:trPr>
        <w:tc>
          <w:tcPr>
            <w:tcW w:w="1542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695D" w:rsidRPr="001F620E" w:rsidRDefault="00A6695D" w:rsidP="00A6695D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</w:rPr>
              <w:t>3, 7, 11, 17, 27, 37, 47</w:t>
            </w:r>
          </w:p>
        </w:tc>
        <w:tc>
          <w:tcPr>
            <w:tcW w:w="4394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695D" w:rsidRPr="001F620E" w:rsidRDefault="00A6695D" w:rsidP="00A6695D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Limpeza de mato 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com grade de discos</w:t>
            </w:r>
          </w:p>
        </w:tc>
        <w:tc>
          <w:tcPr>
            <w:tcW w:w="256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6695D" w:rsidRPr="001F620E" w:rsidRDefault="00A6695D" w:rsidP="00A6695D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9F0A39" w:rsidRPr="001F620E" w:rsidTr="009F0A39">
        <w:trPr>
          <w:trHeight w:val="315"/>
        </w:trPr>
        <w:tc>
          <w:tcPr>
            <w:tcW w:w="1542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F0A39" w:rsidRPr="00DE1E01" w:rsidRDefault="009F0A39" w:rsidP="009F0A39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6, 15</w:t>
            </w:r>
          </w:p>
        </w:tc>
        <w:tc>
          <w:tcPr>
            <w:tcW w:w="4394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F0A39" w:rsidRPr="001F620E" w:rsidRDefault="009F0A39" w:rsidP="009F0A39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 w:rsidRPr="009F0A39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Desramacao</w:t>
            </w:r>
            <w:proofErr w:type="spellEnd"/>
            <w:r w:rsidRPr="009F0A39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em arvores jovens</w:t>
            </w:r>
          </w:p>
        </w:tc>
        <w:tc>
          <w:tcPr>
            <w:tcW w:w="256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F0A39" w:rsidRPr="006B7590" w:rsidRDefault="009F0A39" w:rsidP="009F0A39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color w:val="024F75" w:themeColor="accent1"/>
                <w:sz w:val="20"/>
                <w:szCs w:val="20"/>
                <w:lang w:val="pt-PT"/>
              </w:rPr>
            </w:pPr>
            <w:r w:rsidRPr="006B7590">
              <w:rPr>
                <w:rFonts w:asciiTheme="majorHAnsi" w:hAnsiTheme="majorHAnsi" w:cstheme="majorHAnsi"/>
                <w:b w:val="0"/>
                <w:color w:val="024F75" w:themeColor="accent1"/>
                <w:sz w:val="20"/>
                <w:szCs w:val="20"/>
                <w:lang w:val="pt-PT"/>
              </w:rPr>
              <w:t>30%</w:t>
            </w:r>
          </w:p>
        </w:tc>
      </w:tr>
      <w:tr w:rsidR="009F0A39" w:rsidRPr="001E5B88" w:rsidTr="009F0A39">
        <w:trPr>
          <w:trHeight w:val="315"/>
        </w:trPr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0A39" w:rsidRPr="001F620E" w:rsidRDefault="009F0A39" w:rsidP="009F0A39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15, 20, 25, 30, 35, 40, 45 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0A39" w:rsidRPr="009F0A39" w:rsidRDefault="009F0A39" w:rsidP="009F0A39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9F0A39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 em povoamentos de resinosas medianamente desenvolvidos (&gt;8 anos)</w:t>
            </w:r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F0A39" w:rsidRPr="00DE1E01" w:rsidRDefault="00966BE4" w:rsidP="009F0A39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Pelo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Baixo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; </w:t>
            </w:r>
            <w:r w:rsidR="009F0A39"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Área basal residual de 25 m</w:t>
            </w:r>
            <w:r w:rsidR="009F0A39"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2</w:t>
            </w:r>
            <w:r w:rsidR="009F0A39"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ha</w:t>
            </w:r>
            <w:r w:rsidR="009F0A39"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-1</w:t>
            </w:r>
          </w:p>
        </w:tc>
      </w:tr>
    </w:tbl>
    <w:p w:rsidR="006F0EB5" w:rsidRPr="00DE1E01" w:rsidRDefault="006F0EB5" w:rsidP="006F0EB5">
      <w:pPr>
        <w:jc w:val="both"/>
        <w:rPr>
          <w:rFonts w:asciiTheme="majorHAnsi" w:hAnsiTheme="majorHAnsi" w:cstheme="majorHAnsi"/>
          <w:b w:val="0"/>
          <w:sz w:val="24"/>
          <w:szCs w:val="24"/>
          <w:lang w:val="es-ES"/>
        </w:rPr>
      </w:pPr>
    </w:p>
    <w:p w:rsidR="006F0EB5" w:rsidRPr="00DE1E01" w:rsidRDefault="006F0EB5" w:rsidP="006F0EB5">
      <w:pPr>
        <w:jc w:val="both"/>
        <w:rPr>
          <w:rFonts w:asciiTheme="majorHAnsi" w:hAnsiTheme="majorHAnsi" w:cstheme="majorHAnsi"/>
          <w:b w:val="0"/>
          <w:sz w:val="24"/>
          <w:szCs w:val="24"/>
          <w:lang w:val="es-ES"/>
        </w:rPr>
      </w:pPr>
    </w:p>
    <w:p w:rsidR="006F0EB5" w:rsidRPr="00AC1FBC" w:rsidRDefault="006F0EB5" w:rsidP="006F0EB5">
      <w:pPr>
        <w:pStyle w:val="Heading3"/>
        <w:ind w:left="1134" w:hanging="425"/>
        <w:rPr>
          <w:b w:val="0"/>
          <w:lang w:val="pt-PT"/>
        </w:rPr>
      </w:pPr>
      <w:r w:rsidRPr="00D317FF">
        <w:rPr>
          <w:lang w:val="pt-PT"/>
        </w:rPr>
        <w:t>FMA3-Pb</w:t>
      </w:r>
      <w:r w:rsidRPr="00D317FF">
        <w:rPr>
          <w:b w:val="0"/>
          <w:lang w:val="pt-PT"/>
        </w:rPr>
        <w:t xml:space="preserve"> - </w:t>
      </w:r>
      <w:r>
        <w:rPr>
          <w:b w:val="0"/>
          <w:lang w:val="pt-PT"/>
        </w:rPr>
        <w:t>P</w:t>
      </w:r>
      <w:r w:rsidRPr="00AC1FBC">
        <w:rPr>
          <w:b w:val="0"/>
          <w:lang w:val="pt-PT"/>
        </w:rPr>
        <w:t xml:space="preserve">ovoamento irregular de pinheiro-bravo </w:t>
      </w:r>
      <w:r>
        <w:rPr>
          <w:b w:val="0"/>
          <w:lang w:val="pt-PT"/>
        </w:rPr>
        <w:t>gerido</w:t>
      </w:r>
      <w:r w:rsidRPr="00AC1FBC">
        <w:rPr>
          <w:b w:val="0"/>
          <w:lang w:val="pt-PT"/>
        </w:rPr>
        <w:t xml:space="preserve"> por um período de 80 anos considerando as seguintes operações:</w:t>
      </w:r>
    </w:p>
    <w:p w:rsidR="006F0EB5" w:rsidRDefault="006F0EB5" w:rsidP="006F0EB5">
      <w:pPr>
        <w:pStyle w:val="ListParagraph"/>
        <w:ind w:left="1116"/>
        <w:rPr>
          <w:b w:val="0"/>
          <w:lang w:val="pt-PT"/>
        </w:rPr>
      </w:pPr>
    </w:p>
    <w:tbl>
      <w:tblPr>
        <w:tblW w:w="8488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4"/>
        <w:gridCol w:w="3402"/>
        <w:gridCol w:w="2552"/>
      </w:tblGrid>
      <w:tr w:rsidR="006F0EB5" w:rsidRPr="001F620E" w:rsidTr="009232C1">
        <w:trPr>
          <w:trHeight w:val="330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Frequência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07267F" w:rsidRDefault="006F0EB5" w:rsidP="009232C1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07267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Todos os 5 anos (a última tendo sido h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 2 anos)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Gradagem com grade de discos 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07267F" w:rsidRDefault="006F0EB5" w:rsidP="009232C1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07267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Todos os 5 anos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(o</w:t>
            </w:r>
            <w:r w:rsidRPr="0007267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último</w:t>
            </w:r>
            <w:r w:rsidRPr="0007267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tendo sido h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 2 anos)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5254E7" w:rsidP="005254E7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Desbaste pelo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baixo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DE1E01" w:rsidRDefault="006F0EB5" w:rsidP="009232C1">
            <w:pPr>
              <w:keepLines/>
              <w:spacing w:after="60"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Área basal residual de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10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m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2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 ha</w:t>
            </w: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es-ES"/>
              </w:rPr>
              <w:t>-1</w:t>
            </w:r>
          </w:p>
        </w:tc>
      </w:tr>
    </w:tbl>
    <w:p w:rsidR="006F0EB5" w:rsidRPr="0007267F" w:rsidRDefault="006F0EB5" w:rsidP="006F0EB5">
      <w:pPr>
        <w:pStyle w:val="ListParagraph"/>
        <w:ind w:left="1116"/>
        <w:rPr>
          <w:b w:val="0"/>
          <w:lang w:val="es-ES"/>
        </w:rPr>
      </w:pPr>
    </w:p>
    <w:p w:rsidR="006F0EB5" w:rsidRDefault="006F0EB5" w:rsidP="006F0EB5">
      <w:pPr>
        <w:rPr>
          <w:lang w:val="es-ES"/>
        </w:rPr>
      </w:pPr>
    </w:p>
    <w:p w:rsidR="007F0315" w:rsidRDefault="007F0315" w:rsidP="006F0EB5">
      <w:pPr>
        <w:rPr>
          <w:lang w:val="es-ES"/>
        </w:rPr>
      </w:pPr>
    </w:p>
    <w:p w:rsidR="007F0315" w:rsidRDefault="007F0315" w:rsidP="006F0EB5">
      <w:pPr>
        <w:rPr>
          <w:lang w:val="es-ES"/>
        </w:rPr>
      </w:pPr>
    </w:p>
    <w:p w:rsidR="007F0315" w:rsidRDefault="007F0315" w:rsidP="006F0EB5">
      <w:pPr>
        <w:rPr>
          <w:lang w:val="es-ES"/>
        </w:rPr>
      </w:pPr>
    </w:p>
    <w:p w:rsidR="007F0315" w:rsidRPr="006F0EB5" w:rsidRDefault="007F0315" w:rsidP="006F0EB5">
      <w:pPr>
        <w:rPr>
          <w:lang w:val="es-ES"/>
        </w:rPr>
      </w:pPr>
    </w:p>
    <w:p w:rsidR="006F0EB5" w:rsidRPr="00AC1FBC" w:rsidRDefault="006F0EB5" w:rsidP="006F0EB5">
      <w:pPr>
        <w:pStyle w:val="Heading3"/>
        <w:ind w:left="1134" w:hanging="425"/>
        <w:rPr>
          <w:b w:val="0"/>
          <w:lang w:val="pt-PT"/>
        </w:rPr>
      </w:pPr>
      <w:r w:rsidRPr="006F0EB5">
        <w:rPr>
          <w:lang w:val="pt-PT"/>
        </w:rPr>
        <w:t>FMA4-Pb</w:t>
      </w:r>
      <w:r>
        <w:rPr>
          <w:b w:val="0"/>
          <w:lang w:val="pt-PT"/>
        </w:rPr>
        <w:t xml:space="preserve"> - P</w:t>
      </w:r>
      <w:r w:rsidRPr="00AC1FBC">
        <w:rPr>
          <w:b w:val="0"/>
          <w:lang w:val="pt-PT"/>
        </w:rPr>
        <w:t xml:space="preserve">lantação de pinheiro-bravo em </w:t>
      </w:r>
      <w:proofErr w:type="spellStart"/>
      <w:r w:rsidRPr="00AC1FBC">
        <w:rPr>
          <w:b w:val="0"/>
          <w:lang w:val="pt-PT"/>
        </w:rPr>
        <w:t>auto-desbaste</w:t>
      </w:r>
      <w:proofErr w:type="spellEnd"/>
      <w:r w:rsidRPr="00AC1FBC">
        <w:rPr>
          <w:b w:val="0"/>
          <w:lang w:val="pt-PT"/>
        </w:rPr>
        <w:t xml:space="preserve"> por um período de 80 anos considerando as seguintes operações:</w:t>
      </w:r>
    </w:p>
    <w:p w:rsidR="006F0EB5" w:rsidRDefault="006F0EB5" w:rsidP="006F0EB5">
      <w:pPr>
        <w:pStyle w:val="ListParagraph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4"/>
        <w:gridCol w:w="3402"/>
        <w:gridCol w:w="2569"/>
      </w:tblGrid>
      <w:tr w:rsidR="006F0EB5" w:rsidRPr="001F620E" w:rsidTr="009232C1">
        <w:trPr>
          <w:trHeight w:val="330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e ripagem com 1 dente</w:t>
            </w:r>
          </w:p>
        </w:tc>
        <w:tc>
          <w:tcPr>
            <w:tcW w:w="25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2500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por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ha</w:t>
            </w: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Adubação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à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Retancha</w:t>
            </w:r>
            <w:proofErr w:type="spellEnd"/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15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% da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densidade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inicial</w:t>
            </w:r>
            <w:proofErr w:type="spellEnd"/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DE1E01">
              <w:rPr>
                <w:rFonts w:asciiTheme="majorHAnsi" w:hAnsiTheme="majorHAnsi" w:cstheme="majorHAnsi"/>
                <w:b w:val="0"/>
                <w:sz w:val="20"/>
                <w:szCs w:val="20"/>
              </w:rPr>
              <w:t>3, 7, 11, 17, 27, 37, 47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, 57, 67, 77</w:t>
            </w:r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com grade de discos</w:t>
            </w:r>
          </w:p>
        </w:tc>
        <w:tc>
          <w:tcPr>
            <w:tcW w:w="256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DE1E01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6, 15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55D3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55D35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Poda/desramação</w:t>
            </w:r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55D35" w:rsidRDefault="00155D3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55D35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30</w:t>
            </w:r>
          </w:p>
        </w:tc>
      </w:tr>
    </w:tbl>
    <w:p w:rsidR="006F0EB5" w:rsidRPr="0007267F" w:rsidRDefault="006F0EB5" w:rsidP="006F0EB5">
      <w:pPr>
        <w:pStyle w:val="ListParagraph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es-ES"/>
        </w:rPr>
      </w:pPr>
    </w:p>
    <w:p w:rsidR="007F0315" w:rsidRDefault="007F0315" w:rsidP="007F0315">
      <w:pPr>
        <w:pStyle w:val="Content"/>
        <w:rPr>
          <w:lang w:val="pt-PT"/>
        </w:rPr>
      </w:pPr>
    </w:p>
    <w:p w:rsidR="005771E6" w:rsidRDefault="005771E6" w:rsidP="00803A63">
      <w:pPr>
        <w:pStyle w:val="Content"/>
        <w:rPr>
          <w:lang w:val="pt-PT"/>
        </w:rPr>
      </w:pPr>
    </w:p>
    <w:p w:rsidR="00155D35" w:rsidRDefault="00155D35" w:rsidP="00155D35">
      <w:pPr>
        <w:pStyle w:val="Heading3"/>
        <w:ind w:left="1134" w:hanging="425"/>
        <w:rPr>
          <w:b w:val="0"/>
          <w:lang w:val="pt-PT"/>
        </w:rPr>
      </w:pPr>
      <w:r>
        <w:rPr>
          <w:lang w:val="pt-PT"/>
        </w:rPr>
        <w:t>FMA1-Pm</w:t>
      </w:r>
      <w:r>
        <w:rPr>
          <w:b w:val="0"/>
          <w:lang w:val="pt-PT"/>
        </w:rPr>
        <w:t xml:space="preserve"> - Plantação de pinheiro-manso considerando uma revolução de 12</w:t>
      </w:r>
      <w:r w:rsidRPr="00AC1FBC">
        <w:rPr>
          <w:b w:val="0"/>
          <w:lang w:val="pt-PT"/>
        </w:rPr>
        <w:t>0 anos e as seguintes operações:</w:t>
      </w: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2"/>
        <w:gridCol w:w="4394"/>
        <w:gridCol w:w="2569"/>
      </w:tblGrid>
      <w:tr w:rsidR="00155D35" w:rsidRPr="001F620E" w:rsidTr="00124C31">
        <w:trPr>
          <w:trHeight w:val="330"/>
        </w:trPr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155D35" w:rsidRPr="00155D35" w:rsidTr="00124C31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55D3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 destorroamento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155D35" w:rsidRPr="002573B5" w:rsidTr="00124C31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5D35" w:rsidRPr="001F620E" w:rsidRDefault="00155D35" w:rsidP="00155D3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Ripagem a 3 m com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1 dente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a &gt;60cm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155D35" w:rsidRPr="001F620E" w:rsidTr="00124C31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55D35" w:rsidRPr="00A6695D" w:rsidRDefault="0052529C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Plantação de </w:t>
            </w:r>
            <w:proofErr w:type="spellStart"/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folh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. 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resin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.</w:t>
            </w: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em contentor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52529C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Compass</w:t>
            </w:r>
            <w:r w:rsidR="0052529C">
              <w:rPr>
                <w:rFonts w:asciiTheme="majorHAnsi" w:hAnsiTheme="majorHAnsi" w:cstheme="majorHAnsi"/>
                <w:b w:val="0"/>
                <w:sz w:val="20"/>
                <w:szCs w:val="20"/>
              </w:rPr>
              <w:t>o</w:t>
            </w:r>
            <w:proofErr w:type="spellEnd"/>
            <w:r w:rsidR="0052529C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5 x 5</w:t>
            </w:r>
          </w:p>
        </w:tc>
      </w:tr>
      <w:tr w:rsidR="00155D35" w:rsidRPr="001F620E" w:rsidTr="00124C31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55D35" w:rsidRPr="001F620E" w:rsidRDefault="00155D35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</w:rPr>
              <w:t>Aplicacao</w:t>
            </w:r>
            <w:proofErr w:type="spellEnd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manual de </w:t>
            </w:r>
            <w:proofErr w:type="spellStart"/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</w:rPr>
              <w:t>adubo</w:t>
            </w:r>
            <w:proofErr w:type="spellEnd"/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155D35" w:rsidRPr="001F620E" w:rsidTr="00124C31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55D35" w:rsidRPr="00A6695D" w:rsidRDefault="00155D35" w:rsidP="00124C3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A6695D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Retancha de resinosas e folhosas em contentor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15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% da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densidade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inicial</w:t>
            </w:r>
            <w:proofErr w:type="spellEnd"/>
          </w:p>
        </w:tc>
      </w:tr>
      <w:tr w:rsidR="00155D35" w:rsidRPr="00B45178" w:rsidTr="00124C31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55D3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aos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118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Limpeza de mato 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com grade de discos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155D35" w:rsidP="00124C3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periodicidade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5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anos</w:t>
            </w:r>
            <w:proofErr w:type="spellEnd"/>
          </w:p>
        </w:tc>
      </w:tr>
      <w:tr w:rsidR="00155D35" w:rsidRPr="002573B5" w:rsidTr="00124C31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5D35" w:rsidRDefault="00155D35" w:rsidP="00155D3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3, 6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5D35" w:rsidRPr="001F620E" w:rsidRDefault="00155D35" w:rsidP="00155D3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Aplicaçã</w:t>
            </w:r>
            <w:r w:rsidRPr="005402E1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o de adubo em linha - trator de rodas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55D35" w:rsidRDefault="00155D35" w:rsidP="00155D3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155D35" w:rsidRPr="00B45178" w:rsidTr="00124C31">
        <w:trPr>
          <w:trHeight w:val="315"/>
        </w:trPr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52529C" w:rsidP="00155D3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aos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110</w:t>
            </w:r>
            <w:r w:rsidR="00155D35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9F0A39" w:rsidRDefault="00155D35" w:rsidP="00155D3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9F0A39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 em povoamentos de resinosas medianamente desenvolvidos (&gt;8 anos)</w:t>
            </w:r>
          </w:p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5D35" w:rsidRPr="001F620E" w:rsidRDefault="0052529C" w:rsidP="00155D3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Área Basal Residual de 25 m</w:t>
            </w:r>
            <w:r w:rsidRPr="0052529C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pt-PT"/>
              </w:rPr>
              <w:t>2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ha</w:t>
            </w:r>
            <w:r w:rsidRPr="0052529C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pt-PT"/>
              </w:rPr>
              <w:t>-1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; periodicidade de 10 anos</w:t>
            </w:r>
          </w:p>
        </w:tc>
      </w:tr>
    </w:tbl>
    <w:p w:rsidR="00155D35" w:rsidRDefault="00155D35" w:rsidP="00155D35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7F0315" w:rsidRDefault="007F0315" w:rsidP="007F0315">
      <w:pPr>
        <w:pStyle w:val="Heading3"/>
        <w:ind w:left="1134" w:hanging="425"/>
        <w:rPr>
          <w:b w:val="0"/>
          <w:lang w:val="pt-PT"/>
        </w:rPr>
      </w:pPr>
      <w:r>
        <w:rPr>
          <w:lang w:val="pt-PT"/>
        </w:rPr>
        <w:t>FMA1-Ct</w:t>
      </w:r>
      <w:r>
        <w:rPr>
          <w:b w:val="0"/>
          <w:lang w:val="pt-PT"/>
        </w:rPr>
        <w:t xml:space="preserve"> - Plantação de castanheiro considerando uma revolução de 5</w:t>
      </w:r>
      <w:r w:rsidRPr="00AC1FBC">
        <w:rPr>
          <w:b w:val="0"/>
          <w:lang w:val="pt-PT"/>
        </w:rPr>
        <w:t>0 anos e as seguintes operações:</w:t>
      </w:r>
    </w:p>
    <w:p w:rsidR="007F0315" w:rsidRDefault="007F0315" w:rsidP="007F0315">
      <w:pPr>
        <w:pStyle w:val="Content"/>
        <w:rPr>
          <w:lang w:val="pt-PT"/>
        </w:rPr>
      </w:pPr>
    </w:p>
    <w:tbl>
      <w:tblPr>
        <w:tblW w:w="8505" w:type="dxa"/>
        <w:tblInd w:w="141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3"/>
        <w:gridCol w:w="3828"/>
        <w:gridCol w:w="3834"/>
      </w:tblGrid>
      <w:tr w:rsidR="007F0315" w:rsidRPr="001F620E" w:rsidTr="002573B5">
        <w:trPr>
          <w:trHeight w:val="330"/>
        </w:trPr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Idade</w:t>
            </w:r>
            <w:proofErr w:type="spellEnd"/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38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7F0315" w:rsidRPr="007753EF" w:rsidTr="002573B5">
        <w:trPr>
          <w:trHeight w:val="315"/>
        </w:trPr>
        <w:tc>
          <w:tcPr>
            <w:tcW w:w="843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7662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9C058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Lavoura contínua</w:t>
            </w:r>
          </w:p>
        </w:tc>
      </w:tr>
      <w:tr w:rsidR="007F0315" w:rsidRPr="007753EF" w:rsidTr="002573B5">
        <w:trPr>
          <w:trHeight w:val="315"/>
        </w:trPr>
        <w:tc>
          <w:tcPr>
            <w:tcW w:w="843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7662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9C058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Sacha e amontoa</w:t>
            </w:r>
          </w:p>
        </w:tc>
      </w:tr>
      <w:tr w:rsidR="007F0315" w:rsidRPr="002573B5" w:rsidTr="002573B5">
        <w:trPr>
          <w:trHeight w:val="315"/>
        </w:trPr>
        <w:tc>
          <w:tcPr>
            <w:tcW w:w="843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7662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0315" w:rsidRPr="009C058C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9C058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Subsolagem a 3 m com 3 dentes</w:t>
            </w:r>
          </w:p>
        </w:tc>
      </w:tr>
      <w:tr w:rsidR="007F0315" w:rsidRPr="002573B5" w:rsidTr="002573B5">
        <w:trPr>
          <w:trHeight w:val="315"/>
        </w:trPr>
        <w:tc>
          <w:tcPr>
            <w:tcW w:w="843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Ripagem a 3 m com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1 dente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a &gt;60cm</w:t>
            </w:r>
          </w:p>
        </w:tc>
        <w:tc>
          <w:tcPr>
            <w:tcW w:w="383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7F0315" w:rsidRPr="0053786F" w:rsidTr="002573B5">
        <w:trPr>
          <w:trHeight w:val="315"/>
        </w:trPr>
        <w:tc>
          <w:tcPr>
            <w:tcW w:w="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F0315" w:rsidRPr="001F620E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8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F0315" w:rsidRPr="0053786F" w:rsidRDefault="007F0315" w:rsidP="002573B5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Plantação de </w:t>
            </w:r>
            <w:proofErr w:type="spellStart"/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folh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. 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resin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.</w:t>
            </w: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em contentor</w:t>
            </w:r>
          </w:p>
        </w:tc>
        <w:tc>
          <w:tcPr>
            <w:tcW w:w="38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F0315" w:rsidRPr="0053786F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9C058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densidade: 1250 </w:t>
            </w:r>
            <w:proofErr w:type="spellStart"/>
            <w:r w:rsidRPr="009C058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árv</w:t>
            </w:r>
            <w:proofErr w:type="spellEnd"/>
            <w:r w:rsidRPr="009C058C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ha</w:t>
            </w:r>
            <w:r w:rsidRPr="009C058C">
              <w:rPr>
                <w:rFonts w:asciiTheme="majorHAnsi" w:hAnsiTheme="majorHAnsi" w:cstheme="majorHAnsi"/>
                <w:b w:val="0"/>
                <w:sz w:val="20"/>
                <w:szCs w:val="20"/>
                <w:vertAlign w:val="superscript"/>
                <w:lang w:val="pt-PT"/>
              </w:rPr>
              <w:t>-1</w:t>
            </w:r>
          </w:p>
        </w:tc>
      </w:tr>
      <w:tr w:rsidR="007F0315" w:rsidRPr="0053786F" w:rsidTr="002573B5">
        <w:trPr>
          <w:trHeight w:val="315"/>
        </w:trPr>
        <w:tc>
          <w:tcPr>
            <w:tcW w:w="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F0315" w:rsidRPr="0053786F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</w:t>
            </w:r>
          </w:p>
        </w:tc>
        <w:tc>
          <w:tcPr>
            <w:tcW w:w="38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F0315" w:rsidRPr="0053786F" w:rsidRDefault="007F0315" w:rsidP="002573B5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Aplicação manual de adubo</w:t>
            </w:r>
          </w:p>
        </w:tc>
        <w:tc>
          <w:tcPr>
            <w:tcW w:w="38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F0315" w:rsidRPr="0053786F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7F0315" w:rsidRPr="0053786F" w:rsidTr="002573B5">
        <w:trPr>
          <w:trHeight w:val="315"/>
        </w:trPr>
        <w:tc>
          <w:tcPr>
            <w:tcW w:w="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F0315" w:rsidRPr="0053786F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</w:t>
            </w:r>
          </w:p>
        </w:tc>
        <w:tc>
          <w:tcPr>
            <w:tcW w:w="38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F0315" w:rsidRPr="0053786F" w:rsidRDefault="007F0315" w:rsidP="002573B5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Retancha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</w:t>
            </w: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de </w:t>
            </w:r>
            <w:proofErr w:type="spellStart"/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folh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. 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resin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.</w:t>
            </w: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em contentor</w:t>
            </w:r>
          </w:p>
        </w:tc>
        <w:tc>
          <w:tcPr>
            <w:tcW w:w="38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F0315" w:rsidRPr="0053786F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53786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10% da densidade inicial</w:t>
            </w:r>
          </w:p>
        </w:tc>
      </w:tr>
      <w:tr w:rsidR="007F0315" w:rsidRPr="002573B5" w:rsidTr="002573B5">
        <w:trPr>
          <w:trHeight w:val="315"/>
        </w:trPr>
        <w:tc>
          <w:tcPr>
            <w:tcW w:w="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0315" w:rsidRPr="0053786F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*</w:t>
            </w:r>
          </w:p>
        </w:tc>
        <w:tc>
          <w:tcPr>
            <w:tcW w:w="38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F0315" w:rsidRPr="0053786F" w:rsidRDefault="007F0315" w:rsidP="002573B5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Limpeza de mato com corta matos</w:t>
            </w:r>
          </w:p>
        </w:tc>
        <w:tc>
          <w:tcPr>
            <w:tcW w:w="38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F0315" w:rsidRPr="0053786F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2 anos antes de cada uma das operações abaixo descritas</w:t>
            </w:r>
          </w:p>
        </w:tc>
      </w:tr>
      <w:tr w:rsidR="007F0315" w:rsidRPr="002573B5" w:rsidTr="002573B5">
        <w:trPr>
          <w:trHeight w:val="315"/>
        </w:trPr>
        <w:tc>
          <w:tcPr>
            <w:tcW w:w="8505" w:type="dxa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tbl>
            <w:tblPr>
              <w:tblW w:w="6861" w:type="dxa"/>
              <w:tblInd w:w="695" w:type="dxa"/>
              <w:tblBorders>
                <w:top w:val="single" w:sz="8" w:space="0" w:color="FFFFFF"/>
                <w:left w:val="single" w:sz="8" w:space="0" w:color="FFFFFF"/>
                <w:bottom w:val="single" w:sz="4" w:space="0" w:color="auto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417"/>
              <w:gridCol w:w="3346"/>
              <w:gridCol w:w="2098"/>
            </w:tblGrid>
            <w:tr w:rsidR="007F0315" w:rsidRPr="001F620E" w:rsidTr="002573B5">
              <w:trPr>
                <w:trHeight w:val="330"/>
              </w:trPr>
              <w:tc>
                <w:tcPr>
                  <w:tcW w:w="1417" w:type="dxa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7F0315" w:rsidRPr="001F620E" w:rsidRDefault="007F0315" w:rsidP="002573B5">
                  <w:pPr>
                    <w:keepLines/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bookmarkStart w:id="0" w:name="_GoBack"/>
                  <w:bookmarkEnd w:id="0"/>
                  <w:proofErr w:type="spellStart"/>
                  <w:r>
                    <w:rPr>
                      <w:rFonts w:asciiTheme="majorHAnsi" w:hAnsiTheme="majorHAnsi" w:cstheme="majorHAnsi"/>
                      <w:bCs/>
                      <w:sz w:val="20"/>
                      <w:szCs w:val="20"/>
                    </w:rPr>
                    <w:t>hdom</w:t>
                  </w:r>
                  <w:proofErr w:type="spellEnd"/>
                  <w:r>
                    <w:rPr>
                      <w:rFonts w:asciiTheme="majorHAnsi" w:hAnsiTheme="majorHAnsi" w:cstheme="majorHAnsi"/>
                      <w:bCs/>
                      <w:sz w:val="20"/>
                      <w:szCs w:val="20"/>
                    </w:rPr>
                    <w:t xml:space="preserve"> (m)</w:t>
                  </w:r>
                </w:p>
              </w:tc>
              <w:tc>
                <w:tcPr>
                  <w:tcW w:w="3346" w:type="dxa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7F0315" w:rsidRPr="001F620E" w:rsidRDefault="007F0315" w:rsidP="002573B5">
                  <w:pPr>
                    <w:keepLines/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proofErr w:type="spellStart"/>
                  <w:r w:rsidRPr="001F620E">
                    <w:rPr>
                      <w:rFonts w:asciiTheme="majorHAnsi" w:hAnsiTheme="majorHAnsi" w:cstheme="majorHAnsi"/>
                      <w:bCs/>
                      <w:sz w:val="20"/>
                      <w:szCs w:val="20"/>
                    </w:rPr>
                    <w:t>Operação</w:t>
                  </w:r>
                  <w:proofErr w:type="spellEnd"/>
                </w:p>
              </w:tc>
              <w:tc>
                <w:tcPr>
                  <w:tcW w:w="2098" w:type="dxa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7F0315" w:rsidRPr="001F620E" w:rsidRDefault="007F0315" w:rsidP="002573B5">
                  <w:pPr>
                    <w:keepLines/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proofErr w:type="spellStart"/>
                  <w:r w:rsidRPr="001F620E">
                    <w:rPr>
                      <w:rFonts w:asciiTheme="majorHAnsi" w:hAnsiTheme="majorHAnsi" w:cstheme="majorHAnsi"/>
                      <w:bCs/>
                      <w:sz w:val="20"/>
                      <w:szCs w:val="20"/>
                    </w:rPr>
                    <w:t>Detalhes</w:t>
                  </w:r>
                  <w:proofErr w:type="spellEnd"/>
                </w:p>
              </w:tc>
            </w:tr>
            <w:tr w:rsidR="007F0315" w:rsidRPr="00E426FB" w:rsidTr="002573B5">
              <w:trPr>
                <w:trHeight w:val="330"/>
              </w:trPr>
              <w:tc>
                <w:tcPr>
                  <w:tcW w:w="1417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E426FB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346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E426FB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bCs/>
                      <w:sz w:val="20"/>
                      <w:szCs w:val="20"/>
                    </w:rPr>
                  </w:pPr>
                  <w:r w:rsidRPr="00E426FB"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Poda de formação:</w:t>
                  </w: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E426FB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bCs/>
                      <w:sz w:val="20"/>
                      <w:szCs w:val="20"/>
                    </w:rPr>
                  </w:pPr>
                </w:p>
              </w:tc>
            </w:tr>
            <w:tr w:rsidR="007F0315" w:rsidRPr="00E426FB" w:rsidTr="002573B5">
              <w:trPr>
                <w:trHeight w:val="330"/>
              </w:trPr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E426FB" w:rsidRDefault="007F0315" w:rsidP="002573B5">
                  <w:pPr>
                    <w:keepLines/>
                    <w:spacing w:line="240" w:lineRule="auto"/>
                    <w:jc w:val="center"/>
                    <w:rPr>
                      <w:rFonts w:asciiTheme="majorHAnsi" w:hAnsiTheme="majorHAnsi" w:cstheme="majorHAnsi"/>
                      <w:b w:val="0"/>
                      <w:bCs/>
                      <w:sz w:val="20"/>
                      <w:szCs w:val="20"/>
                    </w:rPr>
                  </w:pPr>
                  <w:r w:rsidRPr="00E426FB">
                    <w:rPr>
                      <w:rFonts w:asciiTheme="majorHAnsi" w:hAnsiTheme="majorHAnsi" w:cstheme="majorHAnsi"/>
                      <w:b w:val="0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E426FB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</w:p>
              </w:tc>
              <w:tc>
                <w:tcPr>
                  <w:tcW w:w="20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E426FB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bCs/>
                      <w:sz w:val="20"/>
                      <w:szCs w:val="20"/>
                    </w:rPr>
                  </w:pPr>
                  <w:r w:rsidRPr="00E426FB">
                    <w:rPr>
                      <w:rFonts w:asciiTheme="majorHAnsi" w:hAnsiTheme="majorHAnsi" w:cstheme="majorHAnsi"/>
                      <w:b w:val="0"/>
                      <w:bCs/>
                      <w:sz w:val="20"/>
                      <w:szCs w:val="20"/>
                    </w:rPr>
                    <w:t>90%</w:t>
                  </w:r>
                </w:p>
              </w:tc>
            </w:tr>
            <w:tr w:rsidR="007F0315" w:rsidRPr="00E426FB" w:rsidTr="002573B5">
              <w:trPr>
                <w:trHeight w:val="330"/>
              </w:trPr>
              <w:tc>
                <w:tcPr>
                  <w:tcW w:w="141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E426FB" w:rsidRDefault="007F0315" w:rsidP="002573B5">
                  <w:pPr>
                    <w:keepLines/>
                    <w:spacing w:line="240" w:lineRule="auto"/>
                    <w:jc w:val="center"/>
                    <w:rPr>
                      <w:rFonts w:asciiTheme="majorHAnsi" w:hAnsiTheme="majorHAnsi" w:cstheme="majorHAnsi"/>
                      <w:b w:val="0"/>
                      <w:bCs/>
                      <w:sz w:val="20"/>
                      <w:szCs w:val="20"/>
                    </w:rPr>
                  </w:pPr>
                  <w:r w:rsidRPr="00E426FB">
                    <w:rPr>
                      <w:rFonts w:asciiTheme="majorHAnsi" w:hAnsiTheme="majorHAnsi" w:cstheme="majorHAnsi"/>
                      <w:b w:val="0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46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E426FB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</w:p>
              </w:tc>
              <w:tc>
                <w:tcPr>
                  <w:tcW w:w="2098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E426FB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bCs/>
                      <w:sz w:val="20"/>
                      <w:szCs w:val="20"/>
                    </w:rPr>
                  </w:pPr>
                  <w:r w:rsidRPr="00E426FB">
                    <w:rPr>
                      <w:rFonts w:asciiTheme="majorHAnsi" w:hAnsiTheme="majorHAnsi" w:cstheme="majorHAnsi"/>
                      <w:b w:val="0"/>
                      <w:bCs/>
                      <w:sz w:val="20"/>
                      <w:szCs w:val="20"/>
                    </w:rPr>
                    <w:t>20%</w:t>
                  </w:r>
                </w:p>
              </w:tc>
            </w:tr>
            <w:tr w:rsidR="007F0315" w:rsidRPr="007753EF" w:rsidTr="002573B5">
              <w:trPr>
                <w:trHeight w:val="315"/>
              </w:trPr>
              <w:tc>
                <w:tcPr>
                  <w:tcW w:w="1417" w:type="dxa"/>
                  <w:tcBorders>
                    <w:top w:val="single" w:sz="4" w:space="0" w:color="auto"/>
                    <w:bottom w:val="single" w:sz="8" w:space="0" w:color="FFFFFF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1F620E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5444" w:type="dxa"/>
                  <w:gridSpan w:val="2"/>
                  <w:tcBorders>
                    <w:top w:val="single" w:sz="4" w:space="0" w:color="auto"/>
                    <w:bottom w:val="single" w:sz="8" w:space="0" w:color="FFFFFF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1F620E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Desramação:</w:t>
                  </w:r>
                </w:p>
              </w:tc>
            </w:tr>
            <w:tr w:rsidR="007F0315" w:rsidRPr="007753EF" w:rsidTr="002573B5">
              <w:trPr>
                <w:trHeight w:val="315"/>
              </w:trPr>
              <w:tc>
                <w:tcPr>
                  <w:tcW w:w="1417" w:type="dxa"/>
                  <w:tcBorders>
                    <w:top w:val="single" w:sz="8" w:space="0" w:color="FFFFFF"/>
                    <w:bottom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1F620E" w:rsidRDefault="007F0315" w:rsidP="002573B5">
                  <w:pPr>
                    <w:keepLines/>
                    <w:spacing w:line="240" w:lineRule="auto"/>
                    <w:jc w:val="center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</w:rPr>
                    <w:t>6, 8, 10</w:t>
                  </w:r>
                </w:p>
              </w:tc>
              <w:tc>
                <w:tcPr>
                  <w:tcW w:w="5444" w:type="dxa"/>
                  <w:gridSpan w:val="2"/>
                  <w:tcBorders>
                    <w:top w:val="single" w:sz="8" w:space="0" w:color="FFFFFF"/>
                    <w:bottom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1F620E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</w:p>
              </w:tc>
            </w:tr>
            <w:tr w:rsidR="007F0315" w:rsidRPr="002573B5" w:rsidTr="002573B5">
              <w:trPr>
                <w:trHeight w:val="315"/>
              </w:trPr>
              <w:tc>
                <w:tcPr>
                  <w:tcW w:w="141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Default="007F0315" w:rsidP="002573B5">
                  <w:pPr>
                    <w:keepLines/>
                    <w:spacing w:line="240" w:lineRule="auto"/>
                    <w:jc w:val="center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444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Pr="001F620E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Seleção de árvores de futuro</w:t>
                  </w:r>
                </w:p>
              </w:tc>
            </w:tr>
            <w:tr w:rsidR="007F0315" w:rsidRPr="002573B5" w:rsidTr="002573B5">
              <w:trPr>
                <w:trHeight w:val="315"/>
              </w:trPr>
              <w:tc>
                <w:tcPr>
                  <w:tcW w:w="1417" w:type="dxa"/>
                  <w:tcBorders>
                    <w:top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7F0315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</w:p>
                <w:p w:rsidR="007F0315" w:rsidRDefault="007F0315" w:rsidP="002573B5">
                  <w:pPr>
                    <w:keepLines/>
                    <w:spacing w:line="240" w:lineRule="auto"/>
                    <w:jc w:val="center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12</w:t>
                  </w:r>
                </w:p>
                <w:p w:rsidR="007F0315" w:rsidRDefault="007F0315" w:rsidP="002573B5">
                  <w:pPr>
                    <w:keepLines/>
                    <w:spacing w:line="240" w:lineRule="auto"/>
                    <w:jc w:val="center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15</w:t>
                  </w:r>
                </w:p>
                <w:p w:rsidR="007F0315" w:rsidRDefault="007F0315" w:rsidP="002573B5">
                  <w:pPr>
                    <w:keepLines/>
                    <w:spacing w:line="240" w:lineRule="auto"/>
                    <w:jc w:val="center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18</w:t>
                  </w:r>
                </w:p>
                <w:p w:rsidR="007F0315" w:rsidRPr="00E94348" w:rsidRDefault="007F0315" w:rsidP="002573B5">
                  <w:pPr>
                    <w:keepLines/>
                    <w:spacing w:line="240" w:lineRule="auto"/>
                    <w:jc w:val="center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22</w:t>
                  </w:r>
                </w:p>
              </w:tc>
              <w:tc>
                <w:tcPr>
                  <w:tcW w:w="3346" w:type="dxa"/>
                  <w:tcBorders>
                    <w:top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7F0315" w:rsidRPr="001F620E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Desbastes:</w:t>
                  </w:r>
                </w:p>
              </w:tc>
              <w:tc>
                <w:tcPr>
                  <w:tcW w:w="2098" w:type="dxa"/>
                  <w:tcBorders>
                    <w:top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7F0315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N residual:</w:t>
                  </w:r>
                </w:p>
                <w:p w:rsidR="007F0315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</w:p>
                <w:p w:rsidR="007F0315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~700</w:t>
                  </w:r>
                </w:p>
                <w:p w:rsidR="007F0315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~460</w:t>
                  </w:r>
                </w:p>
                <w:p w:rsidR="007F0315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>~300</w:t>
                  </w:r>
                </w:p>
                <w:p w:rsidR="007F0315" w:rsidRPr="001F620E" w:rsidRDefault="007F0315" w:rsidP="002573B5">
                  <w:pPr>
                    <w:keepLines/>
                    <w:spacing w:line="240" w:lineRule="auto"/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</w:pPr>
                  <w:r>
                    <w:rPr>
                      <w:rFonts w:asciiTheme="majorHAnsi" w:hAnsiTheme="majorHAnsi" w:cstheme="majorHAnsi"/>
                      <w:b w:val="0"/>
                      <w:sz w:val="20"/>
                      <w:szCs w:val="20"/>
                      <w:lang w:val="pt-PT"/>
                    </w:rPr>
                    <w:t xml:space="preserve">~200 </w:t>
                  </w:r>
                </w:p>
              </w:tc>
            </w:tr>
          </w:tbl>
          <w:p w:rsidR="007F0315" w:rsidRPr="007F0315" w:rsidRDefault="007F0315" w:rsidP="002573B5">
            <w:pPr>
              <w:keepLines/>
              <w:spacing w:before="240" w:line="240" w:lineRule="auto"/>
              <w:rPr>
                <w:rFonts w:asciiTheme="majorHAnsi" w:hAnsiTheme="majorHAnsi" w:cstheme="majorHAnsi"/>
                <w:b w:val="0"/>
                <w:i/>
                <w:sz w:val="20"/>
                <w:szCs w:val="20"/>
                <w:lang w:val="pt-PT"/>
              </w:rPr>
            </w:pPr>
            <w:r w:rsidRPr="007F0315">
              <w:rPr>
                <w:i/>
                <w:sz w:val="20"/>
                <w:lang w:val="pt-PT"/>
              </w:rPr>
              <w:t>Fonte: adaptado de Monteiro e Patrício (2007)</w:t>
            </w:r>
          </w:p>
          <w:p w:rsidR="007F0315" w:rsidRDefault="007F0315" w:rsidP="002573B5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</w:tbl>
    <w:p w:rsidR="007F0315" w:rsidRDefault="007F0315" w:rsidP="00155D35">
      <w:pPr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Pr="00155D35" w:rsidRDefault="006F0EB5" w:rsidP="006F0EB5">
      <w:pPr>
        <w:pStyle w:val="ListParagraph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Pr="00AC1FBC" w:rsidRDefault="00AD77BD" w:rsidP="006F0EB5">
      <w:pPr>
        <w:pStyle w:val="Heading3"/>
        <w:ind w:left="1134" w:hanging="425"/>
        <w:rPr>
          <w:b w:val="0"/>
          <w:lang w:val="pt-PT"/>
        </w:rPr>
      </w:pPr>
      <w:r w:rsidRPr="00F67607">
        <w:rPr>
          <w:lang w:val="pt-PT"/>
        </w:rPr>
        <w:t>FMA</w:t>
      </w:r>
      <w:r w:rsidR="00F67607">
        <w:rPr>
          <w:lang w:val="pt-PT"/>
        </w:rPr>
        <w:t>1</w:t>
      </w:r>
      <w:r w:rsidRPr="00F67607">
        <w:rPr>
          <w:lang w:val="pt-PT"/>
        </w:rPr>
        <w:t>-Sb</w:t>
      </w:r>
      <w:r w:rsidR="00F67607">
        <w:rPr>
          <w:b w:val="0"/>
          <w:lang w:val="pt-PT"/>
        </w:rPr>
        <w:t xml:space="preserve"> -</w:t>
      </w:r>
      <w:r>
        <w:rPr>
          <w:b w:val="0"/>
          <w:lang w:val="pt-PT"/>
        </w:rPr>
        <w:t xml:space="preserve"> </w:t>
      </w:r>
      <w:r w:rsidR="006F0EB5" w:rsidRPr="00AC1FBC">
        <w:rPr>
          <w:b w:val="0"/>
          <w:lang w:val="pt-PT"/>
        </w:rPr>
        <w:t>Crie uma FMA para uma plantação de sobreiro considerando uma idade máxima de 100 anos e as seguintes operações (descortiçamentos a cada 8 anos):</w:t>
      </w:r>
    </w:p>
    <w:p w:rsidR="006F0EB5" w:rsidRDefault="006F0EB5" w:rsidP="006F0EB5">
      <w:pPr>
        <w:pStyle w:val="ListParagraph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4"/>
        <w:gridCol w:w="3402"/>
        <w:gridCol w:w="2569"/>
      </w:tblGrid>
      <w:tr w:rsidR="006F0EB5" w:rsidRPr="001F620E" w:rsidTr="009232C1">
        <w:trPr>
          <w:trHeight w:val="330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Ano</w:t>
            </w:r>
            <w:proofErr w:type="spellEnd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simulação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e ripagem com 1 dente</w:t>
            </w:r>
          </w:p>
        </w:tc>
        <w:tc>
          <w:tcPr>
            <w:tcW w:w="25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Compasso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8x4</w:t>
            </w:r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3E3E3F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3E3E3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Colocação de protetores de plantas 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Retancha</w:t>
            </w:r>
            <w:proofErr w:type="spellEnd"/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20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% da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densidade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inicial</w:t>
            </w:r>
            <w:proofErr w:type="spellEnd"/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Poda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formação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(manual)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50% das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Adubação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(manual)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5, 15, 25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com grade de discos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36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Poda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formação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mista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)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50% das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</w:pPr>
            <w:r w:rsidRPr="003E3E3F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  <w:t>36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3E3E3F" w:rsidRDefault="006F0EB5" w:rsidP="009232C1">
            <w:pPr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</w:pPr>
            <w:proofErr w:type="spellStart"/>
            <w:r w:rsidRPr="003E3E3F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  <w:t>Poda</w:t>
            </w:r>
            <w:proofErr w:type="spellEnd"/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</w:pPr>
            <w:r w:rsidRPr="003E3E3F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  <w:t>?</w:t>
            </w: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36, 44, 52, 60, 68, 76, 84, 92, 100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50% de percentagem de coberto</w:t>
            </w: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36, 44, 52, 60, 68, 76, 84, 92, 100</w:t>
            </w:r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Descortiçamento cortiça virgem</w:t>
            </w:r>
          </w:p>
        </w:tc>
        <w:tc>
          <w:tcPr>
            <w:tcW w:w="256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2.0</w:t>
            </w:r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DE1E01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44, 52, 60, 68, 76, 84, 92, 100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Descortiçamento cortiça secundeira e cortiça amadia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2.2</w:t>
            </w:r>
          </w:p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2.5</w:t>
            </w:r>
          </w:p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8C08AF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  <w:lang w:val="pt-PT"/>
              </w:rPr>
              <w:t>Silvicultura (1), diâmetro máximo (90 cm)</w:t>
            </w:r>
          </w:p>
        </w:tc>
      </w:tr>
    </w:tbl>
    <w:p w:rsidR="006F0EB5" w:rsidRPr="008C08AF" w:rsidRDefault="006F0EB5" w:rsidP="006F0EB5">
      <w:pPr>
        <w:pStyle w:val="ListParagraph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Pr="008C08AF" w:rsidRDefault="006F0EB5" w:rsidP="006F0EB5">
      <w:pPr>
        <w:pStyle w:val="ListParagraph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Pr="00AC1FBC" w:rsidRDefault="00F67607" w:rsidP="006F0EB5">
      <w:pPr>
        <w:pStyle w:val="Heading3"/>
        <w:ind w:left="1134" w:hanging="425"/>
        <w:rPr>
          <w:b w:val="0"/>
          <w:lang w:val="pt-PT"/>
        </w:rPr>
      </w:pPr>
      <w:r w:rsidRPr="00F67607">
        <w:rPr>
          <w:lang w:val="pt-PT"/>
        </w:rPr>
        <w:t>FMA</w:t>
      </w:r>
      <w:r>
        <w:rPr>
          <w:lang w:val="pt-PT"/>
        </w:rPr>
        <w:t>2</w:t>
      </w:r>
      <w:r w:rsidRPr="00F67607">
        <w:rPr>
          <w:lang w:val="pt-PT"/>
        </w:rPr>
        <w:t>-Sb</w:t>
      </w:r>
      <w:r>
        <w:rPr>
          <w:b w:val="0"/>
          <w:lang w:val="pt-PT"/>
        </w:rPr>
        <w:t xml:space="preserve"> - </w:t>
      </w:r>
      <w:r w:rsidR="006F0EB5" w:rsidRPr="00AC1FBC">
        <w:rPr>
          <w:b w:val="0"/>
          <w:lang w:val="pt-PT"/>
        </w:rPr>
        <w:t>Crie uma FMA para uma plantação de sobreiro considerando uma idade máxima de 100 anos e as seguintes operações (descortiçamentos a cada 10 anos):</w:t>
      </w:r>
    </w:p>
    <w:p w:rsidR="006F0EB5" w:rsidRDefault="006F0EB5" w:rsidP="006F0EB5">
      <w:pPr>
        <w:pStyle w:val="ListParagraph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tbl>
      <w:tblPr>
        <w:tblW w:w="8505" w:type="dxa"/>
        <w:tblInd w:w="1425" w:type="dxa"/>
        <w:tblBorders>
          <w:top w:val="single" w:sz="8" w:space="0" w:color="FFFFFF"/>
          <w:left w:val="single" w:sz="8" w:space="0" w:color="FFFFFF"/>
          <w:bottom w:val="single" w:sz="4" w:space="0" w:color="auto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4"/>
        <w:gridCol w:w="3402"/>
        <w:gridCol w:w="2569"/>
      </w:tblGrid>
      <w:tr w:rsidR="006F0EB5" w:rsidRPr="001F620E" w:rsidTr="009232C1">
        <w:trPr>
          <w:trHeight w:val="330"/>
        </w:trPr>
        <w:tc>
          <w:tcPr>
            <w:tcW w:w="25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Ano</w:t>
            </w:r>
            <w:proofErr w:type="spellEnd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simulação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Operação</w:t>
            </w:r>
            <w:proofErr w:type="spellEnd"/>
          </w:p>
        </w:tc>
        <w:tc>
          <w:tcPr>
            <w:tcW w:w="256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Cs/>
                <w:sz w:val="20"/>
                <w:szCs w:val="20"/>
              </w:rPr>
              <w:t>Detalhes</w:t>
            </w:r>
            <w:proofErr w:type="spellEnd"/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e ripagem com 1 dente</w:t>
            </w:r>
          </w:p>
        </w:tc>
        <w:tc>
          <w:tcPr>
            <w:tcW w:w="256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 </w:t>
            </w: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Plantação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Compass de 8x4</w:t>
            </w:r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3E3E3F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3E3E3F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Colocação de protetores de plantas 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Retancha</w:t>
            </w:r>
            <w:proofErr w:type="spellEnd"/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20</w:t>
            </w: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% da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densidade</w:t>
            </w:r>
            <w:proofErr w:type="spellEnd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</w:t>
            </w:r>
            <w:proofErr w:type="spellStart"/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</w:rPr>
              <w:t>inicial</w:t>
            </w:r>
            <w:proofErr w:type="spellEnd"/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Poda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formação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(manual)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50% das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1F620E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Adubação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(manual)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5, 15, 25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1F620E"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Gradagem com grade de discos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36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Default="006F0EB5" w:rsidP="009232C1">
            <w:pPr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Poda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formação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mista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)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 xml:space="preserve">50% das </w:t>
            </w: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árvores</w:t>
            </w:r>
            <w:proofErr w:type="spellEnd"/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</w:pPr>
            <w:r w:rsidRPr="003E3E3F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  <w:t>36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F0EB5" w:rsidRPr="003E3E3F" w:rsidRDefault="006F0EB5" w:rsidP="009232C1">
            <w:pPr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</w:pPr>
            <w:proofErr w:type="spellStart"/>
            <w:r w:rsidRPr="003E3E3F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  <w:t>Poda</w:t>
            </w:r>
            <w:proofErr w:type="spellEnd"/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</w:pPr>
            <w:r w:rsidRPr="003E3E3F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</w:rPr>
              <w:t>?</w:t>
            </w: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36, 46, 56, 66, 76, 86, 96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Desbaste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50% de percentagem de coberto</w:t>
            </w:r>
          </w:p>
        </w:tc>
      </w:tr>
      <w:tr w:rsidR="006F0EB5" w:rsidRPr="001F620E" w:rsidTr="009232C1">
        <w:trPr>
          <w:trHeight w:val="315"/>
        </w:trPr>
        <w:tc>
          <w:tcPr>
            <w:tcW w:w="2534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36, 46, 56, 66, 76, 86, 96</w:t>
            </w:r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Descortiçamento cortiça virgem</w:t>
            </w:r>
          </w:p>
        </w:tc>
        <w:tc>
          <w:tcPr>
            <w:tcW w:w="2569" w:type="dxa"/>
            <w:tcBorders>
              <w:bottom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0EB5" w:rsidRPr="001F620E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2.0</w:t>
            </w:r>
          </w:p>
        </w:tc>
      </w:tr>
      <w:tr w:rsidR="006F0EB5" w:rsidRPr="002573B5" w:rsidTr="009232C1">
        <w:trPr>
          <w:trHeight w:val="315"/>
        </w:trPr>
        <w:tc>
          <w:tcPr>
            <w:tcW w:w="25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DE1E01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</w:rPr>
              <w:t>46, 56, 66, 76, 86, 96</w:t>
            </w:r>
          </w:p>
        </w:tc>
        <w:tc>
          <w:tcPr>
            <w:tcW w:w="34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Descortiçamento cortiça secundeira e cortiça amadia</w:t>
            </w:r>
          </w:p>
        </w:tc>
        <w:tc>
          <w:tcPr>
            <w:tcW w:w="2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2.2</w:t>
            </w:r>
          </w:p>
          <w:p w:rsidR="006F0EB5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>Coef</w:t>
            </w:r>
            <w:proofErr w:type="spellEnd"/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  <w:t xml:space="preserve"> descortiçamento 2.5</w:t>
            </w:r>
          </w:p>
          <w:p w:rsidR="006F0EB5" w:rsidRPr="003E3E3F" w:rsidRDefault="006F0EB5" w:rsidP="009232C1">
            <w:pPr>
              <w:keepLines/>
              <w:spacing w:line="240" w:lineRule="auto"/>
              <w:rPr>
                <w:rFonts w:asciiTheme="majorHAnsi" w:hAnsiTheme="majorHAnsi" w:cstheme="majorHAnsi"/>
                <w:b w:val="0"/>
                <w:sz w:val="20"/>
                <w:szCs w:val="20"/>
                <w:lang w:val="pt-PT"/>
              </w:rPr>
            </w:pPr>
            <w:r w:rsidRPr="008C08AF">
              <w:rPr>
                <w:rFonts w:asciiTheme="majorHAnsi" w:hAnsiTheme="majorHAnsi" w:cstheme="majorHAnsi"/>
                <w:b w:val="0"/>
                <w:color w:val="FF0000"/>
                <w:sz w:val="20"/>
                <w:szCs w:val="20"/>
                <w:lang w:val="pt-PT"/>
              </w:rPr>
              <w:t>Silvicultura (1), diâmetro máximo (90 cm)</w:t>
            </w:r>
          </w:p>
        </w:tc>
      </w:tr>
    </w:tbl>
    <w:p w:rsidR="006F0EB5" w:rsidRPr="008C08AF" w:rsidRDefault="006F0EB5" w:rsidP="006F0EB5">
      <w:pPr>
        <w:pStyle w:val="ListParagraph"/>
        <w:ind w:left="1116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p w:rsidR="006F0EB5" w:rsidRPr="0024560F" w:rsidRDefault="006F0EB5" w:rsidP="0025285D">
      <w:pPr>
        <w:pStyle w:val="ListParagraph"/>
        <w:ind w:left="1800"/>
        <w:jc w:val="both"/>
        <w:rPr>
          <w:rFonts w:asciiTheme="majorHAnsi" w:hAnsiTheme="majorHAnsi" w:cstheme="majorHAnsi"/>
          <w:b w:val="0"/>
          <w:sz w:val="24"/>
          <w:szCs w:val="24"/>
          <w:lang w:val="pt-PT"/>
        </w:rPr>
      </w:pPr>
    </w:p>
    <w:sectPr w:rsidR="006F0EB5" w:rsidRPr="0024560F" w:rsidSect="00A47B0C">
      <w:headerReference w:type="default" r:id="rId17"/>
      <w:footerReference w:type="default" r:id="rId18"/>
      <w:pgSz w:w="12240" w:h="15840"/>
      <w:pgMar w:top="720" w:right="1152" w:bottom="720" w:left="1152" w:header="0" w:footer="288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D41" w:rsidRDefault="00780D41">
      <w:r>
        <w:separator/>
      </w:r>
    </w:p>
    <w:p w:rsidR="00780D41" w:rsidRDefault="00780D41"/>
  </w:endnote>
  <w:endnote w:type="continuationSeparator" w:id="0">
    <w:p w:rsidR="00780D41" w:rsidRDefault="00780D41">
      <w:r>
        <w:continuationSeparator/>
      </w:r>
    </w:p>
    <w:p w:rsidR="00780D41" w:rsidRDefault="00780D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73B5" w:rsidRDefault="002573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3A63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2573B5" w:rsidRDefault="002573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D41" w:rsidRDefault="00780D41">
      <w:r>
        <w:separator/>
      </w:r>
    </w:p>
    <w:p w:rsidR="00780D41" w:rsidRDefault="00780D41"/>
  </w:footnote>
  <w:footnote w:type="continuationSeparator" w:id="0">
    <w:p w:rsidR="00780D41" w:rsidRDefault="00780D41">
      <w:r>
        <w:continuationSeparator/>
      </w:r>
    </w:p>
    <w:p w:rsidR="00780D41" w:rsidRDefault="00780D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2573B5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2573B5" w:rsidRDefault="002573B5">
          <w:pPr>
            <w:pStyle w:val="Header"/>
          </w:pPr>
        </w:p>
      </w:tc>
    </w:tr>
  </w:tbl>
  <w:p w:rsidR="002573B5" w:rsidRDefault="002573B5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67767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13DC0ACA"/>
    <w:multiLevelType w:val="hybridMultilevel"/>
    <w:tmpl w:val="34B8F68C"/>
    <w:lvl w:ilvl="0" w:tplc="43A698E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E670F10"/>
    <w:multiLevelType w:val="multilevel"/>
    <w:tmpl w:val="F6828514"/>
    <w:lvl w:ilvl="0">
      <w:start w:val="2"/>
      <w:numFmt w:val="decimal"/>
      <w:lvlText w:val="%1"/>
      <w:lvlJc w:val="left"/>
      <w:pPr>
        <w:ind w:left="612" w:hanging="612"/>
      </w:pPr>
      <w:rPr>
        <w:rFonts w:eastAsiaTheme="majorEastAsia" w:cstheme="majorBidi" w:hint="default"/>
        <w:b w:val="0"/>
        <w:i w:val="0"/>
        <w:color w:val="013A57" w:themeColor="accent1" w:themeShade="BF"/>
        <w:sz w:val="28"/>
      </w:rPr>
    </w:lvl>
    <w:lvl w:ilvl="1">
      <w:start w:val="8"/>
      <w:numFmt w:val="decimal"/>
      <w:lvlText w:val="%1.%2"/>
      <w:lvlJc w:val="left"/>
      <w:pPr>
        <w:ind w:left="1512" w:hanging="612"/>
      </w:pPr>
      <w:rPr>
        <w:rFonts w:eastAsiaTheme="majorEastAsia" w:cstheme="majorBidi" w:hint="default"/>
        <w:b w:val="0"/>
        <w:i w:val="0"/>
        <w:color w:val="013A57" w:themeColor="accent1" w:themeShade="BF"/>
        <w:sz w:val="28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eastAsiaTheme="majorEastAsia" w:cstheme="majorBidi" w:hint="default"/>
        <w:b w:val="0"/>
        <w:i w:val="0"/>
        <w:color w:val="013A57" w:themeColor="accent1" w:themeShade="BF"/>
        <w:sz w:val="28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eastAsiaTheme="majorEastAsia" w:cstheme="majorBidi" w:hint="default"/>
        <w:b w:val="0"/>
        <w:i w:val="0"/>
        <w:color w:val="013A57" w:themeColor="accent1" w:themeShade="BF"/>
        <w:sz w:val="28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eastAsiaTheme="majorEastAsia" w:cstheme="majorBidi" w:hint="default"/>
        <w:b w:val="0"/>
        <w:i w:val="0"/>
        <w:color w:val="013A57" w:themeColor="accent1" w:themeShade="BF"/>
        <w:sz w:val="28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eastAsiaTheme="majorEastAsia" w:cstheme="majorBidi" w:hint="default"/>
        <w:b w:val="0"/>
        <w:i w:val="0"/>
        <w:color w:val="013A57" w:themeColor="accent1" w:themeShade="BF"/>
        <w:sz w:val="28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eastAsiaTheme="majorEastAsia" w:cstheme="majorBidi" w:hint="default"/>
        <w:b w:val="0"/>
        <w:i w:val="0"/>
        <w:color w:val="013A57" w:themeColor="accent1" w:themeShade="BF"/>
        <w:sz w:val="28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eastAsiaTheme="majorEastAsia" w:cstheme="majorBidi" w:hint="default"/>
        <w:b w:val="0"/>
        <w:i w:val="0"/>
        <w:color w:val="013A57" w:themeColor="accent1" w:themeShade="BF"/>
        <w:sz w:val="28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eastAsiaTheme="majorEastAsia" w:cstheme="majorBidi" w:hint="default"/>
        <w:b w:val="0"/>
        <w:i w:val="0"/>
        <w:color w:val="013A57" w:themeColor="accent1" w:themeShade="BF"/>
        <w:sz w:val="28"/>
      </w:rPr>
    </w:lvl>
  </w:abstractNum>
  <w:abstractNum w:abstractNumId="3" w15:restartNumberingAfterBreak="0">
    <w:nsid w:val="22E9792B"/>
    <w:multiLevelType w:val="multilevel"/>
    <w:tmpl w:val="5792E248"/>
    <w:lvl w:ilvl="0">
      <w:start w:val="3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72" w:hanging="6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61647C8"/>
    <w:multiLevelType w:val="multilevel"/>
    <w:tmpl w:val="249E22FA"/>
    <w:lvl w:ilvl="0">
      <w:start w:val="3"/>
      <w:numFmt w:val="decimal"/>
      <w:lvlText w:val="%1"/>
      <w:lvlJc w:val="left"/>
      <w:pPr>
        <w:ind w:left="672" w:hanging="6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2" w:hanging="672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7995156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2A2C22CE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2FE76DF6"/>
    <w:multiLevelType w:val="hybridMultilevel"/>
    <w:tmpl w:val="6E96ED5C"/>
    <w:lvl w:ilvl="0" w:tplc="8D2C61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342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E2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0E2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CA7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0C9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8EF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868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1C76A39"/>
    <w:multiLevelType w:val="hybridMultilevel"/>
    <w:tmpl w:val="806421C4"/>
    <w:lvl w:ilvl="0" w:tplc="B6F2FF9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38637B07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3916437B"/>
    <w:multiLevelType w:val="multilevel"/>
    <w:tmpl w:val="20F01F1A"/>
    <w:lvl w:ilvl="0">
      <w:start w:val="2"/>
      <w:numFmt w:val="decimal"/>
      <w:lvlText w:val="%1"/>
      <w:lvlJc w:val="left"/>
      <w:pPr>
        <w:ind w:left="540" w:hanging="54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900" w:hanging="54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1" w15:restartNumberingAfterBreak="0">
    <w:nsid w:val="3A1917E9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3A7854DF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3ACA1529"/>
    <w:multiLevelType w:val="hybridMultilevel"/>
    <w:tmpl w:val="83527674"/>
    <w:lvl w:ilvl="0" w:tplc="FAB0F6C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3BDF0A66"/>
    <w:multiLevelType w:val="hybridMultilevel"/>
    <w:tmpl w:val="9F7A7F5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372646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6" w15:restartNumberingAfterBreak="0">
    <w:nsid w:val="41B20200"/>
    <w:multiLevelType w:val="hybridMultilevel"/>
    <w:tmpl w:val="41BE6C78"/>
    <w:lvl w:ilvl="0" w:tplc="9734153E">
      <w:start w:val="1"/>
      <w:numFmt w:val="decimal"/>
      <w:lvlText w:val="%1)"/>
      <w:lvlJc w:val="left"/>
      <w:pPr>
        <w:ind w:left="1080" w:hanging="360"/>
      </w:pPr>
      <w:rPr>
        <w:rFonts w:asciiTheme="minorHAnsi" w:hAnsiTheme="minorHAnsi" w:cstheme="min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1538CA"/>
    <w:multiLevelType w:val="hybridMultilevel"/>
    <w:tmpl w:val="A5484B28"/>
    <w:lvl w:ilvl="0" w:tplc="FAB0F6C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468D6239"/>
    <w:multiLevelType w:val="hybridMultilevel"/>
    <w:tmpl w:val="BFD001E6"/>
    <w:lvl w:ilvl="0" w:tplc="04090017">
      <w:start w:val="1"/>
      <w:numFmt w:val="lowerLetter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49353EF5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0" w15:restartNumberingAfterBreak="0">
    <w:nsid w:val="49405F8D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1" w15:restartNumberingAfterBreak="0">
    <w:nsid w:val="51631C77"/>
    <w:multiLevelType w:val="hybridMultilevel"/>
    <w:tmpl w:val="83527674"/>
    <w:lvl w:ilvl="0" w:tplc="FAB0F6C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65151D23"/>
    <w:multiLevelType w:val="multilevel"/>
    <w:tmpl w:val="E22C4990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  <w:b/>
        <w:i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/>
      </w:rPr>
    </w:lvl>
  </w:abstractNum>
  <w:abstractNum w:abstractNumId="23" w15:restartNumberingAfterBreak="0">
    <w:nsid w:val="72685BB5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4" w15:restartNumberingAfterBreak="0">
    <w:nsid w:val="75946DD4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5" w15:restartNumberingAfterBreak="0">
    <w:nsid w:val="7D991813"/>
    <w:multiLevelType w:val="multilevel"/>
    <w:tmpl w:val="98464362"/>
    <w:lvl w:ilvl="0">
      <w:start w:val="4"/>
      <w:numFmt w:val="decimal"/>
      <w:lvlText w:val="%1"/>
      <w:lvlJc w:val="left"/>
      <w:pPr>
        <w:ind w:left="612" w:hanging="612"/>
      </w:pPr>
      <w:rPr>
        <w:rFonts w:eastAsiaTheme="majorEastAsia" w:cstheme="majorBidi" w:hint="default"/>
        <w:b w:val="0"/>
        <w:color w:val="013A57" w:themeColor="accent1" w:themeShade="BF"/>
        <w:sz w:val="28"/>
      </w:rPr>
    </w:lvl>
    <w:lvl w:ilvl="1">
      <w:start w:val="2"/>
      <w:numFmt w:val="decimal"/>
      <w:lvlText w:val="%1.%2"/>
      <w:lvlJc w:val="left"/>
      <w:pPr>
        <w:ind w:left="1512" w:hanging="612"/>
      </w:pPr>
      <w:rPr>
        <w:rFonts w:eastAsiaTheme="majorEastAsia" w:cstheme="majorBidi" w:hint="default"/>
        <w:b w:val="0"/>
        <w:color w:val="013A57" w:themeColor="accent1" w:themeShade="BF"/>
        <w:sz w:val="28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eastAsiaTheme="majorEastAsia" w:cstheme="majorBidi" w:hint="default"/>
        <w:b w:val="0"/>
        <w:color w:val="013A57" w:themeColor="accent1" w:themeShade="BF"/>
        <w:sz w:val="28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eastAsiaTheme="majorEastAsia" w:cstheme="majorBidi" w:hint="default"/>
        <w:b w:val="0"/>
        <w:color w:val="013A57" w:themeColor="accent1" w:themeShade="BF"/>
        <w:sz w:val="28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eastAsiaTheme="majorEastAsia" w:cstheme="majorBidi" w:hint="default"/>
        <w:b w:val="0"/>
        <w:color w:val="013A57" w:themeColor="accent1" w:themeShade="BF"/>
        <w:sz w:val="28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eastAsiaTheme="majorEastAsia" w:cstheme="majorBidi" w:hint="default"/>
        <w:b w:val="0"/>
        <w:color w:val="013A57" w:themeColor="accent1" w:themeShade="BF"/>
        <w:sz w:val="28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eastAsiaTheme="majorEastAsia" w:cstheme="majorBidi" w:hint="default"/>
        <w:b w:val="0"/>
        <w:color w:val="013A57" w:themeColor="accent1" w:themeShade="BF"/>
        <w:sz w:val="28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eastAsiaTheme="majorEastAsia" w:cstheme="majorBidi" w:hint="default"/>
        <w:b w:val="0"/>
        <w:color w:val="013A57" w:themeColor="accent1" w:themeShade="BF"/>
        <w:sz w:val="28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eastAsiaTheme="majorEastAsia" w:cstheme="majorBidi" w:hint="default"/>
        <w:b w:val="0"/>
        <w:color w:val="013A57" w:themeColor="accent1" w:themeShade="BF"/>
        <w:sz w:val="28"/>
      </w:rPr>
    </w:lvl>
  </w:abstractNum>
  <w:abstractNum w:abstractNumId="26" w15:restartNumberingAfterBreak="0">
    <w:nsid w:val="7E456304"/>
    <w:multiLevelType w:val="multilevel"/>
    <w:tmpl w:val="3AEA8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5"/>
  </w:num>
  <w:num w:numId="2">
    <w:abstractNumId w:val="19"/>
  </w:num>
  <w:num w:numId="3">
    <w:abstractNumId w:val="20"/>
  </w:num>
  <w:num w:numId="4">
    <w:abstractNumId w:val="26"/>
  </w:num>
  <w:num w:numId="5">
    <w:abstractNumId w:val="12"/>
  </w:num>
  <w:num w:numId="6">
    <w:abstractNumId w:val="6"/>
  </w:num>
  <w:num w:numId="7">
    <w:abstractNumId w:val="5"/>
  </w:num>
  <w:num w:numId="8">
    <w:abstractNumId w:val="21"/>
  </w:num>
  <w:num w:numId="9">
    <w:abstractNumId w:val="8"/>
  </w:num>
  <w:num w:numId="10">
    <w:abstractNumId w:val="23"/>
  </w:num>
  <w:num w:numId="11">
    <w:abstractNumId w:val="9"/>
  </w:num>
  <w:num w:numId="12">
    <w:abstractNumId w:val="1"/>
  </w:num>
  <w:num w:numId="13">
    <w:abstractNumId w:val="0"/>
  </w:num>
  <w:num w:numId="14">
    <w:abstractNumId w:val="13"/>
  </w:num>
  <w:num w:numId="15">
    <w:abstractNumId w:val="11"/>
  </w:num>
  <w:num w:numId="16">
    <w:abstractNumId w:val="17"/>
  </w:num>
  <w:num w:numId="17">
    <w:abstractNumId w:val="4"/>
  </w:num>
  <w:num w:numId="18">
    <w:abstractNumId w:val="3"/>
  </w:num>
  <w:num w:numId="19">
    <w:abstractNumId w:val="25"/>
  </w:num>
  <w:num w:numId="20">
    <w:abstractNumId w:val="22"/>
  </w:num>
  <w:num w:numId="21">
    <w:abstractNumId w:val="24"/>
  </w:num>
  <w:num w:numId="22">
    <w:abstractNumId w:val="18"/>
  </w:num>
  <w:num w:numId="23">
    <w:abstractNumId w:val="2"/>
  </w:num>
  <w:num w:numId="24">
    <w:abstractNumId w:val="16"/>
  </w:num>
  <w:num w:numId="25">
    <w:abstractNumId w:val="14"/>
  </w:num>
  <w:num w:numId="26">
    <w:abstractNumId w:val="1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PT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0A"/>
    <w:rsid w:val="00002D0A"/>
    <w:rsid w:val="00005665"/>
    <w:rsid w:val="000110AD"/>
    <w:rsid w:val="00011856"/>
    <w:rsid w:val="0001389E"/>
    <w:rsid w:val="000161DA"/>
    <w:rsid w:val="0002482E"/>
    <w:rsid w:val="00050324"/>
    <w:rsid w:val="000615D9"/>
    <w:rsid w:val="00065353"/>
    <w:rsid w:val="0007267F"/>
    <w:rsid w:val="00074D1F"/>
    <w:rsid w:val="000834D0"/>
    <w:rsid w:val="00092E12"/>
    <w:rsid w:val="000A0150"/>
    <w:rsid w:val="000B43A9"/>
    <w:rsid w:val="000B79E3"/>
    <w:rsid w:val="000C2DA9"/>
    <w:rsid w:val="000E1046"/>
    <w:rsid w:val="000E63C9"/>
    <w:rsid w:val="000E7234"/>
    <w:rsid w:val="0011110C"/>
    <w:rsid w:val="00111634"/>
    <w:rsid w:val="00117E8E"/>
    <w:rsid w:val="00124C31"/>
    <w:rsid w:val="00130E9D"/>
    <w:rsid w:val="00131340"/>
    <w:rsid w:val="00134237"/>
    <w:rsid w:val="0013480A"/>
    <w:rsid w:val="00140B43"/>
    <w:rsid w:val="00150A6D"/>
    <w:rsid w:val="00155D35"/>
    <w:rsid w:val="001644EB"/>
    <w:rsid w:val="00165120"/>
    <w:rsid w:val="001818A2"/>
    <w:rsid w:val="00185B35"/>
    <w:rsid w:val="00192391"/>
    <w:rsid w:val="00192784"/>
    <w:rsid w:val="001949FD"/>
    <w:rsid w:val="001A2D37"/>
    <w:rsid w:val="001A41DD"/>
    <w:rsid w:val="001A565E"/>
    <w:rsid w:val="001B4A3A"/>
    <w:rsid w:val="001C31B8"/>
    <w:rsid w:val="001D27BC"/>
    <w:rsid w:val="001E5B88"/>
    <w:rsid w:val="001F2BC8"/>
    <w:rsid w:val="001F3CBB"/>
    <w:rsid w:val="001F5F6B"/>
    <w:rsid w:val="001F620E"/>
    <w:rsid w:val="00206E7F"/>
    <w:rsid w:val="00207292"/>
    <w:rsid w:val="00220EA5"/>
    <w:rsid w:val="00224550"/>
    <w:rsid w:val="00243EBC"/>
    <w:rsid w:val="0024538E"/>
    <w:rsid w:val="0024560F"/>
    <w:rsid w:val="00246A35"/>
    <w:rsid w:val="0025285D"/>
    <w:rsid w:val="002573B5"/>
    <w:rsid w:val="00281EFE"/>
    <w:rsid w:val="00283DE7"/>
    <w:rsid w:val="00284348"/>
    <w:rsid w:val="002A2EAA"/>
    <w:rsid w:val="002C73DC"/>
    <w:rsid w:val="002D74E6"/>
    <w:rsid w:val="002F0091"/>
    <w:rsid w:val="002F51F5"/>
    <w:rsid w:val="0030420A"/>
    <w:rsid w:val="00305413"/>
    <w:rsid w:val="00312137"/>
    <w:rsid w:val="0031799B"/>
    <w:rsid w:val="0032392D"/>
    <w:rsid w:val="00330359"/>
    <w:rsid w:val="00330C92"/>
    <w:rsid w:val="00335714"/>
    <w:rsid w:val="0033762F"/>
    <w:rsid w:val="003551C1"/>
    <w:rsid w:val="00366C7E"/>
    <w:rsid w:val="00374E2B"/>
    <w:rsid w:val="00376C85"/>
    <w:rsid w:val="00376FFC"/>
    <w:rsid w:val="00384EA3"/>
    <w:rsid w:val="003A23CB"/>
    <w:rsid w:val="003A39A1"/>
    <w:rsid w:val="003B13D4"/>
    <w:rsid w:val="003B253D"/>
    <w:rsid w:val="003C0F2D"/>
    <w:rsid w:val="003C2191"/>
    <w:rsid w:val="003D3863"/>
    <w:rsid w:val="003D571B"/>
    <w:rsid w:val="003E3E3F"/>
    <w:rsid w:val="004110DE"/>
    <w:rsid w:val="0044085A"/>
    <w:rsid w:val="00445CA3"/>
    <w:rsid w:val="00462F15"/>
    <w:rsid w:val="004879C6"/>
    <w:rsid w:val="0049022F"/>
    <w:rsid w:val="004A6117"/>
    <w:rsid w:val="004B21A5"/>
    <w:rsid w:val="004D1114"/>
    <w:rsid w:val="004F57E4"/>
    <w:rsid w:val="004F5857"/>
    <w:rsid w:val="004F704E"/>
    <w:rsid w:val="005037F0"/>
    <w:rsid w:val="005042E4"/>
    <w:rsid w:val="00516A86"/>
    <w:rsid w:val="0052529C"/>
    <w:rsid w:val="005254E7"/>
    <w:rsid w:val="005275F6"/>
    <w:rsid w:val="00527EEA"/>
    <w:rsid w:val="00532296"/>
    <w:rsid w:val="005328CD"/>
    <w:rsid w:val="0053786F"/>
    <w:rsid w:val="005402E1"/>
    <w:rsid w:val="005531F4"/>
    <w:rsid w:val="005649A7"/>
    <w:rsid w:val="00572102"/>
    <w:rsid w:val="005771E6"/>
    <w:rsid w:val="005800C2"/>
    <w:rsid w:val="00582565"/>
    <w:rsid w:val="00594B8C"/>
    <w:rsid w:val="005D4579"/>
    <w:rsid w:val="005D5529"/>
    <w:rsid w:val="005D6B0A"/>
    <w:rsid w:val="005E3A98"/>
    <w:rsid w:val="005E4C1F"/>
    <w:rsid w:val="005F1BB0"/>
    <w:rsid w:val="005F45CB"/>
    <w:rsid w:val="00605F0E"/>
    <w:rsid w:val="00611D77"/>
    <w:rsid w:val="0063139B"/>
    <w:rsid w:val="00634A1C"/>
    <w:rsid w:val="006439A8"/>
    <w:rsid w:val="0064415B"/>
    <w:rsid w:val="00656797"/>
    <w:rsid w:val="006569CB"/>
    <w:rsid w:val="00656C4D"/>
    <w:rsid w:val="00672FD1"/>
    <w:rsid w:val="00675C58"/>
    <w:rsid w:val="00676E60"/>
    <w:rsid w:val="00684931"/>
    <w:rsid w:val="00690016"/>
    <w:rsid w:val="006B3FD9"/>
    <w:rsid w:val="006B7590"/>
    <w:rsid w:val="006D5F76"/>
    <w:rsid w:val="006E5716"/>
    <w:rsid w:val="006F0EB5"/>
    <w:rsid w:val="006F5F03"/>
    <w:rsid w:val="00722E33"/>
    <w:rsid w:val="007302B3"/>
    <w:rsid w:val="00730733"/>
    <w:rsid w:val="00730E3A"/>
    <w:rsid w:val="00736AAF"/>
    <w:rsid w:val="00743D5E"/>
    <w:rsid w:val="00751F67"/>
    <w:rsid w:val="00754A8E"/>
    <w:rsid w:val="00765B2A"/>
    <w:rsid w:val="00766DF7"/>
    <w:rsid w:val="00773972"/>
    <w:rsid w:val="00773DE6"/>
    <w:rsid w:val="007753EF"/>
    <w:rsid w:val="00780D41"/>
    <w:rsid w:val="00782DC5"/>
    <w:rsid w:val="00783A34"/>
    <w:rsid w:val="0078675F"/>
    <w:rsid w:val="007C51E4"/>
    <w:rsid w:val="007C6B52"/>
    <w:rsid w:val="007D16C5"/>
    <w:rsid w:val="007D2C1F"/>
    <w:rsid w:val="007E588B"/>
    <w:rsid w:val="007F0315"/>
    <w:rsid w:val="00803A63"/>
    <w:rsid w:val="00813372"/>
    <w:rsid w:val="00816F16"/>
    <w:rsid w:val="0082705E"/>
    <w:rsid w:val="00827EA2"/>
    <w:rsid w:val="00832694"/>
    <w:rsid w:val="00835CBA"/>
    <w:rsid w:val="00862FE4"/>
    <w:rsid w:val="00863678"/>
    <w:rsid w:val="0086389A"/>
    <w:rsid w:val="00864B45"/>
    <w:rsid w:val="0087605E"/>
    <w:rsid w:val="00882C6E"/>
    <w:rsid w:val="00893D92"/>
    <w:rsid w:val="008B1FEE"/>
    <w:rsid w:val="008B619B"/>
    <w:rsid w:val="008C08AF"/>
    <w:rsid w:val="008C495F"/>
    <w:rsid w:val="008C7F11"/>
    <w:rsid w:val="008D0562"/>
    <w:rsid w:val="008D136B"/>
    <w:rsid w:val="008D1FEC"/>
    <w:rsid w:val="008F0B45"/>
    <w:rsid w:val="008F197A"/>
    <w:rsid w:val="009019E9"/>
    <w:rsid w:val="00903C32"/>
    <w:rsid w:val="00916B16"/>
    <w:rsid w:val="009173B9"/>
    <w:rsid w:val="009232C1"/>
    <w:rsid w:val="00927F39"/>
    <w:rsid w:val="0093335D"/>
    <w:rsid w:val="0093613E"/>
    <w:rsid w:val="00943026"/>
    <w:rsid w:val="009538E6"/>
    <w:rsid w:val="00957D32"/>
    <w:rsid w:val="0096021A"/>
    <w:rsid w:val="00966B81"/>
    <w:rsid w:val="00966BE4"/>
    <w:rsid w:val="0097161F"/>
    <w:rsid w:val="009A4F9F"/>
    <w:rsid w:val="009C058C"/>
    <w:rsid w:val="009C7720"/>
    <w:rsid w:val="009D1868"/>
    <w:rsid w:val="009F0A39"/>
    <w:rsid w:val="009F315B"/>
    <w:rsid w:val="00A16CDF"/>
    <w:rsid w:val="00A21C28"/>
    <w:rsid w:val="00A23AFA"/>
    <w:rsid w:val="00A24CDE"/>
    <w:rsid w:val="00A316FC"/>
    <w:rsid w:val="00A31B3E"/>
    <w:rsid w:val="00A31E70"/>
    <w:rsid w:val="00A47B0C"/>
    <w:rsid w:val="00A532F3"/>
    <w:rsid w:val="00A54147"/>
    <w:rsid w:val="00A6695D"/>
    <w:rsid w:val="00A6775F"/>
    <w:rsid w:val="00A8489E"/>
    <w:rsid w:val="00A86009"/>
    <w:rsid w:val="00A860A6"/>
    <w:rsid w:val="00A9549D"/>
    <w:rsid w:val="00AC1FBC"/>
    <w:rsid w:val="00AC29F3"/>
    <w:rsid w:val="00AD77BD"/>
    <w:rsid w:val="00AE35E5"/>
    <w:rsid w:val="00B076AF"/>
    <w:rsid w:val="00B2012D"/>
    <w:rsid w:val="00B231E5"/>
    <w:rsid w:val="00B24B5B"/>
    <w:rsid w:val="00B3125B"/>
    <w:rsid w:val="00B33899"/>
    <w:rsid w:val="00B42185"/>
    <w:rsid w:val="00B45178"/>
    <w:rsid w:val="00B51B6C"/>
    <w:rsid w:val="00B60EE6"/>
    <w:rsid w:val="00B65880"/>
    <w:rsid w:val="00B71751"/>
    <w:rsid w:val="00B8200C"/>
    <w:rsid w:val="00B933FC"/>
    <w:rsid w:val="00B96D65"/>
    <w:rsid w:val="00BB32C4"/>
    <w:rsid w:val="00BC1977"/>
    <w:rsid w:val="00C0157D"/>
    <w:rsid w:val="00C02B87"/>
    <w:rsid w:val="00C04519"/>
    <w:rsid w:val="00C11CD7"/>
    <w:rsid w:val="00C122C1"/>
    <w:rsid w:val="00C17D86"/>
    <w:rsid w:val="00C33DE1"/>
    <w:rsid w:val="00C34839"/>
    <w:rsid w:val="00C368BC"/>
    <w:rsid w:val="00C4086D"/>
    <w:rsid w:val="00C5088F"/>
    <w:rsid w:val="00C6400C"/>
    <w:rsid w:val="00C70A64"/>
    <w:rsid w:val="00C81521"/>
    <w:rsid w:val="00C82CE7"/>
    <w:rsid w:val="00CA1896"/>
    <w:rsid w:val="00CA7978"/>
    <w:rsid w:val="00CB5B28"/>
    <w:rsid w:val="00CC0E83"/>
    <w:rsid w:val="00CC2B00"/>
    <w:rsid w:val="00CC7567"/>
    <w:rsid w:val="00CE1E29"/>
    <w:rsid w:val="00CE244E"/>
    <w:rsid w:val="00CE66A7"/>
    <w:rsid w:val="00CF5371"/>
    <w:rsid w:val="00D0323A"/>
    <w:rsid w:val="00D0559F"/>
    <w:rsid w:val="00D077E9"/>
    <w:rsid w:val="00D12740"/>
    <w:rsid w:val="00D2353E"/>
    <w:rsid w:val="00D25217"/>
    <w:rsid w:val="00D317FF"/>
    <w:rsid w:val="00D3699D"/>
    <w:rsid w:val="00D42414"/>
    <w:rsid w:val="00D42CB7"/>
    <w:rsid w:val="00D5413D"/>
    <w:rsid w:val="00D56354"/>
    <w:rsid w:val="00D570A9"/>
    <w:rsid w:val="00D70D02"/>
    <w:rsid w:val="00D742E7"/>
    <w:rsid w:val="00D76378"/>
    <w:rsid w:val="00D770C7"/>
    <w:rsid w:val="00D808A2"/>
    <w:rsid w:val="00D81106"/>
    <w:rsid w:val="00D81C4C"/>
    <w:rsid w:val="00D86079"/>
    <w:rsid w:val="00D86945"/>
    <w:rsid w:val="00D90290"/>
    <w:rsid w:val="00D93EAB"/>
    <w:rsid w:val="00DA1970"/>
    <w:rsid w:val="00DB1A7B"/>
    <w:rsid w:val="00DB3D1C"/>
    <w:rsid w:val="00DD152F"/>
    <w:rsid w:val="00DE1E01"/>
    <w:rsid w:val="00DE213F"/>
    <w:rsid w:val="00DE4B1C"/>
    <w:rsid w:val="00DF027C"/>
    <w:rsid w:val="00DF2D44"/>
    <w:rsid w:val="00E00A32"/>
    <w:rsid w:val="00E22ACD"/>
    <w:rsid w:val="00E3385E"/>
    <w:rsid w:val="00E426FB"/>
    <w:rsid w:val="00E52AA4"/>
    <w:rsid w:val="00E55013"/>
    <w:rsid w:val="00E5551E"/>
    <w:rsid w:val="00E620B0"/>
    <w:rsid w:val="00E72F9F"/>
    <w:rsid w:val="00E81B40"/>
    <w:rsid w:val="00E83DC2"/>
    <w:rsid w:val="00E86AE2"/>
    <w:rsid w:val="00E94348"/>
    <w:rsid w:val="00E94C6C"/>
    <w:rsid w:val="00EA1BC0"/>
    <w:rsid w:val="00EB2F39"/>
    <w:rsid w:val="00EB7534"/>
    <w:rsid w:val="00EC192C"/>
    <w:rsid w:val="00ED7965"/>
    <w:rsid w:val="00EE77DB"/>
    <w:rsid w:val="00EF25D9"/>
    <w:rsid w:val="00EF555B"/>
    <w:rsid w:val="00F027BB"/>
    <w:rsid w:val="00F11DCF"/>
    <w:rsid w:val="00F162EA"/>
    <w:rsid w:val="00F21999"/>
    <w:rsid w:val="00F23AFF"/>
    <w:rsid w:val="00F52D27"/>
    <w:rsid w:val="00F62BEF"/>
    <w:rsid w:val="00F67607"/>
    <w:rsid w:val="00F7269E"/>
    <w:rsid w:val="00F815D0"/>
    <w:rsid w:val="00F83527"/>
    <w:rsid w:val="00F9580E"/>
    <w:rsid w:val="00FB1CE8"/>
    <w:rsid w:val="00FB3AD9"/>
    <w:rsid w:val="00FB3BA2"/>
    <w:rsid w:val="00FC5C23"/>
    <w:rsid w:val="00FD0508"/>
    <w:rsid w:val="00FD583F"/>
    <w:rsid w:val="00FD7488"/>
    <w:rsid w:val="00FE3979"/>
    <w:rsid w:val="00FE6195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9E2A09"/>
  <w15:docId w15:val="{54FCC95A-F009-4EF5-BC4B-17E1DFA2F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EA1B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766DF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5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character" w:customStyle="1" w:styleId="Heading3Char">
    <w:name w:val="Heading 3 Char"/>
    <w:basedOn w:val="DefaultParagraphFont"/>
    <w:link w:val="Heading3"/>
    <w:uiPriority w:val="5"/>
    <w:rsid w:val="00EA1BC0"/>
    <w:rPr>
      <w:rFonts w:asciiTheme="majorHAnsi" w:eastAsiaTheme="majorEastAsia" w:hAnsiTheme="majorHAnsi" w:cstheme="majorBidi"/>
      <w:b/>
      <w:color w:val="012639" w:themeColor="accent1" w:themeShade="7F"/>
    </w:rPr>
  </w:style>
  <w:style w:type="paragraph" w:styleId="ListParagraph">
    <w:name w:val="List Paragraph"/>
    <w:basedOn w:val="Normal"/>
    <w:uiPriority w:val="34"/>
    <w:unhideWhenUsed/>
    <w:qFormat/>
    <w:rsid w:val="00EA1BC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1"/>
    <w:rsid w:val="00766DF7"/>
    <w:rPr>
      <w:rFonts w:asciiTheme="majorHAnsi" w:eastAsiaTheme="majorEastAsia" w:hAnsiTheme="majorHAnsi" w:cstheme="majorBidi"/>
      <w:b/>
      <w:i/>
      <w:iCs/>
      <w:color w:val="013A57" w:themeColor="accent1" w:themeShade="BF"/>
      <w:sz w:val="28"/>
      <w:szCs w:val="22"/>
    </w:rPr>
  </w:style>
  <w:style w:type="table" w:styleId="GridTable1Light">
    <w:name w:val="Grid Table 1 Light"/>
    <w:basedOn w:val="TableNormal"/>
    <w:uiPriority w:val="46"/>
    <w:rsid w:val="005D6B0A"/>
    <w:pPr>
      <w:spacing w:after="0" w:line="240" w:lineRule="auto"/>
    </w:pPr>
    <w:rPr>
      <w:sz w:val="22"/>
      <w:szCs w:val="22"/>
      <w:lang w:val="pt-PT"/>
    </w:r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5D6B0A"/>
    <w:pPr>
      <w:spacing w:after="200" w:line="240" w:lineRule="auto"/>
      <w:jc w:val="both"/>
    </w:pPr>
    <w:rPr>
      <w:rFonts w:eastAsiaTheme="minorHAnsi"/>
      <w:b w:val="0"/>
      <w:i/>
      <w:iCs/>
      <w:color w:val="0F0D29" w:themeColor="text1"/>
      <w:sz w:val="20"/>
      <w:szCs w:val="18"/>
      <w:lang w:val="pt-PT"/>
    </w:rPr>
  </w:style>
  <w:style w:type="character" w:customStyle="1" w:styleId="CaptionChar">
    <w:name w:val="Caption Char"/>
    <w:basedOn w:val="DefaultParagraphFont"/>
    <w:link w:val="Caption"/>
    <w:uiPriority w:val="35"/>
    <w:rsid w:val="005D6B0A"/>
    <w:rPr>
      <w:i/>
      <w:iCs/>
      <w:color w:val="0F0D29" w:themeColor="text1"/>
      <w:sz w:val="20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5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6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8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b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55BC6E9CF84FB8AFB6665D6FC2A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27DBD-A889-49C1-8606-4487AE159587}"/>
      </w:docPartPr>
      <w:docPartBody>
        <w:p w:rsidR="00453561" w:rsidRDefault="00646DD0">
          <w:pPr>
            <w:pStyle w:val="1F55BC6E9CF84FB8AFB6665D6FC2A112"/>
          </w:pPr>
          <w:r w:rsidRPr="00DF027C">
            <w:t>Subtitle Text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DD0"/>
    <w:rsid w:val="00065338"/>
    <w:rsid w:val="00073DBB"/>
    <w:rsid w:val="000A1C9B"/>
    <w:rsid w:val="0018646D"/>
    <w:rsid w:val="001F2450"/>
    <w:rsid w:val="001F5293"/>
    <w:rsid w:val="00265313"/>
    <w:rsid w:val="003769B0"/>
    <w:rsid w:val="00393B0D"/>
    <w:rsid w:val="0044580C"/>
    <w:rsid w:val="00453561"/>
    <w:rsid w:val="004730A1"/>
    <w:rsid w:val="005B1D45"/>
    <w:rsid w:val="00646DD0"/>
    <w:rsid w:val="006C3507"/>
    <w:rsid w:val="006D3696"/>
    <w:rsid w:val="00705223"/>
    <w:rsid w:val="007F0243"/>
    <w:rsid w:val="00810CF7"/>
    <w:rsid w:val="008D471E"/>
    <w:rsid w:val="00952DC6"/>
    <w:rsid w:val="009941AB"/>
    <w:rsid w:val="00A40BC2"/>
    <w:rsid w:val="00BB6F55"/>
    <w:rsid w:val="00BE0452"/>
    <w:rsid w:val="00BE6F7A"/>
    <w:rsid w:val="00C67180"/>
    <w:rsid w:val="00C8305F"/>
    <w:rsid w:val="00CF7455"/>
    <w:rsid w:val="00DE5BB6"/>
    <w:rsid w:val="00E15DBB"/>
    <w:rsid w:val="00FE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rsid w:val="00705223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705223"/>
    <w:rPr>
      <w:caps/>
      <w:color w:val="44546A" w:themeColor="text2"/>
      <w:spacing w:val="20"/>
      <w:sz w:val="32"/>
    </w:rPr>
  </w:style>
  <w:style w:type="paragraph" w:customStyle="1" w:styleId="0A994139F2264D9FB4C434828F983D65">
    <w:name w:val="0A994139F2264D9FB4C434828F983D65"/>
  </w:style>
  <w:style w:type="paragraph" w:customStyle="1" w:styleId="0B6FBE77619A4F43B00CA34C19C1826B">
    <w:name w:val="0B6FBE77619A4F43B00CA34C19C1826B"/>
  </w:style>
  <w:style w:type="paragraph" w:customStyle="1" w:styleId="F0F2E8195E75404FA60946D9BD3E3525">
    <w:name w:val="F0F2E8195E75404FA60946D9BD3E3525"/>
  </w:style>
  <w:style w:type="paragraph" w:customStyle="1" w:styleId="1F55BC6E9CF84FB8AFB6665D6FC2A112">
    <w:name w:val="1F55BC6E9CF84FB8AFB6665D6FC2A112"/>
  </w:style>
  <w:style w:type="paragraph" w:customStyle="1" w:styleId="3D207C86F2014B6597CEE8CAB1522256">
    <w:name w:val="3D207C86F2014B6597CEE8CAB1522256"/>
  </w:style>
  <w:style w:type="paragraph" w:customStyle="1" w:styleId="66167707246049EEBE19370E0C5A401F">
    <w:name w:val="66167707246049EEBE19370E0C5A401F"/>
  </w:style>
  <w:style w:type="paragraph" w:customStyle="1" w:styleId="32550D00EFEC48EDACD4AC84AE7E9AC4">
    <w:name w:val="32550D00EFEC48EDACD4AC84AE7E9AC4"/>
  </w:style>
  <w:style w:type="paragraph" w:customStyle="1" w:styleId="81DB4D100B74438C827DB06D1D5F1FF1">
    <w:name w:val="81DB4D100B74438C827DB06D1D5F1FF1"/>
  </w:style>
  <w:style w:type="paragraph" w:customStyle="1" w:styleId="139A23399FC54EC19EF6CBA64FEA60DB">
    <w:name w:val="139A23399FC54EC19EF6CBA64FEA60DB"/>
    <w:rsid w:val="00705223"/>
  </w:style>
  <w:style w:type="paragraph" w:customStyle="1" w:styleId="A9EF436B547942058317B30E559BB56B">
    <w:name w:val="A9EF436B547942058317B30E559BB56B"/>
    <w:rsid w:val="00705223"/>
  </w:style>
  <w:style w:type="paragraph" w:customStyle="1" w:styleId="C1B121D03E404764BA098E9D59B99D53">
    <w:name w:val="C1B121D03E404764BA098E9D59B99D53"/>
    <w:rsid w:val="007052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Susana Barreiro e Margarida Tomé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.dotx</Template>
  <TotalTime>786</TotalTime>
  <Pages>28</Pages>
  <Words>5157</Words>
  <Characters>29401</Characters>
  <Application>Microsoft Office Word</Application>
  <DocSecurity>0</DocSecurity>
  <Lines>245</Lines>
  <Paragraphs>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56</vt:i4>
      </vt:variant>
    </vt:vector>
  </HeadingPairs>
  <TitlesOfParts>
    <vt:vector size="57" baseType="lpstr">
      <vt:lpstr/>
      <vt:lpstr>Caderno de Exercícios</vt:lpstr>
      <vt:lpstr>    Utilização do StandsSIM.md através do simflor.online</vt:lpstr>
      <vt:lpstr>    Simulações de crescimento com modelos do povoamento </vt:lpstr>
      <vt:lpstr>        1.1 GLOBULUS. Simulação de uma nova plantação para avaliar o volume cortado ao l</vt:lpstr>
      <vt:lpstr>        1.2 GLOBULUS. Simulação de uma nova plantação para avaliar o impacto em termos d</vt:lpstr>
      <vt:lpstr>        1.3 GLOBULUS. Simulação de um povoamento existente 1 plantação + 2 talhadias com</vt:lpstr>
      <vt:lpstr>        1.4 GYMMA&amp;GLOBULUS. Simulação de um povoamento irregular existente. </vt:lpstr>
      <vt:lpstr>        1.4.1 O povoamento deverá ser gerido como irregular por 5 anos devendo este ser </vt:lpstr>
      <vt:lpstr>        1.4.2 O povoamento deverá ser gerido como irregular por 35 anos. Crie a seguinte</vt:lpstr>
      <vt:lpstr>        1.5 GLOBULUS. Simulação de um conjunto de tabelas de produção para índices de qu</vt:lpstr>
      <vt:lpstr>        1.6 GLOBULUS. Em 1995, uma empresa de celulose fez um contrato de arrendamento d</vt:lpstr>
      <vt:lpstr>        1.6.1 Determine o site índex sabendo que quando a primeira rotação foi cortada a</vt:lpstr>
      <vt:lpstr>        1.6.2 Crie e descreva as FMAs e as prescrições que lhe pareçam necessárias para </vt:lpstr>
      <vt:lpstr>        1.6.2.1 O cenário que se teria verificado caso o proprietário não tivesse interv</vt:lpstr>
      <vt:lpstr>        1.6.2.2 O cenário que se verificou efetivamente após a intervenção do proprietár</vt:lpstr>
      <vt:lpstr>        1.6.3	A perda de volume foi tão grande como alegou a empresa de celulose?</vt:lpstr>
      <vt:lpstr>        1.6.4	Com vista a maximizar quer o volume quer o VAL qual teria sido a melhor op</vt:lpstr>
      <vt:lpstr>        a)	manter inutilizados os 18 ha</vt:lpstr>
      <vt:lpstr>        b)	replantar com eucalipto os 18 ha cortados mantendo a gestão inicialmente plan</vt:lpstr>
      <vt:lpstr>        c)	replantar com eucalipto os 32 ha cortados mantendo a gestão inicialmente plan</vt:lpstr>
      <vt:lpstr>        d)	replantar os 18 há alterando a gestão</vt:lpstr>
      <vt:lpstr>        e)	teria sido mais vantajoso em termos de volume cortado fazer uma plantação de </vt:lpstr>
      <vt:lpstr>    Simulações de crescimento com modelos da árvore individual </vt:lpstr>
      <vt:lpstr>        2.1 PINASTER. Simulação de uma nova plantação (horizonte de planeamento = 50): </vt:lpstr>
      <vt:lpstr>        2.2 PINASTER. Repita a simulação da nova plantação do exercício 2.1 adiando a id</vt:lpstr>
      <vt:lpstr>        2.2.1 Deixe o povoamento em auto-desbaste (não realizando desbastes). Pode usar </vt:lpstr>
      <vt:lpstr>        2.2.2 Repita a simulação aumentando o S para 28 m. O que observa nos gráficos re</vt:lpstr>
      <vt:lpstr>        2.3 PINASTER. Simulação de um conjunto de tabelas de produção considerando o cor</vt:lpstr>
      <vt:lpstr>        2.4 PINASTER. Simulação de um povoamento existente (puro regular) com as seguint</vt:lpstr>
      <vt:lpstr>        2.5 PINASTER. Simulação de dois povoamentos existentes (puros regulares plantado</vt:lpstr>
      <vt:lpstr>        2.6 PBIRROL. Os povoamentos puros irregulares de pinheiro-bravo são comuns no pa</vt:lpstr>
      <vt:lpstr>        2.7 PBIRROL&amp;PINASTER. Simulação de um povoamento existente (puro irregular) com </vt:lpstr>
      <vt:lpstr>        2.8 PINASTER&amp;PBIRROL. Simulação de um povoamento existente (puro regular) com as</vt:lpstr>
      <vt:lpstr>        2.9 PINEA.PT. Construa uma tabela de produção para um horizonte de planeamento d</vt:lpstr>
      <vt:lpstr>        2.10 PINEA.PT. Simulação de um povoamento existente (puro regular) com as seguin</vt:lpstr>
      <vt:lpstr>        2.11 PINEA.PT. Construa um conjunto de tabelas de produção para um horizonte de </vt:lpstr>
      <vt:lpstr>        2.12 PINEA.PT. Simulação de um povoamento existente (puro regular) com as seguin</vt:lpstr>
      <vt:lpstr>        2.13 SUBER. Suponha que trabalha numa Associação de Produtores Florestais e que </vt:lpstr>
      <vt:lpstr>        2.14 SUBER. Utilização do modelo SUBER para prever a evolução de um povoamento e</vt:lpstr>
      <vt:lpstr>        2.15 SUBER. Comparação de diferentes idades para iniciar o descortiçamento numa </vt:lpstr>
      <vt:lpstr>        2.16 SUBER. Simulação de um povoamento existente (puro regular) com as seguintes</vt:lpstr>
      <vt:lpstr>        2.17 CASTANEA. Simulação de um povoamento existente (puro regular) com as seguin</vt:lpstr>
      <vt:lpstr>    FMAs - Exemplos de padrões de silvicultura para as diferentes espécies</vt:lpstr>
      <vt:lpstr>        FMA1-Ec - plantação de eucalipto (puro regular) assumindo 3 rotações consecutiva</vt:lpstr>
      <vt:lpstr>        FMA2-Ec - plantação de eucalipto (puro regular) assumindo 3 rotações consecutiva</vt:lpstr>
      <vt:lpstr>        FMA3-Ec - plantação de eucalipto (puro regular) assumindo 3 rotações consecutiva</vt:lpstr>
      <vt:lpstr>        FMA4-Ec - plantação de eucalipto (puro regular) assumindo 3 rotações consecutiva</vt:lpstr>
      <vt:lpstr>        FMA1-Pb - Plantação de pinheiro-bravo considerando uma revolução de 50 anos e as</vt:lpstr>
      <vt:lpstr>        FMA2-Pb - Plantação de pinheiro-bravo considerando uma revolução de 50 anos e as</vt:lpstr>
      <vt:lpstr>        FMA3-Pb - Povoamento irregular de pinheiro-bravo gerido por um período de 80 ano</vt:lpstr>
      <vt:lpstr>        FMA4-Pb - Plantação de pinheiro-bravo em auto-desbaste por um período de 80 anos</vt:lpstr>
      <vt:lpstr>        </vt:lpstr>
      <vt:lpstr>        FMA1-Pm - Plantação de pinheiro-manso considerando uma revolução de 120 anos e a</vt:lpstr>
      <vt:lpstr>        FMA1-Ct - Plantação de castanheiro considerando uma revolução de 50 anos e as se</vt:lpstr>
      <vt:lpstr>        FMA1-Sb - Crie uma FMA para uma plantação de sobreiro considerando uma idade máx</vt:lpstr>
      <vt:lpstr>        FMA2-Sb - Crie uma FMA para uma plantação de sobreiro considerando uma idade máx</vt:lpstr>
    </vt:vector>
  </TitlesOfParts>
  <Company/>
  <LinksUpToDate>false</LinksUpToDate>
  <CharactersWithSpaces>34490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smb</dc:creator>
  <cp:keywords/>
  <dc:description/>
  <cp:lastModifiedBy> </cp:lastModifiedBy>
  <cp:revision>4</cp:revision>
  <cp:lastPrinted>2025-09-18T10:55:00Z</cp:lastPrinted>
  <dcterms:created xsi:type="dcterms:W3CDTF">2025-10-26T22:37:00Z</dcterms:created>
  <dcterms:modified xsi:type="dcterms:W3CDTF">2025-10-27T11:39:00Z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